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B0EA" w14:textId="77777777" w:rsidR="00BA43D1" w:rsidRDefault="00BA43D1" w:rsidP="00C90761">
      <w:pPr>
        <w:rPr>
          <w:rFonts w:cs="Arial"/>
          <w:sz w:val="24"/>
          <w:szCs w:val="24"/>
        </w:rPr>
      </w:pPr>
    </w:p>
    <w:p w14:paraId="4D77CA51" w14:textId="5871420D" w:rsidR="00B36B46" w:rsidRPr="00C90761" w:rsidRDefault="00B36B46" w:rsidP="00C90761">
      <w:pPr>
        <w:jc w:val="right"/>
        <w:rPr>
          <w:rFonts w:cs="Arial"/>
          <w:sz w:val="18"/>
          <w:szCs w:val="18"/>
        </w:rPr>
      </w:pPr>
      <w:r w:rsidRPr="00B36B46">
        <w:rPr>
          <w:rFonts w:cs="Arial"/>
          <w:sz w:val="18"/>
          <w:szCs w:val="18"/>
        </w:rPr>
        <w:t xml:space="preserve">Załącznik nr 1. </w:t>
      </w:r>
      <w:r>
        <w:rPr>
          <w:rFonts w:cs="Arial"/>
          <w:sz w:val="18"/>
          <w:szCs w:val="18"/>
        </w:rPr>
        <w:t>d</w:t>
      </w:r>
      <w:r w:rsidRPr="00B36B46">
        <w:rPr>
          <w:rFonts w:cs="Arial"/>
          <w:sz w:val="18"/>
          <w:szCs w:val="18"/>
        </w:rPr>
        <w:t>o PIWagz.332.1.2025 z dnia 28.10.2025r.</w:t>
      </w:r>
    </w:p>
    <w:p w14:paraId="36A1B845" w14:textId="07996BB5" w:rsidR="00BA43D1" w:rsidRPr="00A474F9" w:rsidRDefault="00BA43D1" w:rsidP="00B36B46">
      <w:pPr>
        <w:jc w:val="right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 Miejscowość i data: ...............................</w:t>
      </w:r>
    </w:p>
    <w:p w14:paraId="77174C3B" w14:textId="0FFC31CA" w:rsidR="00BA43D1" w:rsidRPr="00BA43D1" w:rsidRDefault="00BA43D1" w:rsidP="00BA43D1">
      <w:pPr>
        <w:jc w:val="center"/>
        <w:rPr>
          <w:rFonts w:cs="Arial"/>
          <w:b/>
          <w:bCs/>
          <w:sz w:val="24"/>
          <w:szCs w:val="24"/>
        </w:rPr>
      </w:pPr>
      <w:r w:rsidRPr="007D0F56">
        <w:rPr>
          <w:rFonts w:cs="Arial"/>
          <w:b/>
          <w:bCs/>
          <w:sz w:val="24"/>
          <w:szCs w:val="24"/>
        </w:rPr>
        <w:t xml:space="preserve">Oferta na zakup Samochodu Osobowego </w:t>
      </w:r>
      <w:r>
        <w:rPr>
          <w:rFonts w:cs="Arial"/>
          <w:b/>
          <w:bCs/>
          <w:sz w:val="24"/>
          <w:szCs w:val="24"/>
        </w:rPr>
        <w:t>Opel Corsa</w:t>
      </w:r>
      <w:r w:rsidRPr="007D0F56">
        <w:rPr>
          <w:rFonts w:cs="Arial"/>
          <w:b/>
          <w:bCs/>
          <w:sz w:val="24"/>
          <w:szCs w:val="24"/>
        </w:rPr>
        <w:t xml:space="preserve"> (nr rej. </w:t>
      </w:r>
      <w:r>
        <w:rPr>
          <w:rFonts w:cs="Arial"/>
          <w:b/>
          <w:bCs/>
          <w:sz w:val="24"/>
          <w:szCs w:val="24"/>
        </w:rPr>
        <w:t>DWL 33FG</w:t>
      </w:r>
      <w:r w:rsidRPr="007D0F56">
        <w:rPr>
          <w:rFonts w:cs="Arial"/>
          <w:b/>
          <w:bCs/>
          <w:sz w:val="24"/>
          <w:szCs w:val="24"/>
        </w:rPr>
        <w:t>)</w:t>
      </w:r>
    </w:p>
    <w:p w14:paraId="53D47E20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Imię i nazwisko (nazwa firmy) oraz miejsce zamieszkania (siedziba):</w:t>
      </w:r>
    </w:p>
    <w:p w14:paraId="19F773DC" w14:textId="240C7FE6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………………………………………………………………........................................................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Arial"/>
          <w:sz w:val="24"/>
          <w:szCs w:val="24"/>
        </w:rPr>
        <w:t>................................................................................</w:t>
      </w:r>
    </w:p>
    <w:p w14:paraId="4524776B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Numer PESEL (NIP) ………………..........................................................…………........</w:t>
      </w:r>
    </w:p>
    <w:p w14:paraId="3C6F63A2" w14:textId="0E936E1A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Telefon ………………………..........................................................……………………</w:t>
      </w:r>
      <w:r>
        <w:rPr>
          <w:rFonts w:cs="Arial"/>
          <w:sz w:val="24"/>
          <w:szCs w:val="24"/>
        </w:rPr>
        <w:t>…</w:t>
      </w:r>
    </w:p>
    <w:p w14:paraId="184E252E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Ja niżej podpisany oświadczam, że zapoznałem się z warunkami postępowania przetargowego określonymi w ogłoszeniu o przetargu na sprzedaż .......................…………………………</w:t>
      </w:r>
      <w:r>
        <w:rPr>
          <w:rFonts w:cs="Arial"/>
          <w:sz w:val="24"/>
          <w:szCs w:val="24"/>
        </w:rPr>
        <w:t>………………………………………………………</w:t>
      </w:r>
    </w:p>
    <w:p w14:paraId="08F51BB3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…………………………………………………………………………………………………... oraz z treścią wzoru umowy kupna-sprzedaży.</w:t>
      </w:r>
    </w:p>
    <w:p w14:paraId="3E34482B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</w:p>
    <w:p w14:paraId="76C15E8D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Niniejszym oświadczam,</w:t>
      </w:r>
    </w:p>
    <w:p w14:paraId="73554B9E" w14:textId="77777777" w:rsidR="00BA43D1" w:rsidRPr="007D0F56" w:rsidRDefault="00BA43D1" w:rsidP="00BA43D1">
      <w:pPr>
        <w:spacing w:after="120"/>
        <w:jc w:val="both"/>
        <w:rPr>
          <w:rFonts w:cs="Arial"/>
          <w:b/>
          <w:bCs/>
          <w:sz w:val="24"/>
          <w:szCs w:val="24"/>
        </w:rPr>
      </w:pPr>
      <w:r w:rsidRPr="00A474F9">
        <w:rPr>
          <w:rFonts w:cs="Arial"/>
          <w:sz w:val="24"/>
          <w:szCs w:val="24"/>
        </w:rPr>
        <w:t>- że zapoznałem/</w:t>
      </w:r>
      <w:proofErr w:type="spellStart"/>
      <w:r w:rsidRPr="00A474F9">
        <w:rPr>
          <w:rFonts w:cs="Arial"/>
          <w:sz w:val="24"/>
          <w:szCs w:val="24"/>
        </w:rPr>
        <w:t>am</w:t>
      </w:r>
      <w:proofErr w:type="spellEnd"/>
      <w:r w:rsidRPr="00A474F9">
        <w:rPr>
          <w:rFonts w:cs="Arial"/>
          <w:sz w:val="24"/>
          <w:szCs w:val="24"/>
        </w:rPr>
        <w:t xml:space="preserve"> się ze stanem </w:t>
      </w:r>
      <w:r w:rsidRPr="007D0F56">
        <w:rPr>
          <w:rFonts w:cs="Arial"/>
          <w:sz w:val="24"/>
          <w:szCs w:val="24"/>
        </w:rPr>
        <w:t xml:space="preserve">Samochodu Osobowego </w:t>
      </w:r>
      <w:r>
        <w:rPr>
          <w:rFonts w:cs="Arial"/>
          <w:sz w:val="24"/>
          <w:szCs w:val="24"/>
        </w:rPr>
        <w:t>Opel Corsa</w:t>
      </w:r>
      <w:r w:rsidRPr="007D0F56">
        <w:rPr>
          <w:rFonts w:cs="Arial"/>
          <w:sz w:val="24"/>
          <w:szCs w:val="24"/>
        </w:rPr>
        <w:t xml:space="preserve"> (nr rej. </w:t>
      </w:r>
      <w:r>
        <w:rPr>
          <w:rFonts w:cs="Arial"/>
          <w:sz w:val="24"/>
          <w:szCs w:val="24"/>
        </w:rPr>
        <w:t>DWL33FG</w:t>
      </w:r>
      <w:r w:rsidRPr="007D0F56">
        <w:rPr>
          <w:rFonts w:cs="Arial"/>
          <w:sz w:val="24"/>
          <w:szCs w:val="24"/>
        </w:rPr>
        <w:t>)</w:t>
      </w:r>
    </w:p>
    <w:p w14:paraId="2A42EB1B" w14:textId="77777777" w:rsidR="00BA43D1" w:rsidRPr="00A474F9" w:rsidRDefault="00BA43D1" w:rsidP="00BA43D1">
      <w:pPr>
        <w:spacing w:after="12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- że ponoszę odpowiedzialność za skutki wynikające z rezygnacji z oględzin …………</w:t>
      </w:r>
    </w:p>
    <w:p w14:paraId="64422447" w14:textId="77777777" w:rsidR="00BA43D1" w:rsidRPr="00A474F9" w:rsidRDefault="00BA43D1" w:rsidP="00BA43D1">
      <w:pPr>
        <w:spacing w:after="12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………………………………………………………………………………………………….</w:t>
      </w:r>
      <w:r>
        <w:rPr>
          <w:rFonts w:cs="Arial"/>
          <w:sz w:val="24"/>
          <w:szCs w:val="24"/>
        </w:rPr>
        <w:t>.</w:t>
      </w:r>
    </w:p>
    <w:p w14:paraId="58769DD8" w14:textId="77777777" w:rsidR="00BA43D1" w:rsidRPr="00A474F9" w:rsidRDefault="00BA43D1" w:rsidP="00BA43D1">
      <w:pPr>
        <w:spacing w:after="12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Akceptując warunki udziału w postępowaniu składam ofertę zakupu </w:t>
      </w:r>
      <w:r w:rsidRPr="007D0F56">
        <w:rPr>
          <w:rFonts w:cs="Arial"/>
          <w:sz w:val="24"/>
          <w:szCs w:val="24"/>
        </w:rPr>
        <w:t xml:space="preserve">Samochodu Osobowego </w:t>
      </w:r>
      <w:r>
        <w:rPr>
          <w:rFonts w:cs="Arial"/>
          <w:sz w:val="24"/>
          <w:szCs w:val="24"/>
        </w:rPr>
        <w:t>Opel Corsa</w:t>
      </w:r>
      <w:r w:rsidRPr="007D0F56">
        <w:rPr>
          <w:rFonts w:cs="Arial"/>
          <w:sz w:val="24"/>
          <w:szCs w:val="24"/>
        </w:rPr>
        <w:t xml:space="preserve"> (nr rej. </w:t>
      </w:r>
      <w:r>
        <w:rPr>
          <w:rFonts w:cs="Arial"/>
          <w:sz w:val="24"/>
          <w:szCs w:val="24"/>
        </w:rPr>
        <w:t>DWL33FG</w:t>
      </w:r>
      <w:r w:rsidRPr="007D0F56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 xml:space="preserve"> </w:t>
      </w:r>
      <w:r w:rsidRPr="00A474F9">
        <w:rPr>
          <w:rFonts w:cs="Arial"/>
          <w:sz w:val="24"/>
          <w:szCs w:val="24"/>
        </w:rPr>
        <w:t>……………………......………</w:t>
      </w:r>
      <w:r>
        <w:rPr>
          <w:rFonts w:cs="Arial"/>
          <w:sz w:val="24"/>
          <w:szCs w:val="24"/>
        </w:rPr>
        <w:t>……….</w:t>
      </w:r>
    </w:p>
    <w:p w14:paraId="59925071" w14:textId="77777777" w:rsidR="00BA43D1" w:rsidRPr="007D0F56" w:rsidRDefault="00BA43D1" w:rsidP="00BA43D1">
      <w:pPr>
        <w:spacing w:after="120"/>
        <w:jc w:val="both"/>
        <w:rPr>
          <w:rFonts w:cs="Arial"/>
          <w:b/>
          <w:bCs/>
          <w:sz w:val="24"/>
          <w:szCs w:val="24"/>
        </w:rPr>
      </w:pPr>
      <w:r w:rsidRPr="007D0F56">
        <w:rPr>
          <w:rFonts w:cs="Arial"/>
          <w:b/>
          <w:bCs/>
          <w:sz w:val="24"/>
          <w:szCs w:val="24"/>
        </w:rPr>
        <w:t>Za kwotę: …………..… zł</w:t>
      </w:r>
    </w:p>
    <w:p w14:paraId="6C61B4D0" w14:textId="71FA371D" w:rsidR="00BA43D1" w:rsidRPr="00A474F9" w:rsidRDefault="00BA43D1" w:rsidP="00B36B46">
      <w:pPr>
        <w:spacing w:after="12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(słownie: …….………………………………………………..……………………… złotych)</w:t>
      </w:r>
    </w:p>
    <w:p w14:paraId="52D466A6" w14:textId="21F84983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Wyrażam zgodę, aby w przypadku wyboru mojej oferty jako najkorzystniejszej pod względem oferowanej ceny, kwota wadium zaliczona została na poczet ceny oraz wyrażam zgodę na podanie moich danych (danych firmy) do publicznej wiadomości, w zakresie informacji o wyniku w/w postępowania przetargowego.</w:t>
      </w:r>
    </w:p>
    <w:p w14:paraId="51FC3F87" w14:textId="77777777" w:rsidR="00BA43D1" w:rsidRDefault="00BA43D1" w:rsidP="00BA43D1">
      <w:pPr>
        <w:spacing w:after="0"/>
        <w:ind w:left="4956"/>
        <w:jc w:val="both"/>
        <w:rPr>
          <w:rFonts w:cs="Arial"/>
          <w:sz w:val="24"/>
          <w:szCs w:val="24"/>
        </w:rPr>
      </w:pPr>
    </w:p>
    <w:p w14:paraId="374D614B" w14:textId="2D9D6970" w:rsidR="00BA43D1" w:rsidRDefault="00BA43D1" w:rsidP="00BA43D1">
      <w:pPr>
        <w:spacing w:after="0"/>
        <w:ind w:left="4956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</w:t>
      </w:r>
      <w:r w:rsidRPr="00A474F9">
        <w:rPr>
          <w:rFonts w:cs="Arial"/>
          <w:sz w:val="24"/>
          <w:szCs w:val="24"/>
        </w:rPr>
        <w:t xml:space="preserve">……………………………………                 </w:t>
      </w:r>
    </w:p>
    <w:p w14:paraId="7606BF49" w14:textId="6FDB1B80" w:rsidR="00BA43D1" w:rsidRPr="00B36B46" w:rsidRDefault="00BA43D1" w:rsidP="00B36B46">
      <w:pPr>
        <w:spacing w:after="0"/>
        <w:ind w:left="4956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</w:t>
      </w:r>
      <w:r w:rsidRPr="00A474F9">
        <w:rPr>
          <w:rFonts w:cs="Arial"/>
          <w:sz w:val="24"/>
          <w:szCs w:val="24"/>
        </w:rPr>
        <w:t xml:space="preserve"> (podpis)</w:t>
      </w:r>
    </w:p>
    <w:p w14:paraId="3FFB5416" w14:textId="0BFFE0CA" w:rsidR="00BA43D1" w:rsidRPr="00B36B46" w:rsidRDefault="00BA43D1" w:rsidP="00B36B46">
      <w:pPr>
        <w:jc w:val="both"/>
        <w:rPr>
          <w:rFonts w:cs="Arial"/>
          <w:sz w:val="24"/>
          <w:szCs w:val="24"/>
        </w:rPr>
      </w:pPr>
    </w:p>
    <w:sectPr w:rsidR="00BA43D1" w:rsidRPr="00B36B46" w:rsidSect="00C90761">
      <w:headerReference w:type="first" r:id="rId8"/>
      <w:footerReference w:type="first" r:id="rId9"/>
      <w:pgSz w:w="11906" w:h="16838"/>
      <w:pgMar w:top="851" w:right="707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00283" w14:textId="77777777" w:rsidR="00C43FF6" w:rsidRDefault="00C43FF6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97623E7" w14:textId="77777777" w:rsidR="00C43FF6" w:rsidRDefault="00C43FF6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C0A12" w14:textId="63A8DAAC" w:rsidR="00871669" w:rsidRPr="002E64D8" w:rsidRDefault="008D7CAB" w:rsidP="00547668">
    <w:pPr>
      <w:spacing w:before="120" w:after="0" w:line="240" w:lineRule="auto"/>
      <w:ind w:left="708" w:firstLine="708"/>
      <w:rPr>
        <w:rFonts w:cs="Times New Roman"/>
        <w:sz w:val="16"/>
        <w:szCs w:val="16"/>
        <w:lang w:val="fr-FR"/>
      </w:rPr>
    </w:pPr>
    <w:r w:rsidRPr="002E64D8">
      <w:rPr>
        <w:rFonts w:cs="Times New Roman"/>
        <w:sz w:val="16"/>
        <w:szCs w:val="16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00660" w14:textId="77777777" w:rsidR="00C43FF6" w:rsidRDefault="00C43FF6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DF861F7" w14:textId="77777777" w:rsidR="00C43FF6" w:rsidRDefault="00C43FF6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5142" w14:textId="6860C66B" w:rsidR="00871669" w:rsidRPr="00270AA3" w:rsidRDefault="00871669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</w:rPr>
    </w:pPr>
  </w:p>
  <w:p w14:paraId="3C43C715" w14:textId="709F3C2D" w:rsidR="00871669" w:rsidRPr="002E64D8" w:rsidRDefault="00871669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709"/>
    <w:multiLevelType w:val="hybridMultilevel"/>
    <w:tmpl w:val="E0604452"/>
    <w:lvl w:ilvl="0" w:tplc="34BED7F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2419E"/>
    <w:multiLevelType w:val="hybridMultilevel"/>
    <w:tmpl w:val="0B5ACC5A"/>
    <w:lvl w:ilvl="0" w:tplc="3DA0B2E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C1EFD"/>
    <w:multiLevelType w:val="hybridMultilevel"/>
    <w:tmpl w:val="10A62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2A3A"/>
    <w:multiLevelType w:val="hybridMultilevel"/>
    <w:tmpl w:val="AB1C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81115"/>
    <w:multiLevelType w:val="hybridMultilevel"/>
    <w:tmpl w:val="FD08AA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773451"/>
    <w:multiLevelType w:val="hybridMultilevel"/>
    <w:tmpl w:val="89249E76"/>
    <w:lvl w:ilvl="0" w:tplc="CDB08C9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3ECD7871"/>
    <w:multiLevelType w:val="hybridMultilevel"/>
    <w:tmpl w:val="7EE0C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7CAF"/>
    <w:multiLevelType w:val="hybridMultilevel"/>
    <w:tmpl w:val="9420F5FC"/>
    <w:lvl w:ilvl="0" w:tplc="6DB2C2DA">
      <w:start w:val="1"/>
      <w:numFmt w:val="decimal"/>
      <w:lvlText w:val="%1."/>
      <w:lvlJc w:val="left"/>
      <w:pPr>
        <w:ind w:left="1069" w:hanging="360"/>
      </w:pPr>
      <w:rPr>
        <w:rFonts w:ascii="Bookman Old Style" w:eastAsia="Times New Roman" w:hAnsi="Bookman Old Style" w:cs="Calibri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CC60A9"/>
    <w:multiLevelType w:val="hybridMultilevel"/>
    <w:tmpl w:val="168089D8"/>
    <w:lvl w:ilvl="0" w:tplc="A62A0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13892"/>
    <w:multiLevelType w:val="hybridMultilevel"/>
    <w:tmpl w:val="CB003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A3F27"/>
    <w:multiLevelType w:val="hybridMultilevel"/>
    <w:tmpl w:val="07B63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C54A6"/>
    <w:multiLevelType w:val="hybridMultilevel"/>
    <w:tmpl w:val="F9D03506"/>
    <w:lvl w:ilvl="0" w:tplc="F184F1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EAE5E46"/>
    <w:multiLevelType w:val="hybridMultilevel"/>
    <w:tmpl w:val="19D20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769FF"/>
    <w:multiLevelType w:val="hybridMultilevel"/>
    <w:tmpl w:val="55C86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294360">
    <w:abstractNumId w:val="10"/>
  </w:num>
  <w:num w:numId="2" w16cid:durableId="657850644">
    <w:abstractNumId w:val="3"/>
  </w:num>
  <w:num w:numId="3" w16cid:durableId="1014571639">
    <w:abstractNumId w:val="4"/>
  </w:num>
  <w:num w:numId="4" w16cid:durableId="994836829">
    <w:abstractNumId w:val="8"/>
  </w:num>
  <w:num w:numId="5" w16cid:durableId="1461800857">
    <w:abstractNumId w:val="9"/>
  </w:num>
  <w:num w:numId="6" w16cid:durableId="826362016">
    <w:abstractNumId w:val="2"/>
  </w:num>
  <w:num w:numId="7" w16cid:durableId="575559146">
    <w:abstractNumId w:val="13"/>
  </w:num>
  <w:num w:numId="8" w16cid:durableId="903295868">
    <w:abstractNumId w:val="7"/>
  </w:num>
  <w:num w:numId="9" w16cid:durableId="1047146649">
    <w:abstractNumId w:val="1"/>
  </w:num>
  <w:num w:numId="10" w16cid:durableId="1558124645">
    <w:abstractNumId w:val="0"/>
  </w:num>
  <w:num w:numId="11" w16cid:durableId="2140411186">
    <w:abstractNumId w:val="5"/>
  </w:num>
  <w:num w:numId="12" w16cid:durableId="391658279">
    <w:abstractNumId w:val="11"/>
  </w:num>
  <w:num w:numId="13" w16cid:durableId="582448865">
    <w:abstractNumId w:val="12"/>
  </w:num>
  <w:num w:numId="14" w16cid:durableId="15490298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1EA"/>
    <w:rsid w:val="000138BC"/>
    <w:rsid w:val="00032FBA"/>
    <w:rsid w:val="00035DB8"/>
    <w:rsid w:val="00055F49"/>
    <w:rsid w:val="0005759F"/>
    <w:rsid w:val="0005796E"/>
    <w:rsid w:val="00061E88"/>
    <w:rsid w:val="00066FC0"/>
    <w:rsid w:val="00082072"/>
    <w:rsid w:val="000A01D4"/>
    <w:rsid w:val="000A020C"/>
    <w:rsid w:val="000A0A5B"/>
    <w:rsid w:val="000A12B0"/>
    <w:rsid w:val="000A33FA"/>
    <w:rsid w:val="000A70CD"/>
    <w:rsid w:val="000C73E6"/>
    <w:rsid w:val="000E04F7"/>
    <w:rsid w:val="000E4B4C"/>
    <w:rsid w:val="000E6946"/>
    <w:rsid w:val="000E6F2A"/>
    <w:rsid w:val="000F3323"/>
    <w:rsid w:val="000F5F2B"/>
    <w:rsid w:val="00113E98"/>
    <w:rsid w:val="00121E1C"/>
    <w:rsid w:val="00131CF0"/>
    <w:rsid w:val="00132E8A"/>
    <w:rsid w:val="00135ED7"/>
    <w:rsid w:val="00142AFA"/>
    <w:rsid w:val="001529B0"/>
    <w:rsid w:val="00185545"/>
    <w:rsid w:val="0019691C"/>
    <w:rsid w:val="001A5D25"/>
    <w:rsid w:val="001B1658"/>
    <w:rsid w:val="001C532C"/>
    <w:rsid w:val="001C6B44"/>
    <w:rsid w:val="001C7BC4"/>
    <w:rsid w:val="001D05BB"/>
    <w:rsid w:val="001D2805"/>
    <w:rsid w:val="001D74E5"/>
    <w:rsid w:val="001F1BC7"/>
    <w:rsid w:val="001F3296"/>
    <w:rsid w:val="002007D6"/>
    <w:rsid w:val="002200F6"/>
    <w:rsid w:val="00221507"/>
    <w:rsid w:val="00223F13"/>
    <w:rsid w:val="00240AF5"/>
    <w:rsid w:val="00252713"/>
    <w:rsid w:val="00262943"/>
    <w:rsid w:val="002630AB"/>
    <w:rsid w:val="00265ECC"/>
    <w:rsid w:val="00270921"/>
    <w:rsid w:val="00270AA3"/>
    <w:rsid w:val="00277CBE"/>
    <w:rsid w:val="0028112F"/>
    <w:rsid w:val="00291001"/>
    <w:rsid w:val="0029482E"/>
    <w:rsid w:val="002A1292"/>
    <w:rsid w:val="002A5E2A"/>
    <w:rsid w:val="002A77FD"/>
    <w:rsid w:val="002B3DE1"/>
    <w:rsid w:val="002C332E"/>
    <w:rsid w:val="002E2921"/>
    <w:rsid w:val="002E6294"/>
    <w:rsid w:val="002E64D8"/>
    <w:rsid w:val="002F527C"/>
    <w:rsid w:val="002F6BCB"/>
    <w:rsid w:val="00306D26"/>
    <w:rsid w:val="003261F2"/>
    <w:rsid w:val="00330FFE"/>
    <w:rsid w:val="003325F0"/>
    <w:rsid w:val="00332EE0"/>
    <w:rsid w:val="00340195"/>
    <w:rsid w:val="00340B09"/>
    <w:rsid w:val="00343FD8"/>
    <w:rsid w:val="0034445C"/>
    <w:rsid w:val="00347DA1"/>
    <w:rsid w:val="003526A0"/>
    <w:rsid w:val="00354D80"/>
    <w:rsid w:val="00355A12"/>
    <w:rsid w:val="00356F47"/>
    <w:rsid w:val="00367AEC"/>
    <w:rsid w:val="00367F91"/>
    <w:rsid w:val="00376536"/>
    <w:rsid w:val="003776C2"/>
    <w:rsid w:val="003902C0"/>
    <w:rsid w:val="00392B2F"/>
    <w:rsid w:val="00394D0F"/>
    <w:rsid w:val="00396892"/>
    <w:rsid w:val="003A6B9A"/>
    <w:rsid w:val="003C40BF"/>
    <w:rsid w:val="003C6832"/>
    <w:rsid w:val="003D01B9"/>
    <w:rsid w:val="003D01EF"/>
    <w:rsid w:val="003E4A7B"/>
    <w:rsid w:val="003F3D15"/>
    <w:rsid w:val="004013E7"/>
    <w:rsid w:val="00406AB1"/>
    <w:rsid w:val="004149B9"/>
    <w:rsid w:val="00424B72"/>
    <w:rsid w:val="00424CD6"/>
    <w:rsid w:val="00425398"/>
    <w:rsid w:val="00443351"/>
    <w:rsid w:val="004506B0"/>
    <w:rsid w:val="00452D4C"/>
    <w:rsid w:val="00455231"/>
    <w:rsid w:val="004555A2"/>
    <w:rsid w:val="00456C8B"/>
    <w:rsid w:val="00457A0E"/>
    <w:rsid w:val="00457B35"/>
    <w:rsid w:val="00462717"/>
    <w:rsid w:val="004631B4"/>
    <w:rsid w:val="00487C0A"/>
    <w:rsid w:val="004907C2"/>
    <w:rsid w:val="004953EE"/>
    <w:rsid w:val="004A2796"/>
    <w:rsid w:val="004A6B0D"/>
    <w:rsid w:val="004B0CAD"/>
    <w:rsid w:val="004D17A0"/>
    <w:rsid w:val="004E6748"/>
    <w:rsid w:val="00503602"/>
    <w:rsid w:val="005068F0"/>
    <w:rsid w:val="00506C37"/>
    <w:rsid w:val="0051217C"/>
    <w:rsid w:val="00515694"/>
    <w:rsid w:val="00515AD3"/>
    <w:rsid w:val="00516147"/>
    <w:rsid w:val="00517D7B"/>
    <w:rsid w:val="005274CF"/>
    <w:rsid w:val="005279EB"/>
    <w:rsid w:val="00547668"/>
    <w:rsid w:val="0055164D"/>
    <w:rsid w:val="00553969"/>
    <w:rsid w:val="00555627"/>
    <w:rsid w:val="0055793B"/>
    <w:rsid w:val="005744DF"/>
    <w:rsid w:val="005777C6"/>
    <w:rsid w:val="005822CA"/>
    <w:rsid w:val="0058373E"/>
    <w:rsid w:val="00587041"/>
    <w:rsid w:val="00590516"/>
    <w:rsid w:val="005A1C7A"/>
    <w:rsid w:val="005A4265"/>
    <w:rsid w:val="005A63E4"/>
    <w:rsid w:val="005B257F"/>
    <w:rsid w:val="005B4A42"/>
    <w:rsid w:val="005B7314"/>
    <w:rsid w:val="005D41EA"/>
    <w:rsid w:val="005E1B64"/>
    <w:rsid w:val="006001AE"/>
    <w:rsid w:val="00601CC2"/>
    <w:rsid w:val="0061073C"/>
    <w:rsid w:val="00611B68"/>
    <w:rsid w:val="00640210"/>
    <w:rsid w:val="006646DB"/>
    <w:rsid w:val="006807E7"/>
    <w:rsid w:val="00682DF9"/>
    <w:rsid w:val="006831C4"/>
    <w:rsid w:val="006A604F"/>
    <w:rsid w:val="006C7C1F"/>
    <w:rsid w:val="006D59AC"/>
    <w:rsid w:val="006E6BB3"/>
    <w:rsid w:val="006F3985"/>
    <w:rsid w:val="007115F0"/>
    <w:rsid w:val="007164D2"/>
    <w:rsid w:val="00720ADD"/>
    <w:rsid w:val="00720D0A"/>
    <w:rsid w:val="00741373"/>
    <w:rsid w:val="00746290"/>
    <w:rsid w:val="00747BC6"/>
    <w:rsid w:val="00752E02"/>
    <w:rsid w:val="00761BA9"/>
    <w:rsid w:val="007955CD"/>
    <w:rsid w:val="007A4919"/>
    <w:rsid w:val="007B0824"/>
    <w:rsid w:val="007C1482"/>
    <w:rsid w:val="007C5ECE"/>
    <w:rsid w:val="007C6A09"/>
    <w:rsid w:val="007E4295"/>
    <w:rsid w:val="007E45F6"/>
    <w:rsid w:val="007F56CA"/>
    <w:rsid w:val="007F588F"/>
    <w:rsid w:val="00804C06"/>
    <w:rsid w:val="00811C3C"/>
    <w:rsid w:val="0081223D"/>
    <w:rsid w:val="00822AD8"/>
    <w:rsid w:val="008245EE"/>
    <w:rsid w:val="0082520F"/>
    <w:rsid w:val="00846CE6"/>
    <w:rsid w:val="0085095E"/>
    <w:rsid w:val="00854A58"/>
    <w:rsid w:val="00863132"/>
    <w:rsid w:val="00864664"/>
    <w:rsid w:val="00866AE8"/>
    <w:rsid w:val="00871669"/>
    <w:rsid w:val="00872DC4"/>
    <w:rsid w:val="008767BF"/>
    <w:rsid w:val="008809E2"/>
    <w:rsid w:val="00885454"/>
    <w:rsid w:val="008A1AC3"/>
    <w:rsid w:val="008B0948"/>
    <w:rsid w:val="008B69B3"/>
    <w:rsid w:val="008C1284"/>
    <w:rsid w:val="008D2E6A"/>
    <w:rsid w:val="008D7CAB"/>
    <w:rsid w:val="008E488A"/>
    <w:rsid w:val="008F51DD"/>
    <w:rsid w:val="00904079"/>
    <w:rsid w:val="00913002"/>
    <w:rsid w:val="00916C60"/>
    <w:rsid w:val="00924DB9"/>
    <w:rsid w:val="00927D74"/>
    <w:rsid w:val="00927FBA"/>
    <w:rsid w:val="00933E22"/>
    <w:rsid w:val="00941906"/>
    <w:rsid w:val="00944049"/>
    <w:rsid w:val="009448A1"/>
    <w:rsid w:val="00955CBE"/>
    <w:rsid w:val="0096556E"/>
    <w:rsid w:val="00965832"/>
    <w:rsid w:val="0096794D"/>
    <w:rsid w:val="009701CE"/>
    <w:rsid w:val="009717EF"/>
    <w:rsid w:val="009771DD"/>
    <w:rsid w:val="00982B97"/>
    <w:rsid w:val="009913CE"/>
    <w:rsid w:val="009A6EBE"/>
    <w:rsid w:val="009C0AFE"/>
    <w:rsid w:val="009C35CC"/>
    <w:rsid w:val="009D5D9A"/>
    <w:rsid w:val="009F2E0F"/>
    <w:rsid w:val="009F587F"/>
    <w:rsid w:val="00A140CE"/>
    <w:rsid w:val="00A171EC"/>
    <w:rsid w:val="00A22D45"/>
    <w:rsid w:val="00A23CB4"/>
    <w:rsid w:val="00A25E15"/>
    <w:rsid w:val="00A25EB8"/>
    <w:rsid w:val="00A31A80"/>
    <w:rsid w:val="00A33A93"/>
    <w:rsid w:val="00A456D2"/>
    <w:rsid w:val="00A54FF0"/>
    <w:rsid w:val="00A55F66"/>
    <w:rsid w:val="00A660C0"/>
    <w:rsid w:val="00A72414"/>
    <w:rsid w:val="00A77192"/>
    <w:rsid w:val="00A80BD0"/>
    <w:rsid w:val="00A8175A"/>
    <w:rsid w:val="00A8792B"/>
    <w:rsid w:val="00A87D50"/>
    <w:rsid w:val="00A95EA6"/>
    <w:rsid w:val="00AB10EE"/>
    <w:rsid w:val="00AB2B12"/>
    <w:rsid w:val="00AB3FB4"/>
    <w:rsid w:val="00AB6BBF"/>
    <w:rsid w:val="00AD25A8"/>
    <w:rsid w:val="00AD397C"/>
    <w:rsid w:val="00AD7EB1"/>
    <w:rsid w:val="00AE4559"/>
    <w:rsid w:val="00AE48E7"/>
    <w:rsid w:val="00AE5CF0"/>
    <w:rsid w:val="00AF3B1A"/>
    <w:rsid w:val="00AF6DC8"/>
    <w:rsid w:val="00B00466"/>
    <w:rsid w:val="00B02C95"/>
    <w:rsid w:val="00B038A0"/>
    <w:rsid w:val="00B114FC"/>
    <w:rsid w:val="00B16BE2"/>
    <w:rsid w:val="00B176C9"/>
    <w:rsid w:val="00B249CF"/>
    <w:rsid w:val="00B36B46"/>
    <w:rsid w:val="00B40B3D"/>
    <w:rsid w:val="00B434BE"/>
    <w:rsid w:val="00B51213"/>
    <w:rsid w:val="00B51990"/>
    <w:rsid w:val="00B55A63"/>
    <w:rsid w:val="00B6243D"/>
    <w:rsid w:val="00B660EE"/>
    <w:rsid w:val="00B765A2"/>
    <w:rsid w:val="00B77278"/>
    <w:rsid w:val="00B80AD7"/>
    <w:rsid w:val="00B81397"/>
    <w:rsid w:val="00B911CF"/>
    <w:rsid w:val="00B97172"/>
    <w:rsid w:val="00BA3B7F"/>
    <w:rsid w:val="00BA43D1"/>
    <w:rsid w:val="00BA54E0"/>
    <w:rsid w:val="00BB1A4E"/>
    <w:rsid w:val="00BC2B14"/>
    <w:rsid w:val="00BC6FA7"/>
    <w:rsid w:val="00BD0595"/>
    <w:rsid w:val="00BD53C9"/>
    <w:rsid w:val="00BF7AC0"/>
    <w:rsid w:val="00C00DF6"/>
    <w:rsid w:val="00C023BB"/>
    <w:rsid w:val="00C02E85"/>
    <w:rsid w:val="00C0629B"/>
    <w:rsid w:val="00C35FC1"/>
    <w:rsid w:val="00C40ACF"/>
    <w:rsid w:val="00C43A7F"/>
    <w:rsid w:val="00C43FF6"/>
    <w:rsid w:val="00C47E3A"/>
    <w:rsid w:val="00C54929"/>
    <w:rsid w:val="00C55F92"/>
    <w:rsid w:val="00C71A30"/>
    <w:rsid w:val="00C7788F"/>
    <w:rsid w:val="00C8395A"/>
    <w:rsid w:val="00C84DDF"/>
    <w:rsid w:val="00C85F15"/>
    <w:rsid w:val="00C90761"/>
    <w:rsid w:val="00CA6F21"/>
    <w:rsid w:val="00CB1211"/>
    <w:rsid w:val="00CB437B"/>
    <w:rsid w:val="00CB47C6"/>
    <w:rsid w:val="00CD0C90"/>
    <w:rsid w:val="00CD37DB"/>
    <w:rsid w:val="00CF16BF"/>
    <w:rsid w:val="00D16E96"/>
    <w:rsid w:val="00D23CB5"/>
    <w:rsid w:val="00D3003A"/>
    <w:rsid w:val="00D302E6"/>
    <w:rsid w:val="00D31E15"/>
    <w:rsid w:val="00D564F3"/>
    <w:rsid w:val="00D61BAD"/>
    <w:rsid w:val="00D64B29"/>
    <w:rsid w:val="00D654AB"/>
    <w:rsid w:val="00D720C3"/>
    <w:rsid w:val="00D73A2A"/>
    <w:rsid w:val="00D75EC3"/>
    <w:rsid w:val="00D75ED5"/>
    <w:rsid w:val="00D837D4"/>
    <w:rsid w:val="00D950EF"/>
    <w:rsid w:val="00D953AC"/>
    <w:rsid w:val="00DB25F0"/>
    <w:rsid w:val="00DB543C"/>
    <w:rsid w:val="00DC1DA7"/>
    <w:rsid w:val="00DE61CD"/>
    <w:rsid w:val="00E060FD"/>
    <w:rsid w:val="00E06B9D"/>
    <w:rsid w:val="00E273D3"/>
    <w:rsid w:val="00E3144F"/>
    <w:rsid w:val="00E4031E"/>
    <w:rsid w:val="00E44425"/>
    <w:rsid w:val="00E448EC"/>
    <w:rsid w:val="00E53DE1"/>
    <w:rsid w:val="00E56F85"/>
    <w:rsid w:val="00E60799"/>
    <w:rsid w:val="00E87A72"/>
    <w:rsid w:val="00E91E82"/>
    <w:rsid w:val="00EA478A"/>
    <w:rsid w:val="00EA6ABB"/>
    <w:rsid w:val="00EB0294"/>
    <w:rsid w:val="00EB772B"/>
    <w:rsid w:val="00ED5087"/>
    <w:rsid w:val="00EE1D0B"/>
    <w:rsid w:val="00EE4268"/>
    <w:rsid w:val="00EE5D63"/>
    <w:rsid w:val="00EE7F44"/>
    <w:rsid w:val="00F04AFF"/>
    <w:rsid w:val="00F10E90"/>
    <w:rsid w:val="00F14A20"/>
    <w:rsid w:val="00F14ACE"/>
    <w:rsid w:val="00F1729D"/>
    <w:rsid w:val="00F21EAB"/>
    <w:rsid w:val="00F22824"/>
    <w:rsid w:val="00F442E0"/>
    <w:rsid w:val="00F44603"/>
    <w:rsid w:val="00F45655"/>
    <w:rsid w:val="00F5691A"/>
    <w:rsid w:val="00F76319"/>
    <w:rsid w:val="00F76EBD"/>
    <w:rsid w:val="00F8341E"/>
    <w:rsid w:val="00F92E72"/>
    <w:rsid w:val="00FA6418"/>
    <w:rsid w:val="00FA6622"/>
    <w:rsid w:val="00FB7714"/>
    <w:rsid w:val="00FC4B4F"/>
    <w:rsid w:val="00FC6126"/>
    <w:rsid w:val="00FE7A6F"/>
    <w:rsid w:val="00FF4B41"/>
    <w:rsid w:val="00FF4C7C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C06E3"/>
  <w15:docId w15:val="{F8FBE81C-9627-42BE-9E1B-0F54AC8D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270AA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ia\Pulpit\PIW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F9AB2-517E-48E6-BE96-54D263231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 szablon</Template>
  <TotalTime>2</TotalTime>
  <Pages>1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subject/>
  <dc:creator>K1</dc:creator>
  <cp:keywords/>
  <dc:description/>
  <cp:lastModifiedBy>PIW Wołów</cp:lastModifiedBy>
  <cp:revision>3</cp:revision>
  <cp:lastPrinted>2025-10-28T10:32:00Z</cp:lastPrinted>
  <dcterms:created xsi:type="dcterms:W3CDTF">2025-10-28T10:44:00Z</dcterms:created>
  <dcterms:modified xsi:type="dcterms:W3CDTF">2025-10-28T10:46:00Z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www.wetgiw.gov.pl</vt:lpwstr>
  </property>
</Properties>
</file>