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BBB4" w14:textId="77777777" w:rsidR="00B36B46" w:rsidRDefault="00B36B46" w:rsidP="005E1D4E">
      <w:pPr>
        <w:rPr>
          <w:rFonts w:cs="Arial"/>
          <w:sz w:val="18"/>
          <w:szCs w:val="18"/>
        </w:rPr>
      </w:pPr>
    </w:p>
    <w:p w14:paraId="40AB189E" w14:textId="2575BC8C" w:rsidR="00B36B46" w:rsidRPr="00B36B46" w:rsidRDefault="00B36B46" w:rsidP="00B36B46">
      <w:pPr>
        <w:jc w:val="right"/>
        <w:rPr>
          <w:rFonts w:cs="Arial"/>
          <w:sz w:val="18"/>
          <w:szCs w:val="18"/>
        </w:rPr>
      </w:pPr>
      <w:r w:rsidRPr="00B36B46">
        <w:rPr>
          <w:rFonts w:cs="Arial"/>
          <w:sz w:val="18"/>
          <w:szCs w:val="18"/>
        </w:rPr>
        <w:t xml:space="preserve">Załącznik nr </w:t>
      </w:r>
      <w:r>
        <w:rPr>
          <w:rFonts w:cs="Arial"/>
          <w:sz w:val="18"/>
          <w:szCs w:val="18"/>
        </w:rPr>
        <w:t>2</w:t>
      </w:r>
      <w:r w:rsidRPr="00B36B46">
        <w:rPr>
          <w:rFonts w:cs="Arial"/>
          <w:sz w:val="18"/>
          <w:szCs w:val="18"/>
        </w:rPr>
        <w:t xml:space="preserve">. </w:t>
      </w:r>
      <w:r>
        <w:rPr>
          <w:rFonts w:cs="Arial"/>
          <w:sz w:val="18"/>
          <w:szCs w:val="18"/>
        </w:rPr>
        <w:t>d</w:t>
      </w:r>
      <w:r w:rsidRPr="00B36B46">
        <w:rPr>
          <w:rFonts w:cs="Arial"/>
          <w:sz w:val="18"/>
          <w:szCs w:val="18"/>
        </w:rPr>
        <w:t>o PIWagz.332.1.2025 z dnia 28.10.2025r.</w:t>
      </w:r>
    </w:p>
    <w:p w14:paraId="378DF2FA" w14:textId="4D55DE28" w:rsidR="00BA43D1" w:rsidRPr="00B36B46" w:rsidRDefault="00BA43D1" w:rsidP="00B36B46">
      <w:pPr>
        <w:jc w:val="center"/>
        <w:rPr>
          <w:rFonts w:cs="Arial"/>
          <w:b/>
          <w:sz w:val="28"/>
          <w:szCs w:val="28"/>
        </w:rPr>
      </w:pPr>
      <w:r w:rsidRPr="00A474F9">
        <w:rPr>
          <w:rFonts w:cs="Arial"/>
          <w:b/>
          <w:sz w:val="28"/>
          <w:szCs w:val="28"/>
        </w:rPr>
        <w:t>UMOWA KUPNA – SPRZEDAŻY</w:t>
      </w:r>
    </w:p>
    <w:p w14:paraId="5BAF417A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Zawarta w dniu .................................. w </w:t>
      </w:r>
      <w:r>
        <w:rPr>
          <w:rFonts w:cs="Arial"/>
          <w:sz w:val="24"/>
          <w:szCs w:val="24"/>
        </w:rPr>
        <w:t>Wołowie</w:t>
      </w:r>
      <w:r w:rsidRPr="00A474F9">
        <w:rPr>
          <w:rFonts w:cs="Arial"/>
          <w:sz w:val="24"/>
          <w:szCs w:val="24"/>
        </w:rPr>
        <w:t xml:space="preserve"> pomiędzy:</w:t>
      </w:r>
    </w:p>
    <w:p w14:paraId="6D6FCB4C" w14:textId="77777777" w:rsidR="00BA43D1" w:rsidRPr="00A474F9" w:rsidRDefault="00BA43D1" w:rsidP="00B36B46">
      <w:pPr>
        <w:spacing w:after="0"/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Inspekcją Weterynaryjną Powiatowy Inspektorat Weterynarii w </w:t>
      </w:r>
      <w:r>
        <w:rPr>
          <w:rFonts w:cs="Arial"/>
          <w:sz w:val="24"/>
          <w:szCs w:val="24"/>
        </w:rPr>
        <w:t>Wołowie</w:t>
      </w:r>
      <w:r w:rsidRPr="00A474F9">
        <w:rPr>
          <w:rFonts w:cs="Arial"/>
          <w:sz w:val="24"/>
          <w:szCs w:val="24"/>
        </w:rPr>
        <w:t xml:space="preserve"> </w:t>
      </w:r>
    </w:p>
    <w:p w14:paraId="74D7049D" w14:textId="77777777" w:rsidR="00BA43D1" w:rsidRPr="00A474F9" w:rsidRDefault="00BA43D1" w:rsidP="00B36B46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Ul. M. Skłodowskiej-Curie 9; 56-100 Wołów,</w:t>
      </w:r>
    </w:p>
    <w:p w14:paraId="77D8EB59" w14:textId="77777777" w:rsidR="00BA43D1" w:rsidRPr="00A474F9" w:rsidRDefault="00BA43D1" w:rsidP="00B36B46">
      <w:pPr>
        <w:spacing w:after="0"/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NIP: </w:t>
      </w:r>
      <w:r>
        <w:rPr>
          <w:rFonts w:cs="Arial"/>
          <w:sz w:val="24"/>
          <w:szCs w:val="24"/>
        </w:rPr>
        <w:t>988-01-37-410</w:t>
      </w:r>
    </w:p>
    <w:p w14:paraId="57C9C053" w14:textId="77777777" w:rsidR="00BA43D1" w:rsidRPr="00A474F9" w:rsidRDefault="00BA43D1" w:rsidP="00B36B46">
      <w:pPr>
        <w:spacing w:after="0"/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reprezentowaną przez:</w:t>
      </w:r>
    </w:p>
    <w:p w14:paraId="71E407E4" w14:textId="77777777" w:rsidR="00BA43D1" w:rsidRPr="00A474F9" w:rsidRDefault="00BA43D1" w:rsidP="00B36B46">
      <w:pPr>
        <w:spacing w:after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Pawła Szewczyka</w:t>
      </w:r>
      <w:r w:rsidRPr="00A474F9">
        <w:rPr>
          <w:rFonts w:cs="Arial"/>
          <w:sz w:val="24"/>
          <w:szCs w:val="24"/>
        </w:rPr>
        <w:t xml:space="preserve"> – Powiatowego Lekarza Weterynarii w </w:t>
      </w:r>
      <w:r>
        <w:rPr>
          <w:rFonts w:cs="Arial"/>
          <w:sz w:val="24"/>
          <w:szCs w:val="24"/>
        </w:rPr>
        <w:t>Wołowie</w:t>
      </w:r>
      <w:r w:rsidRPr="00A474F9">
        <w:rPr>
          <w:rFonts w:cs="Arial"/>
          <w:sz w:val="24"/>
          <w:szCs w:val="24"/>
        </w:rPr>
        <w:t>,</w:t>
      </w:r>
    </w:p>
    <w:p w14:paraId="540FAA91" w14:textId="77777777" w:rsidR="00BA43D1" w:rsidRPr="00A474F9" w:rsidRDefault="00BA43D1" w:rsidP="00B36B46">
      <w:pPr>
        <w:spacing w:after="0"/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zwaną dalej „Sprzedającym”,</w:t>
      </w:r>
    </w:p>
    <w:p w14:paraId="780F5683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a</w:t>
      </w:r>
    </w:p>
    <w:p w14:paraId="7F76D79F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Panem/Panią ........................................................... , legitymującym/ą się dowodem osobistym</w:t>
      </w:r>
    </w:p>
    <w:p w14:paraId="0D3AEEAB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seria.............. nr ........................ wydanym przez..................................................................,</w:t>
      </w:r>
    </w:p>
    <w:p w14:paraId="28E2CBFF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numer PESEL...................................................... ,</w:t>
      </w:r>
    </w:p>
    <w:p w14:paraId="1FB8C01E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zamieszkałym/ą w ……….................................. przy ul. .................................................... ,</w:t>
      </w:r>
    </w:p>
    <w:p w14:paraId="0DAF0782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zwanym/ą w treści umowy „Kupującym”,</w:t>
      </w:r>
    </w:p>
    <w:p w14:paraId="6C525F6A" w14:textId="72387FF1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o następującej treści:</w:t>
      </w:r>
    </w:p>
    <w:p w14:paraId="2F2350A8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§1</w:t>
      </w:r>
    </w:p>
    <w:p w14:paraId="603C4B3C" w14:textId="31FA86AC" w:rsidR="00BA43D1" w:rsidRPr="00A474F9" w:rsidRDefault="00BA43D1" w:rsidP="00B36B46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Niniejszą umowę zawarto na podstawie przeprowadzonego postępowania w trybie przetargu publicznego z </w:t>
      </w:r>
      <w:r w:rsidRPr="001108DF">
        <w:rPr>
          <w:rFonts w:cs="Arial"/>
          <w:sz w:val="24"/>
          <w:szCs w:val="24"/>
        </w:rPr>
        <w:t xml:space="preserve">dnia </w:t>
      </w:r>
      <w:r w:rsidR="000A01D4">
        <w:rPr>
          <w:rFonts w:cs="Arial"/>
          <w:sz w:val="24"/>
          <w:szCs w:val="24"/>
        </w:rPr>
        <w:t>…………………</w:t>
      </w:r>
      <w:r w:rsidRPr="001108DF">
        <w:rPr>
          <w:rFonts w:cs="Arial"/>
          <w:sz w:val="24"/>
          <w:szCs w:val="24"/>
        </w:rPr>
        <w:t xml:space="preserve"> </w:t>
      </w:r>
      <w:r w:rsidRPr="00A474F9">
        <w:rPr>
          <w:rFonts w:cs="Arial"/>
          <w:sz w:val="24"/>
          <w:szCs w:val="24"/>
        </w:rPr>
        <w:t xml:space="preserve">r., zgodnie z Rozporządzeniem Rady Ministrów  z dnia </w:t>
      </w:r>
      <w:r w:rsidR="00FA6418">
        <w:rPr>
          <w:rFonts w:cs="Arial"/>
          <w:sz w:val="24"/>
          <w:szCs w:val="24"/>
        </w:rPr>
        <w:t>25 października 2019</w:t>
      </w:r>
      <w:r w:rsidRPr="00A474F9">
        <w:rPr>
          <w:rFonts w:cs="Arial"/>
          <w:sz w:val="24"/>
          <w:szCs w:val="24"/>
        </w:rPr>
        <w:t xml:space="preserve"> r. w sprawie sposobu i trybu gospodarowania składnikami rzeczowymi majątku ruchomego</w:t>
      </w:r>
      <w:r w:rsidR="00FA6418">
        <w:rPr>
          <w:rFonts w:cs="Arial"/>
          <w:sz w:val="24"/>
          <w:szCs w:val="24"/>
        </w:rPr>
        <w:t xml:space="preserve"> Skarbu Państwa</w:t>
      </w:r>
      <w:r w:rsidRPr="00A474F9">
        <w:rPr>
          <w:rFonts w:cs="Arial"/>
          <w:sz w:val="24"/>
          <w:szCs w:val="24"/>
        </w:rPr>
        <w:t xml:space="preserve"> (</w:t>
      </w:r>
      <w:r w:rsidR="00FA6418">
        <w:rPr>
          <w:rFonts w:cs="Arial"/>
          <w:sz w:val="24"/>
          <w:szCs w:val="24"/>
        </w:rPr>
        <w:t xml:space="preserve">tj. </w:t>
      </w:r>
      <w:r w:rsidRPr="00A474F9">
        <w:rPr>
          <w:rFonts w:cs="Arial"/>
          <w:sz w:val="24"/>
          <w:szCs w:val="24"/>
        </w:rPr>
        <w:t>Dz. U. z 20</w:t>
      </w:r>
      <w:r w:rsidR="00FA6418">
        <w:rPr>
          <w:rFonts w:cs="Arial"/>
          <w:sz w:val="24"/>
          <w:szCs w:val="24"/>
        </w:rPr>
        <w:t>25</w:t>
      </w:r>
      <w:r w:rsidRPr="00A474F9">
        <w:rPr>
          <w:rFonts w:cs="Arial"/>
          <w:sz w:val="24"/>
          <w:szCs w:val="24"/>
        </w:rPr>
        <w:t xml:space="preserve"> r. poz.</w:t>
      </w:r>
      <w:r w:rsidR="00FA6418">
        <w:rPr>
          <w:rFonts w:cs="Arial"/>
          <w:sz w:val="24"/>
          <w:szCs w:val="24"/>
        </w:rPr>
        <w:t>228</w:t>
      </w:r>
      <w:r w:rsidRPr="00A474F9">
        <w:rPr>
          <w:rFonts w:cs="Arial"/>
          <w:sz w:val="24"/>
          <w:szCs w:val="24"/>
        </w:rPr>
        <w:t>).</w:t>
      </w:r>
    </w:p>
    <w:p w14:paraId="041F331D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§2</w:t>
      </w:r>
    </w:p>
    <w:p w14:paraId="4915D84E" w14:textId="6923983E" w:rsidR="00BA43D1" w:rsidRPr="00A474F9" w:rsidRDefault="00BA43D1" w:rsidP="00B36B46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Sprzedający sprzedaje, a Kupujący nabywa wymieniony samochód</w:t>
      </w:r>
      <w:r>
        <w:rPr>
          <w:rFonts w:cs="Arial"/>
          <w:sz w:val="24"/>
          <w:szCs w:val="24"/>
        </w:rPr>
        <w:t xml:space="preserve"> o</w:t>
      </w:r>
      <w:r w:rsidRPr="007D0F56">
        <w:rPr>
          <w:rFonts w:cs="Arial"/>
          <w:sz w:val="24"/>
          <w:szCs w:val="24"/>
        </w:rPr>
        <w:t>sobow</w:t>
      </w:r>
      <w:r>
        <w:rPr>
          <w:rFonts w:cs="Arial"/>
          <w:sz w:val="24"/>
          <w:szCs w:val="24"/>
        </w:rPr>
        <w:t>y</w:t>
      </w:r>
      <w:r w:rsidRPr="007D0F56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Opel Corsa </w:t>
      </w:r>
      <w:r w:rsidRPr="007D0F56">
        <w:rPr>
          <w:rFonts w:cs="Arial"/>
          <w:sz w:val="24"/>
          <w:szCs w:val="24"/>
        </w:rPr>
        <w:t xml:space="preserve">(nr rej. </w:t>
      </w:r>
      <w:r>
        <w:rPr>
          <w:rFonts w:cs="Arial"/>
          <w:sz w:val="24"/>
          <w:szCs w:val="24"/>
        </w:rPr>
        <w:t>DWL33FG</w:t>
      </w:r>
      <w:r w:rsidRPr="007D0F56">
        <w:rPr>
          <w:rFonts w:cs="Arial"/>
          <w:sz w:val="24"/>
          <w:szCs w:val="24"/>
        </w:rPr>
        <w:t>)</w:t>
      </w:r>
      <w:r>
        <w:rPr>
          <w:rFonts w:cs="Arial"/>
          <w:sz w:val="24"/>
          <w:szCs w:val="24"/>
        </w:rPr>
        <w:t>.</w:t>
      </w:r>
    </w:p>
    <w:p w14:paraId="661811D5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§3</w:t>
      </w:r>
    </w:p>
    <w:p w14:paraId="4058EE5B" w14:textId="15945FAA" w:rsidR="00BA43D1" w:rsidRPr="00A474F9" w:rsidRDefault="00BA43D1" w:rsidP="00B36B46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Przedmiot, o którym mowa w §2 stanowi własność Sprzedającego, jest wolny od wad prawnych, nie jest obciążony prawami na rzecz osób trzecich oraz w stosunku do niego nie toczą się żadne postępowania, którego przedmiotem jest ten przedmiot ani nie stanowi on również przedmiotu zabezpieczenia.</w:t>
      </w:r>
    </w:p>
    <w:p w14:paraId="2EBCE8DC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§4</w:t>
      </w:r>
    </w:p>
    <w:p w14:paraId="203E048F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Kupujący, tytułem ceny za przedmiotowy pojazd zapłaci Sprzedającemu :</w:t>
      </w:r>
    </w:p>
    <w:p w14:paraId="0641A41D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lastRenderedPageBreak/>
        <w:t>kwotę ............................. zł</w:t>
      </w:r>
    </w:p>
    <w:p w14:paraId="1F41AEED" w14:textId="77777777" w:rsidR="00BA43D1" w:rsidRPr="00725C95" w:rsidRDefault="00BA43D1" w:rsidP="00BA43D1">
      <w:pPr>
        <w:jc w:val="both"/>
        <w:rPr>
          <w:rFonts w:cs="Arial"/>
          <w:color w:val="EE0000"/>
          <w:sz w:val="24"/>
          <w:szCs w:val="24"/>
        </w:rPr>
      </w:pPr>
      <w:r w:rsidRPr="00A474F9">
        <w:rPr>
          <w:rFonts w:cs="Arial"/>
          <w:sz w:val="24"/>
          <w:szCs w:val="24"/>
        </w:rPr>
        <w:t>brutto (słownie: ……………………………………………………..złotych), płatn</w:t>
      </w:r>
      <w:r>
        <w:rPr>
          <w:rFonts w:cs="Arial"/>
          <w:sz w:val="24"/>
          <w:szCs w:val="24"/>
        </w:rPr>
        <w:t xml:space="preserve">e </w:t>
      </w:r>
      <w:r w:rsidRPr="00A474F9">
        <w:rPr>
          <w:rFonts w:cs="Arial"/>
          <w:sz w:val="24"/>
          <w:szCs w:val="24"/>
        </w:rPr>
        <w:t xml:space="preserve">przelewem na rachunek </w:t>
      </w:r>
      <w:r w:rsidRPr="001108DF">
        <w:rPr>
          <w:rFonts w:cs="Arial"/>
          <w:sz w:val="24"/>
          <w:szCs w:val="24"/>
        </w:rPr>
        <w:t>bankowy 83 1010 1674 0063 4713 9120 0000 NBP oddział Okręgowy we Wrocławiu.</w:t>
      </w:r>
    </w:p>
    <w:p w14:paraId="35E06B07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</w:p>
    <w:p w14:paraId="7D76B678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§5</w:t>
      </w:r>
    </w:p>
    <w:p w14:paraId="4E430C02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1 . Wydanie przedmiotu sprzedaży nastąpi niezwłocznie po uiszczeniu należnej kwoty, o której mowa w § 4 w siedzibie Sprzedającego.</w:t>
      </w:r>
    </w:p>
    <w:p w14:paraId="7D3090A6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2. Sprzedający wyda Kupującemu wszystkie posiadane dokumenty dotyczące samochodu </w:t>
      </w:r>
      <w:r>
        <w:rPr>
          <w:rFonts w:cs="Arial"/>
          <w:sz w:val="24"/>
          <w:szCs w:val="24"/>
        </w:rPr>
        <w:t>osobowego</w:t>
      </w:r>
      <w:r w:rsidRPr="00A474F9">
        <w:rPr>
          <w:rFonts w:cs="Arial"/>
          <w:sz w:val="24"/>
          <w:szCs w:val="24"/>
        </w:rPr>
        <w:t xml:space="preserve"> marki </w:t>
      </w:r>
      <w:r w:rsidRPr="001108DF">
        <w:rPr>
          <w:rFonts w:cs="Arial"/>
          <w:sz w:val="24"/>
          <w:szCs w:val="24"/>
        </w:rPr>
        <w:t>Opel Cor</w:t>
      </w:r>
      <w:r>
        <w:rPr>
          <w:rFonts w:cs="Arial"/>
          <w:sz w:val="24"/>
          <w:szCs w:val="24"/>
        </w:rPr>
        <w:t>s</w:t>
      </w:r>
      <w:r w:rsidRPr="001108DF">
        <w:rPr>
          <w:rFonts w:cs="Arial"/>
          <w:sz w:val="24"/>
          <w:szCs w:val="24"/>
        </w:rPr>
        <w:t xml:space="preserve">a, </w:t>
      </w:r>
      <w:r w:rsidRPr="00A474F9">
        <w:rPr>
          <w:rFonts w:cs="Arial"/>
          <w:sz w:val="24"/>
          <w:szCs w:val="24"/>
        </w:rPr>
        <w:t>niezbędne do prawidłowego korzystania.</w:t>
      </w:r>
    </w:p>
    <w:p w14:paraId="2C34E151" w14:textId="7826A7C3" w:rsidR="00BA43D1" w:rsidRPr="00A474F9" w:rsidRDefault="00BA43D1" w:rsidP="00B36B46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3. Kupujący wraz z podpisaniem niniejszej umowy kwituje odbiór samochodu </w:t>
      </w:r>
      <w:r w:rsidRPr="001108DF">
        <w:rPr>
          <w:rFonts w:cs="Arial"/>
          <w:sz w:val="24"/>
          <w:szCs w:val="24"/>
        </w:rPr>
        <w:t xml:space="preserve">osobowego </w:t>
      </w:r>
      <w:r>
        <w:rPr>
          <w:rFonts w:cs="Arial"/>
          <w:sz w:val="24"/>
          <w:szCs w:val="24"/>
        </w:rPr>
        <w:t>Opel Corsa</w:t>
      </w:r>
      <w:r w:rsidRPr="001108DF">
        <w:rPr>
          <w:rFonts w:cs="Arial"/>
          <w:sz w:val="24"/>
          <w:szCs w:val="24"/>
        </w:rPr>
        <w:t xml:space="preserve"> będącego przedmiotem sprzedaży.</w:t>
      </w:r>
    </w:p>
    <w:p w14:paraId="03B4B64C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§6</w:t>
      </w:r>
    </w:p>
    <w:p w14:paraId="46C23B3B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1. Kupujący oświadcza, że znany mu jest stan techniczny samochodu </w:t>
      </w:r>
      <w:r>
        <w:rPr>
          <w:rFonts w:cs="Arial"/>
          <w:sz w:val="24"/>
          <w:szCs w:val="24"/>
        </w:rPr>
        <w:t xml:space="preserve">osobowego </w:t>
      </w:r>
      <w:r w:rsidRPr="00A474F9">
        <w:rPr>
          <w:rFonts w:cs="Arial"/>
          <w:sz w:val="24"/>
          <w:szCs w:val="24"/>
        </w:rPr>
        <w:t>określonego w §2 niniejszej umowy i oświadcza ponadto, iż z tego tytułu nie będzie rościł żadnych pretensji do Sprzedającego.</w:t>
      </w:r>
    </w:p>
    <w:p w14:paraId="2179642F" w14:textId="69B61EBB" w:rsidR="00BA43D1" w:rsidRPr="00B36B46" w:rsidRDefault="00BA43D1" w:rsidP="00B36B46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2. Kupujący sprawdził także oznaczenia numerowe samochodu </w:t>
      </w:r>
      <w:r>
        <w:rPr>
          <w:rFonts w:cs="Arial"/>
          <w:sz w:val="24"/>
          <w:szCs w:val="24"/>
        </w:rPr>
        <w:t>osobowego Opel Corsa</w:t>
      </w:r>
      <w:r w:rsidRPr="001108DF">
        <w:rPr>
          <w:rFonts w:cs="Arial"/>
          <w:sz w:val="24"/>
          <w:szCs w:val="24"/>
        </w:rPr>
        <w:t>, nie wnosząc do nich żadnych zastrzeżeń.</w:t>
      </w:r>
    </w:p>
    <w:p w14:paraId="490525A8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§7</w:t>
      </w:r>
    </w:p>
    <w:p w14:paraId="59D8B0B3" w14:textId="0AC5D7E9" w:rsidR="00BA43D1" w:rsidRPr="00A474F9" w:rsidRDefault="00BA43D1" w:rsidP="00B36B46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Wszelkie koszty związane z realizacją postanowień niniejszej umowy, w tym także koszty uiszczenia opłaty skarbowej, obciążają Kupującego.</w:t>
      </w:r>
    </w:p>
    <w:p w14:paraId="68FFA40F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§8</w:t>
      </w:r>
    </w:p>
    <w:p w14:paraId="376052AF" w14:textId="62F8AF4E" w:rsidR="00BA43D1" w:rsidRPr="00A474F9" w:rsidRDefault="00BA43D1" w:rsidP="00B36B46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Wszelkie zmiany umowy wymagają formy pisemnej, pod rygorem nieważności.</w:t>
      </w:r>
    </w:p>
    <w:p w14:paraId="0550CF68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 9</w:t>
      </w:r>
    </w:p>
    <w:p w14:paraId="0831755E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W sprawach nie uregulowanych niniejszą umową zastosowanie mają obowiązujące w tym zakresie przepisy kodeksu cywilnego.</w:t>
      </w:r>
    </w:p>
    <w:p w14:paraId="6C704D8B" w14:textId="77777777" w:rsidR="00BA43D1" w:rsidRPr="00A474F9" w:rsidRDefault="00BA43D1" w:rsidP="00BA43D1">
      <w:pPr>
        <w:jc w:val="center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§ 10</w:t>
      </w:r>
    </w:p>
    <w:p w14:paraId="7B31664E" w14:textId="0A352CBD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>Umowę sporządzono w dwóch jednobrzmiących egzemplarzach, po jednym dla każdej ze stron.</w:t>
      </w:r>
    </w:p>
    <w:p w14:paraId="312EC881" w14:textId="77777777" w:rsidR="00BA43D1" w:rsidRPr="00A474F9" w:rsidRDefault="00BA43D1" w:rsidP="00BA43D1">
      <w:pPr>
        <w:jc w:val="both"/>
        <w:rPr>
          <w:rFonts w:cs="Arial"/>
          <w:sz w:val="24"/>
          <w:szCs w:val="24"/>
        </w:rPr>
      </w:pPr>
    </w:p>
    <w:p w14:paraId="6ACED49A" w14:textId="4F6B1B42" w:rsidR="00BA43D1" w:rsidRPr="00A474F9" w:rsidRDefault="00BA43D1" w:rsidP="00BA43D1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…………………………                                                       </w:t>
      </w:r>
      <w:r w:rsidR="00B36B46">
        <w:rPr>
          <w:rFonts w:cs="Arial"/>
          <w:sz w:val="24"/>
          <w:szCs w:val="24"/>
        </w:rPr>
        <w:t xml:space="preserve">                                  </w:t>
      </w:r>
      <w:r w:rsidRPr="00A474F9">
        <w:rPr>
          <w:rFonts w:cs="Arial"/>
          <w:sz w:val="24"/>
          <w:szCs w:val="24"/>
        </w:rPr>
        <w:t xml:space="preserve">   ……………………………</w:t>
      </w:r>
      <w:r w:rsidRPr="00A474F9">
        <w:rPr>
          <w:rFonts w:cs="Arial"/>
          <w:sz w:val="24"/>
          <w:szCs w:val="24"/>
        </w:rPr>
        <w:tab/>
      </w:r>
      <w:r w:rsidRPr="00A474F9">
        <w:rPr>
          <w:rFonts w:cs="Arial"/>
          <w:sz w:val="24"/>
          <w:szCs w:val="24"/>
        </w:rPr>
        <w:tab/>
      </w:r>
      <w:r w:rsidRPr="00A474F9">
        <w:rPr>
          <w:rFonts w:cs="Arial"/>
          <w:sz w:val="24"/>
          <w:szCs w:val="24"/>
        </w:rPr>
        <w:tab/>
        <w:t xml:space="preserve">                                                                                       </w:t>
      </w:r>
    </w:p>
    <w:p w14:paraId="3FFB5416" w14:textId="5B018386" w:rsidR="00BA43D1" w:rsidRPr="00B36B46" w:rsidRDefault="00BA43D1" w:rsidP="00B36B46">
      <w:pPr>
        <w:jc w:val="both"/>
        <w:rPr>
          <w:rFonts w:cs="Arial"/>
          <w:sz w:val="24"/>
          <w:szCs w:val="24"/>
        </w:rPr>
      </w:pPr>
      <w:r w:rsidRPr="00A474F9">
        <w:rPr>
          <w:rFonts w:cs="Arial"/>
          <w:sz w:val="24"/>
          <w:szCs w:val="24"/>
        </w:rPr>
        <w:t xml:space="preserve">      Sprzedający                                                                                     </w:t>
      </w:r>
      <w:r w:rsidR="00B36B46">
        <w:rPr>
          <w:rFonts w:cs="Arial"/>
          <w:sz w:val="24"/>
          <w:szCs w:val="24"/>
        </w:rPr>
        <w:t xml:space="preserve">               </w:t>
      </w:r>
      <w:r w:rsidRPr="00A474F9">
        <w:rPr>
          <w:rFonts w:cs="Arial"/>
          <w:sz w:val="24"/>
          <w:szCs w:val="24"/>
        </w:rPr>
        <w:t>    Kupujący</w:t>
      </w:r>
    </w:p>
    <w:sectPr w:rsidR="00BA43D1" w:rsidRPr="00B36B46" w:rsidSect="005E1D4E">
      <w:headerReference w:type="first" r:id="rId8"/>
      <w:footerReference w:type="first" r:id="rId9"/>
      <w:pgSz w:w="11906" w:h="16838"/>
      <w:pgMar w:top="851" w:right="707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BA2E7" w14:textId="77777777" w:rsidR="009748EA" w:rsidRDefault="009748EA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CBF500F" w14:textId="77777777" w:rsidR="009748EA" w:rsidRDefault="009748EA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D9CD" w14:textId="20EAC140" w:rsidR="00864664" w:rsidRPr="00055F49" w:rsidRDefault="00864664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</w:p>
  <w:p w14:paraId="325C0A12" w14:textId="3F32DA78" w:rsidR="00871669" w:rsidRPr="002E64D8" w:rsidRDefault="008D7CAB" w:rsidP="005E1D4E">
    <w:pPr>
      <w:spacing w:before="120" w:after="0" w:line="240" w:lineRule="auto"/>
      <w:rPr>
        <w:rFonts w:cs="Times New Roman"/>
        <w:sz w:val="16"/>
        <w:szCs w:val="16"/>
        <w:lang w:val="fr-FR"/>
      </w:rPr>
    </w:pPr>
    <w:r w:rsidRPr="002E64D8">
      <w:rPr>
        <w:rFonts w:ascii="Bookman Old Style" w:hAnsi="Bookman Old Style" w:cs="Bookman Old Style"/>
        <w:sz w:val="16"/>
        <w:szCs w:val="16"/>
        <w:lang w:val="fr-FR"/>
      </w:rPr>
      <w:tab/>
    </w:r>
    <w:r w:rsidRPr="002E64D8">
      <w:rPr>
        <w:rFonts w:cs="Times New Roman"/>
        <w:sz w:val="16"/>
        <w:szCs w:val="16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C3865" w14:textId="77777777" w:rsidR="009748EA" w:rsidRDefault="009748EA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2037283" w14:textId="77777777" w:rsidR="009748EA" w:rsidRDefault="009748EA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3C715" w14:textId="709F3C2D" w:rsidR="00871669" w:rsidRPr="002E64D8" w:rsidRDefault="00871669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709"/>
    <w:multiLevelType w:val="hybridMultilevel"/>
    <w:tmpl w:val="E0604452"/>
    <w:lvl w:ilvl="0" w:tplc="34BED7F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92419E"/>
    <w:multiLevelType w:val="hybridMultilevel"/>
    <w:tmpl w:val="0B5ACC5A"/>
    <w:lvl w:ilvl="0" w:tplc="3DA0B2E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C1EFD"/>
    <w:multiLevelType w:val="hybridMultilevel"/>
    <w:tmpl w:val="10A62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12A3A"/>
    <w:multiLevelType w:val="hybridMultilevel"/>
    <w:tmpl w:val="AB1C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81115"/>
    <w:multiLevelType w:val="hybridMultilevel"/>
    <w:tmpl w:val="FD08AA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773451"/>
    <w:multiLevelType w:val="hybridMultilevel"/>
    <w:tmpl w:val="89249E76"/>
    <w:lvl w:ilvl="0" w:tplc="CDB08C9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3ECD7871"/>
    <w:multiLevelType w:val="hybridMultilevel"/>
    <w:tmpl w:val="7EE0C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7CAF"/>
    <w:multiLevelType w:val="hybridMultilevel"/>
    <w:tmpl w:val="9420F5FC"/>
    <w:lvl w:ilvl="0" w:tplc="6DB2C2DA">
      <w:start w:val="1"/>
      <w:numFmt w:val="decimal"/>
      <w:lvlText w:val="%1."/>
      <w:lvlJc w:val="left"/>
      <w:pPr>
        <w:ind w:left="1069" w:hanging="360"/>
      </w:pPr>
      <w:rPr>
        <w:rFonts w:ascii="Bookman Old Style" w:eastAsia="Times New Roman" w:hAnsi="Bookman Old Style" w:cs="Calibri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CC60A9"/>
    <w:multiLevelType w:val="hybridMultilevel"/>
    <w:tmpl w:val="168089D8"/>
    <w:lvl w:ilvl="0" w:tplc="A62A0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13892"/>
    <w:multiLevelType w:val="hybridMultilevel"/>
    <w:tmpl w:val="CB003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A3F27"/>
    <w:multiLevelType w:val="hybridMultilevel"/>
    <w:tmpl w:val="07B63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DC54A6"/>
    <w:multiLevelType w:val="hybridMultilevel"/>
    <w:tmpl w:val="F9D03506"/>
    <w:lvl w:ilvl="0" w:tplc="F184F1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EAE5E46"/>
    <w:multiLevelType w:val="hybridMultilevel"/>
    <w:tmpl w:val="19D20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2769FF"/>
    <w:multiLevelType w:val="hybridMultilevel"/>
    <w:tmpl w:val="55C86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294360">
    <w:abstractNumId w:val="10"/>
  </w:num>
  <w:num w:numId="2" w16cid:durableId="657850644">
    <w:abstractNumId w:val="3"/>
  </w:num>
  <w:num w:numId="3" w16cid:durableId="1014571639">
    <w:abstractNumId w:val="4"/>
  </w:num>
  <w:num w:numId="4" w16cid:durableId="994836829">
    <w:abstractNumId w:val="8"/>
  </w:num>
  <w:num w:numId="5" w16cid:durableId="1461800857">
    <w:abstractNumId w:val="9"/>
  </w:num>
  <w:num w:numId="6" w16cid:durableId="826362016">
    <w:abstractNumId w:val="2"/>
  </w:num>
  <w:num w:numId="7" w16cid:durableId="575559146">
    <w:abstractNumId w:val="13"/>
  </w:num>
  <w:num w:numId="8" w16cid:durableId="903295868">
    <w:abstractNumId w:val="7"/>
  </w:num>
  <w:num w:numId="9" w16cid:durableId="1047146649">
    <w:abstractNumId w:val="1"/>
  </w:num>
  <w:num w:numId="10" w16cid:durableId="1558124645">
    <w:abstractNumId w:val="0"/>
  </w:num>
  <w:num w:numId="11" w16cid:durableId="2140411186">
    <w:abstractNumId w:val="5"/>
  </w:num>
  <w:num w:numId="12" w16cid:durableId="391658279">
    <w:abstractNumId w:val="11"/>
  </w:num>
  <w:num w:numId="13" w16cid:durableId="582448865">
    <w:abstractNumId w:val="12"/>
  </w:num>
  <w:num w:numId="14" w16cid:durableId="15490298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1EA"/>
    <w:rsid w:val="000138BC"/>
    <w:rsid w:val="00032FBA"/>
    <w:rsid w:val="00035DB8"/>
    <w:rsid w:val="00055F49"/>
    <w:rsid w:val="0005759F"/>
    <w:rsid w:val="0005796E"/>
    <w:rsid w:val="00061E88"/>
    <w:rsid w:val="00066FC0"/>
    <w:rsid w:val="00082072"/>
    <w:rsid w:val="000A01D4"/>
    <w:rsid w:val="000A020C"/>
    <w:rsid w:val="000A0A5B"/>
    <w:rsid w:val="000A12B0"/>
    <w:rsid w:val="000A33FA"/>
    <w:rsid w:val="000A70CD"/>
    <w:rsid w:val="000C73E6"/>
    <w:rsid w:val="000E04F7"/>
    <w:rsid w:val="000E4B4C"/>
    <w:rsid w:val="000E6946"/>
    <w:rsid w:val="000E6F2A"/>
    <w:rsid w:val="000F3323"/>
    <w:rsid w:val="000F5F2B"/>
    <w:rsid w:val="00113E98"/>
    <w:rsid w:val="00121E1C"/>
    <w:rsid w:val="00131CF0"/>
    <w:rsid w:val="00132E8A"/>
    <w:rsid w:val="00135ED7"/>
    <w:rsid w:val="00142AFA"/>
    <w:rsid w:val="001529B0"/>
    <w:rsid w:val="00185545"/>
    <w:rsid w:val="0019691C"/>
    <w:rsid w:val="001A5D25"/>
    <w:rsid w:val="001B1658"/>
    <w:rsid w:val="001C532C"/>
    <w:rsid w:val="001C6B44"/>
    <w:rsid w:val="001C7BC4"/>
    <w:rsid w:val="001D05BB"/>
    <w:rsid w:val="001D2805"/>
    <w:rsid w:val="001D74E5"/>
    <w:rsid w:val="001F1BC7"/>
    <w:rsid w:val="001F3296"/>
    <w:rsid w:val="002007D6"/>
    <w:rsid w:val="002200F6"/>
    <w:rsid w:val="00221507"/>
    <w:rsid w:val="00223F13"/>
    <w:rsid w:val="00240AF5"/>
    <w:rsid w:val="00252713"/>
    <w:rsid w:val="00262943"/>
    <w:rsid w:val="002630AB"/>
    <w:rsid w:val="00265ECC"/>
    <w:rsid w:val="00270921"/>
    <w:rsid w:val="00270AA3"/>
    <w:rsid w:val="00277CBE"/>
    <w:rsid w:val="0028112F"/>
    <w:rsid w:val="00291001"/>
    <w:rsid w:val="0029482E"/>
    <w:rsid w:val="002A1292"/>
    <w:rsid w:val="002A5E2A"/>
    <w:rsid w:val="002A77FD"/>
    <w:rsid w:val="002B3DE1"/>
    <w:rsid w:val="002C332E"/>
    <w:rsid w:val="002E2921"/>
    <w:rsid w:val="002E6294"/>
    <w:rsid w:val="002E64D8"/>
    <w:rsid w:val="002F527C"/>
    <w:rsid w:val="002F6BCB"/>
    <w:rsid w:val="00306D26"/>
    <w:rsid w:val="003261F2"/>
    <w:rsid w:val="00330FFE"/>
    <w:rsid w:val="003325F0"/>
    <w:rsid w:val="00332EE0"/>
    <w:rsid w:val="00340195"/>
    <w:rsid w:val="00340B09"/>
    <w:rsid w:val="00343FD8"/>
    <w:rsid w:val="0034445C"/>
    <w:rsid w:val="00347DA1"/>
    <w:rsid w:val="003526A0"/>
    <w:rsid w:val="00354D80"/>
    <w:rsid w:val="00355A12"/>
    <w:rsid w:val="00356F47"/>
    <w:rsid w:val="00367AEC"/>
    <w:rsid w:val="00367F91"/>
    <w:rsid w:val="00376536"/>
    <w:rsid w:val="003776C2"/>
    <w:rsid w:val="003902C0"/>
    <w:rsid w:val="00392B2F"/>
    <w:rsid w:val="00394D0F"/>
    <w:rsid w:val="00396892"/>
    <w:rsid w:val="003A6B9A"/>
    <w:rsid w:val="003C40BF"/>
    <w:rsid w:val="003C6832"/>
    <w:rsid w:val="003D01B9"/>
    <w:rsid w:val="003D01EF"/>
    <w:rsid w:val="003E4A7B"/>
    <w:rsid w:val="003F3D15"/>
    <w:rsid w:val="004013E7"/>
    <w:rsid w:val="00406AB1"/>
    <w:rsid w:val="004149B9"/>
    <w:rsid w:val="00424B72"/>
    <w:rsid w:val="00424CD6"/>
    <w:rsid w:val="00425398"/>
    <w:rsid w:val="00443351"/>
    <w:rsid w:val="004506B0"/>
    <w:rsid w:val="00452D4C"/>
    <w:rsid w:val="00455231"/>
    <w:rsid w:val="004555A2"/>
    <w:rsid w:val="00456C8B"/>
    <w:rsid w:val="00457A0E"/>
    <w:rsid w:val="00457B35"/>
    <w:rsid w:val="00462717"/>
    <w:rsid w:val="004631B4"/>
    <w:rsid w:val="00487C0A"/>
    <w:rsid w:val="004907C2"/>
    <w:rsid w:val="004953EE"/>
    <w:rsid w:val="004A2796"/>
    <w:rsid w:val="004A6B0D"/>
    <w:rsid w:val="004B0CAD"/>
    <w:rsid w:val="004D17A0"/>
    <w:rsid w:val="004E6748"/>
    <w:rsid w:val="00503602"/>
    <w:rsid w:val="005068F0"/>
    <w:rsid w:val="00506C37"/>
    <w:rsid w:val="0051217C"/>
    <w:rsid w:val="00515694"/>
    <w:rsid w:val="00515AD3"/>
    <w:rsid w:val="00516147"/>
    <w:rsid w:val="00517D7B"/>
    <w:rsid w:val="005274CF"/>
    <w:rsid w:val="005279EB"/>
    <w:rsid w:val="00547668"/>
    <w:rsid w:val="0055164D"/>
    <w:rsid w:val="00553969"/>
    <w:rsid w:val="00555627"/>
    <w:rsid w:val="0055793B"/>
    <w:rsid w:val="005744DF"/>
    <w:rsid w:val="005777C6"/>
    <w:rsid w:val="005822CA"/>
    <w:rsid w:val="0058373E"/>
    <w:rsid w:val="00587041"/>
    <w:rsid w:val="00590516"/>
    <w:rsid w:val="005A1C7A"/>
    <w:rsid w:val="005A4265"/>
    <w:rsid w:val="005A63E4"/>
    <w:rsid w:val="005B257F"/>
    <w:rsid w:val="005B4A42"/>
    <w:rsid w:val="005B7314"/>
    <w:rsid w:val="005D41EA"/>
    <w:rsid w:val="005E1B64"/>
    <w:rsid w:val="005E1D4E"/>
    <w:rsid w:val="005F1C47"/>
    <w:rsid w:val="006001AE"/>
    <w:rsid w:val="00601CC2"/>
    <w:rsid w:val="0061073C"/>
    <w:rsid w:val="00611B68"/>
    <w:rsid w:val="00640210"/>
    <w:rsid w:val="006646DB"/>
    <w:rsid w:val="006807E7"/>
    <w:rsid w:val="00682DF9"/>
    <w:rsid w:val="006831C4"/>
    <w:rsid w:val="006A604F"/>
    <w:rsid w:val="006C7C1F"/>
    <w:rsid w:val="006D59AC"/>
    <w:rsid w:val="006E6BB3"/>
    <w:rsid w:val="006F3985"/>
    <w:rsid w:val="007115F0"/>
    <w:rsid w:val="007164D2"/>
    <w:rsid w:val="00720ADD"/>
    <w:rsid w:val="00720D0A"/>
    <w:rsid w:val="00741373"/>
    <w:rsid w:val="00746290"/>
    <w:rsid w:val="00747BC6"/>
    <w:rsid w:val="00752E02"/>
    <w:rsid w:val="00761BA9"/>
    <w:rsid w:val="007955CD"/>
    <w:rsid w:val="007A4919"/>
    <w:rsid w:val="007B0824"/>
    <w:rsid w:val="007C1482"/>
    <w:rsid w:val="007C5ECE"/>
    <w:rsid w:val="007C6A09"/>
    <w:rsid w:val="007E4295"/>
    <w:rsid w:val="007E45F6"/>
    <w:rsid w:val="007F56CA"/>
    <w:rsid w:val="007F588F"/>
    <w:rsid w:val="00804C06"/>
    <w:rsid w:val="00811C3C"/>
    <w:rsid w:val="0081223D"/>
    <w:rsid w:val="00822AD8"/>
    <w:rsid w:val="008245EE"/>
    <w:rsid w:val="0082520F"/>
    <w:rsid w:val="00846CE6"/>
    <w:rsid w:val="0085095E"/>
    <w:rsid w:val="00854A58"/>
    <w:rsid w:val="00863132"/>
    <w:rsid w:val="00864664"/>
    <w:rsid w:val="00866AE8"/>
    <w:rsid w:val="00871669"/>
    <w:rsid w:val="00872DC4"/>
    <w:rsid w:val="008767BF"/>
    <w:rsid w:val="008809E2"/>
    <w:rsid w:val="00885454"/>
    <w:rsid w:val="008A1AC3"/>
    <w:rsid w:val="008B0948"/>
    <w:rsid w:val="008B69B3"/>
    <w:rsid w:val="008C1284"/>
    <w:rsid w:val="008D2E6A"/>
    <w:rsid w:val="008D7CAB"/>
    <w:rsid w:val="008E488A"/>
    <w:rsid w:val="008F51DD"/>
    <w:rsid w:val="00904079"/>
    <w:rsid w:val="00913002"/>
    <w:rsid w:val="00916C60"/>
    <w:rsid w:val="00924DB9"/>
    <w:rsid w:val="00927D74"/>
    <w:rsid w:val="00927FBA"/>
    <w:rsid w:val="00933E22"/>
    <w:rsid w:val="00941906"/>
    <w:rsid w:val="00944049"/>
    <w:rsid w:val="009448A1"/>
    <w:rsid w:val="00955CBE"/>
    <w:rsid w:val="0096556E"/>
    <w:rsid w:val="00965832"/>
    <w:rsid w:val="0096794D"/>
    <w:rsid w:val="009701CE"/>
    <w:rsid w:val="009717EF"/>
    <w:rsid w:val="009748EA"/>
    <w:rsid w:val="009771DD"/>
    <w:rsid w:val="00982B97"/>
    <w:rsid w:val="009913CE"/>
    <w:rsid w:val="009A6EBE"/>
    <w:rsid w:val="009C0AFE"/>
    <w:rsid w:val="009C35CC"/>
    <w:rsid w:val="009D5D9A"/>
    <w:rsid w:val="009F2E0F"/>
    <w:rsid w:val="009F587F"/>
    <w:rsid w:val="00A13DA4"/>
    <w:rsid w:val="00A140CE"/>
    <w:rsid w:val="00A171EC"/>
    <w:rsid w:val="00A22D45"/>
    <w:rsid w:val="00A23CB4"/>
    <w:rsid w:val="00A25E15"/>
    <w:rsid w:val="00A25EB8"/>
    <w:rsid w:val="00A31A80"/>
    <w:rsid w:val="00A33A93"/>
    <w:rsid w:val="00A456D2"/>
    <w:rsid w:val="00A54FF0"/>
    <w:rsid w:val="00A55F66"/>
    <w:rsid w:val="00A660C0"/>
    <w:rsid w:val="00A72414"/>
    <w:rsid w:val="00A77192"/>
    <w:rsid w:val="00A80BD0"/>
    <w:rsid w:val="00A8175A"/>
    <w:rsid w:val="00A8792B"/>
    <w:rsid w:val="00A87D50"/>
    <w:rsid w:val="00A90EB8"/>
    <w:rsid w:val="00A95EA6"/>
    <w:rsid w:val="00AB10EE"/>
    <w:rsid w:val="00AB2B12"/>
    <w:rsid w:val="00AB3FB4"/>
    <w:rsid w:val="00AB6BBF"/>
    <w:rsid w:val="00AD25A8"/>
    <w:rsid w:val="00AD397C"/>
    <w:rsid w:val="00AD7EB1"/>
    <w:rsid w:val="00AE4559"/>
    <w:rsid w:val="00AE48E7"/>
    <w:rsid w:val="00AE5CF0"/>
    <w:rsid w:val="00AF3B1A"/>
    <w:rsid w:val="00AF6DC8"/>
    <w:rsid w:val="00B00466"/>
    <w:rsid w:val="00B02C95"/>
    <w:rsid w:val="00B038A0"/>
    <w:rsid w:val="00B114FC"/>
    <w:rsid w:val="00B16BE2"/>
    <w:rsid w:val="00B176C9"/>
    <w:rsid w:val="00B249CF"/>
    <w:rsid w:val="00B36B46"/>
    <w:rsid w:val="00B40B3D"/>
    <w:rsid w:val="00B434BE"/>
    <w:rsid w:val="00B51213"/>
    <w:rsid w:val="00B51990"/>
    <w:rsid w:val="00B55A63"/>
    <w:rsid w:val="00B6243D"/>
    <w:rsid w:val="00B660EE"/>
    <w:rsid w:val="00B765A2"/>
    <w:rsid w:val="00B77278"/>
    <w:rsid w:val="00B80AD7"/>
    <w:rsid w:val="00B81397"/>
    <w:rsid w:val="00B911CF"/>
    <w:rsid w:val="00B97172"/>
    <w:rsid w:val="00BA3B7F"/>
    <w:rsid w:val="00BA43D1"/>
    <w:rsid w:val="00BA54E0"/>
    <w:rsid w:val="00BC2B14"/>
    <w:rsid w:val="00BC6FA7"/>
    <w:rsid w:val="00BD0595"/>
    <w:rsid w:val="00BD53C9"/>
    <w:rsid w:val="00BF7AC0"/>
    <w:rsid w:val="00C00DF6"/>
    <w:rsid w:val="00C023BB"/>
    <w:rsid w:val="00C02E85"/>
    <w:rsid w:val="00C0629B"/>
    <w:rsid w:val="00C35FC1"/>
    <w:rsid w:val="00C40ACF"/>
    <w:rsid w:val="00C43A7F"/>
    <w:rsid w:val="00C47E3A"/>
    <w:rsid w:val="00C54929"/>
    <w:rsid w:val="00C55F92"/>
    <w:rsid w:val="00C71A30"/>
    <w:rsid w:val="00C7788F"/>
    <w:rsid w:val="00C8395A"/>
    <w:rsid w:val="00C84DDF"/>
    <w:rsid w:val="00C85F15"/>
    <w:rsid w:val="00CA6F21"/>
    <w:rsid w:val="00CB1211"/>
    <w:rsid w:val="00CB437B"/>
    <w:rsid w:val="00CB47C6"/>
    <w:rsid w:val="00CD0C90"/>
    <w:rsid w:val="00CD37DB"/>
    <w:rsid w:val="00CF16BF"/>
    <w:rsid w:val="00D16E96"/>
    <w:rsid w:val="00D23CB5"/>
    <w:rsid w:val="00D3003A"/>
    <w:rsid w:val="00D302E6"/>
    <w:rsid w:val="00D31E15"/>
    <w:rsid w:val="00D564F3"/>
    <w:rsid w:val="00D61BAD"/>
    <w:rsid w:val="00D64B29"/>
    <w:rsid w:val="00D654AB"/>
    <w:rsid w:val="00D720C3"/>
    <w:rsid w:val="00D73A2A"/>
    <w:rsid w:val="00D75EC3"/>
    <w:rsid w:val="00D75ED5"/>
    <w:rsid w:val="00D837D4"/>
    <w:rsid w:val="00D950EF"/>
    <w:rsid w:val="00D953AC"/>
    <w:rsid w:val="00DB25F0"/>
    <w:rsid w:val="00DB543C"/>
    <w:rsid w:val="00DC1DA7"/>
    <w:rsid w:val="00DE61CD"/>
    <w:rsid w:val="00E060FD"/>
    <w:rsid w:val="00E06B9D"/>
    <w:rsid w:val="00E273D3"/>
    <w:rsid w:val="00E3144F"/>
    <w:rsid w:val="00E4031E"/>
    <w:rsid w:val="00E44425"/>
    <w:rsid w:val="00E448EC"/>
    <w:rsid w:val="00E53DE1"/>
    <w:rsid w:val="00E56F85"/>
    <w:rsid w:val="00E60799"/>
    <w:rsid w:val="00E87A72"/>
    <w:rsid w:val="00E91E82"/>
    <w:rsid w:val="00EA478A"/>
    <w:rsid w:val="00EA6ABB"/>
    <w:rsid w:val="00EB0294"/>
    <w:rsid w:val="00EB772B"/>
    <w:rsid w:val="00EE1D0B"/>
    <w:rsid w:val="00EE4268"/>
    <w:rsid w:val="00EE5D63"/>
    <w:rsid w:val="00EE7F44"/>
    <w:rsid w:val="00F04AFF"/>
    <w:rsid w:val="00F10E90"/>
    <w:rsid w:val="00F14A20"/>
    <w:rsid w:val="00F14ACE"/>
    <w:rsid w:val="00F1729D"/>
    <w:rsid w:val="00F21EAB"/>
    <w:rsid w:val="00F22824"/>
    <w:rsid w:val="00F442E0"/>
    <w:rsid w:val="00F44603"/>
    <w:rsid w:val="00F45655"/>
    <w:rsid w:val="00F5691A"/>
    <w:rsid w:val="00F76319"/>
    <w:rsid w:val="00F76EBD"/>
    <w:rsid w:val="00F8341E"/>
    <w:rsid w:val="00F92E72"/>
    <w:rsid w:val="00FA6418"/>
    <w:rsid w:val="00FA6622"/>
    <w:rsid w:val="00FB7714"/>
    <w:rsid w:val="00FC4B4F"/>
    <w:rsid w:val="00FC6126"/>
    <w:rsid w:val="00FE7A6F"/>
    <w:rsid w:val="00FF4B41"/>
    <w:rsid w:val="00FF4C7C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C06E3"/>
  <w15:docId w15:val="{F8FBE81C-9627-42BE-9E1B-0F54AC8D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270AA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ia\Pulpit\PIW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F9AB2-517E-48E6-BE96-54D263231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 szablon</Template>
  <TotalTime>1</TotalTime>
  <Pages>2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subject/>
  <dc:creator>K1</dc:creator>
  <cp:keywords/>
  <dc:description/>
  <cp:lastModifiedBy>PIW Wołów</cp:lastModifiedBy>
  <cp:revision>3</cp:revision>
  <cp:lastPrinted>2025-10-28T10:32:00Z</cp:lastPrinted>
  <dcterms:created xsi:type="dcterms:W3CDTF">2025-10-28T10:44:00Z</dcterms:created>
  <dcterms:modified xsi:type="dcterms:W3CDTF">2025-10-28T10:45:00Z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64440492-4C8B-11D1-8B70-080036B11A03}" pid="4">
    <vt:lpwstr>www.wetgiw.gov.pl</vt:lpwstr>
  </property>
</Properties>
</file>