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26D11" w14:textId="77777777" w:rsidR="00BB28E8" w:rsidRDefault="00BB28E8" w:rsidP="001E71AB">
      <w:pPr>
        <w:spacing w:after="0" w:line="276" w:lineRule="auto"/>
        <w:ind w:right="850"/>
        <w:jc w:val="right"/>
        <w:rPr>
          <w:rFonts w:ascii="Bookman Old Style" w:hAnsi="Bookman Old Style" w:cs="Bookman Old Style"/>
          <w:sz w:val="20"/>
          <w:szCs w:val="24"/>
          <w:lang w:eastAsia="en-US"/>
        </w:rPr>
      </w:pPr>
    </w:p>
    <w:p w14:paraId="0FEF174B" w14:textId="77777777" w:rsidR="001369C5" w:rsidRPr="00773379" w:rsidRDefault="001369C5" w:rsidP="001369C5">
      <w:pPr>
        <w:spacing w:after="0" w:line="276" w:lineRule="auto"/>
        <w:jc w:val="right"/>
        <w:rPr>
          <w:rFonts w:ascii="Bookman Old Style" w:hAnsi="Bookman Old Style" w:cs="Bookman Old Style"/>
          <w:sz w:val="20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E03ED5"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………</w:t>
      </w:r>
      <w:r w:rsidR="00357321">
        <w:rPr>
          <w:rFonts w:ascii="Bookman Old Style" w:hAnsi="Bookman Old Style" w:cs="Bookman Old Style"/>
          <w:sz w:val="20"/>
          <w:szCs w:val="24"/>
          <w:lang w:eastAsia="en-US"/>
        </w:rPr>
        <w:t>….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…….…….. dn. ……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……………</w:t>
      </w:r>
    </w:p>
    <w:p w14:paraId="625D6439" w14:textId="77777777" w:rsidR="00D671E2" w:rsidRPr="00D671E2" w:rsidRDefault="00D671E2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</w:p>
    <w:p w14:paraId="33DABF97" w14:textId="77777777" w:rsidR="00773379" w:rsidRDefault="00773379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69F4D85F" w14:textId="77777777" w:rsidR="00AE31B3" w:rsidRDefault="00AE31B3" w:rsidP="00A01DFC">
      <w:pPr>
        <w:spacing w:after="0" w:line="24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711DB084" w14:textId="77777777" w:rsidR="00A01DFC" w:rsidRDefault="00A01DFC" w:rsidP="00A01DFC">
      <w:pPr>
        <w:spacing w:after="0" w:line="240" w:lineRule="auto"/>
        <w:ind w:right="6378"/>
        <w:jc w:val="center"/>
        <w:rPr>
          <w:rFonts w:ascii="Bookman Old Style" w:hAnsi="Bookman Old Style" w:cs="Bookman Old Style"/>
          <w:sz w:val="12"/>
          <w:szCs w:val="18"/>
          <w:lang w:eastAsia="en-US"/>
        </w:rPr>
      </w:pPr>
      <w:r>
        <w:rPr>
          <w:rFonts w:ascii="Bookman Old Style" w:hAnsi="Bookman Old Style" w:cs="Bookman Old Style"/>
          <w:sz w:val="12"/>
          <w:szCs w:val="18"/>
          <w:lang w:eastAsia="en-US"/>
        </w:rPr>
        <w:t xml:space="preserve">dane i adres wnioskodawcy </w:t>
      </w:r>
    </w:p>
    <w:p w14:paraId="1B09A966" w14:textId="77777777" w:rsidR="00A01DFC" w:rsidRPr="00E03ED5" w:rsidRDefault="00A01DFC" w:rsidP="00A01DFC">
      <w:pPr>
        <w:spacing w:after="0" w:line="240" w:lineRule="auto"/>
        <w:ind w:right="6378"/>
        <w:jc w:val="center"/>
        <w:rPr>
          <w:rFonts w:ascii="Bookman Old Style" w:hAnsi="Bookman Old Style" w:cs="Bookman Old Style"/>
          <w:sz w:val="18"/>
          <w:szCs w:val="24"/>
          <w:lang w:eastAsia="en-US"/>
        </w:rPr>
      </w:pPr>
    </w:p>
    <w:p w14:paraId="5CB461D4" w14:textId="77777777" w:rsidR="00773379" w:rsidRPr="00D671E2" w:rsidRDefault="001A75F1" w:rsidP="00773379">
      <w:pPr>
        <w:spacing w:after="0" w:line="24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PL ..……………………………..…</w:t>
      </w:r>
    </w:p>
    <w:p w14:paraId="0F19EF90" w14:textId="77777777" w:rsidR="004D5AE8" w:rsidRPr="00E03ED5" w:rsidRDefault="004D5AE8" w:rsidP="00773379">
      <w:pPr>
        <w:spacing w:after="0" w:line="480" w:lineRule="auto"/>
        <w:ind w:right="6378"/>
        <w:jc w:val="center"/>
        <w:rPr>
          <w:rFonts w:ascii="Bookman Old Style" w:hAnsi="Bookman Old Style" w:cs="Bookman Old Style"/>
          <w:sz w:val="18"/>
          <w:szCs w:val="24"/>
          <w:lang w:eastAsia="en-US"/>
        </w:rPr>
      </w:pPr>
      <w:r w:rsidRPr="00E03ED5">
        <w:rPr>
          <w:rFonts w:ascii="Bookman Old Style" w:hAnsi="Bookman Old Style" w:cs="Bookman Old Style"/>
          <w:sz w:val="12"/>
          <w:szCs w:val="18"/>
          <w:lang w:eastAsia="en-US"/>
        </w:rPr>
        <w:t>nr siedziby stada</w:t>
      </w:r>
    </w:p>
    <w:p w14:paraId="71083037" w14:textId="77777777" w:rsidR="00E03ED5" w:rsidRPr="00D671E2" w:rsidRDefault="00E03ED5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 xml:space="preserve">tel.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</w:p>
    <w:p w14:paraId="622EA411" w14:textId="77777777" w:rsidR="00D671E2" w:rsidRPr="00D671E2" w:rsidRDefault="001369C5" w:rsidP="008A6D6E">
      <w:pPr>
        <w:spacing w:after="0" w:line="360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Powiatowy Lekarz Weterynarii</w:t>
      </w:r>
    </w:p>
    <w:p w14:paraId="32590435" w14:textId="77777777" w:rsidR="00D671E2" w:rsidRDefault="00D671E2" w:rsidP="008A6D6E">
      <w:pPr>
        <w:spacing w:after="0" w:line="360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w </w:t>
      </w:r>
      <w:r w:rsidR="008A6D6E">
        <w:rPr>
          <w:rFonts w:ascii="Bookman Old Style" w:hAnsi="Bookman Old Style" w:cs="Bookman Old Style"/>
          <w:sz w:val="24"/>
          <w:szCs w:val="24"/>
          <w:lang w:eastAsia="en-US"/>
        </w:rPr>
        <w:t>Janowie Lubelskim</w:t>
      </w:r>
    </w:p>
    <w:p w14:paraId="1C032B8A" w14:textId="77777777" w:rsidR="008A6D6E" w:rsidRDefault="008A6D6E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28"/>
          <w:szCs w:val="24"/>
          <w:lang w:eastAsia="en-US"/>
        </w:rPr>
      </w:pPr>
    </w:p>
    <w:p w14:paraId="40AA0F25" w14:textId="77777777" w:rsidR="00D671E2" w:rsidRPr="004D55DC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28"/>
          <w:szCs w:val="24"/>
          <w:lang w:eastAsia="en-US"/>
        </w:rPr>
      </w:pPr>
      <w:r w:rsidRPr="004D55DC">
        <w:rPr>
          <w:rFonts w:ascii="Bookman Old Style" w:hAnsi="Bookman Old Style" w:cs="Bookman Old Style"/>
          <w:b/>
          <w:sz w:val="28"/>
          <w:szCs w:val="24"/>
          <w:lang w:eastAsia="en-US"/>
        </w:rPr>
        <w:t>Wniosek</w:t>
      </w:r>
    </w:p>
    <w:p w14:paraId="5713D941" w14:textId="77777777" w:rsidR="00D671E2" w:rsidRPr="00D671E2" w:rsidRDefault="00D671E2" w:rsidP="00773379">
      <w:pPr>
        <w:spacing w:after="0" w:line="360" w:lineRule="auto"/>
        <w:ind w:firstLine="709"/>
        <w:contextualSpacing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Zwracam się z prośb</w:t>
      </w:r>
      <w:r w:rsidR="00357321">
        <w:rPr>
          <w:rFonts w:ascii="Bookman Old Style" w:hAnsi="Bookman Old Style" w:cs="Bookman Old Style"/>
          <w:sz w:val="24"/>
          <w:szCs w:val="24"/>
          <w:lang w:eastAsia="en-US"/>
        </w:rPr>
        <w:t>ą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o wydanie pozwolenia na przemieszczenie 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 xml:space="preserve">do rzeźni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świń pochodzących z mojego gospodarstwa w miejscowości 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243A54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, nr siedziby stada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 xml:space="preserve"> PL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 w:rsidR="001C08F5">
        <w:rPr>
          <w:rFonts w:ascii="Bookman Old Style" w:hAnsi="Bookman Old Style" w:cs="Bookman Old Style"/>
          <w:sz w:val="24"/>
          <w:szCs w:val="24"/>
          <w:lang w:eastAsia="en-US"/>
        </w:rPr>
        <w:t>……...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BB28E8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 xml:space="preserve">., status stada w kierunku choroby </w:t>
      </w:r>
      <w:proofErr w:type="spellStart"/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Aujeszkyego</w:t>
      </w:r>
      <w:proofErr w:type="spellEnd"/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>… w maksymalnej ilość ……</w:t>
      </w:r>
      <w:r w:rsidR="00BB28E8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szt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,</w:t>
      </w:r>
    </w:p>
    <w:p w14:paraId="2F827226" w14:textId="77777777" w:rsidR="00D671E2" w:rsidRPr="00D671E2" w:rsidRDefault="001C08F5" w:rsidP="008A6D6E">
      <w:pPr>
        <w:spacing w:after="0" w:line="360" w:lineRule="auto"/>
        <w:contextualSpacing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oznakowan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e </w:t>
      </w:r>
      <w:r w:rsidR="008A6D6E">
        <w:rPr>
          <w:rFonts w:ascii="Bookman Old Style" w:hAnsi="Bookman Old Style" w:cs="Bookman Old Style"/>
          <w:sz w:val="24"/>
          <w:szCs w:val="24"/>
          <w:lang w:eastAsia="en-US"/>
        </w:rPr>
        <w:t xml:space="preserve">numerem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8A6D6E">
        <w:rPr>
          <w:rFonts w:ascii="Bookman Old Style" w:hAnsi="Bookman Old Style" w:cs="Bookman Old Style"/>
          <w:sz w:val="24"/>
          <w:szCs w:val="24"/>
          <w:lang w:eastAsia="en-US"/>
        </w:rPr>
        <w:t>………….</w:t>
      </w:r>
      <w:r w:rsidR="008A6D6E"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</w:t>
      </w:r>
    </w:p>
    <w:p w14:paraId="3A61E5FC" w14:textId="77777777" w:rsidR="00D671E2" w:rsidRPr="00D671E2" w:rsidRDefault="00B50261" w:rsidP="00773379">
      <w:pPr>
        <w:spacing w:after="0" w:line="360" w:lineRule="auto"/>
        <w:contextualSpacing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d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 xml:space="preserve"> rzeźni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…………………………………………………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……. 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 xml:space="preserve">....……………………………………………………………………………………………………………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w powiecie 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</w:p>
    <w:p w14:paraId="58C0C7A4" w14:textId="77777777" w:rsidR="004D55DC" w:rsidRDefault="00D671E2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</w:p>
    <w:p w14:paraId="76B7C946" w14:textId="77777777" w:rsidR="00941DB8" w:rsidRDefault="00941DB8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941DB8">
        <w:rPr>
          <w:rFonts w:ascii="Bookman Old Style" w:hAnsi="Bookman Old Style" w:cs="Bookman Old Style"/>
          <w:lang w:eastAsia="en-US"/>
        </w:rPr>
        <w:t>Środek transportu i jego nr rejestracyjny/WNI przewoźnika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………………………………………..</w:t>
      </w:r>
    </w:p>
    <w:p w14:paraId="03B17573" w14:textId="77777777" w:rsidR="00941DB8" w:rsidRDefault="00941DB8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………………………………………………………………………………………………………………</w:t>
      </w:r>
    </w:p>
    <w:p w14:paraId="49F3695C" w14:textId="77777777" w:rsidR="00D671E2" w:rsidRDefault="004D55DC" w:rsidP="00773379">
      <w:pPr>
        <w:spacing w:after="0" w:line="360" w:lineRule="auto"/>
        <w:jc w:val="both"/>
        <w:rPr>
          <w:rFonts w:ascii="Bookman Old Style" w:hAnsi="Bookman Old Style" w:cs="Bookman Old Style"/>
          <w:szCs w:val="24"/>
          <w:lang w:eastAsia="en-US"/>
        </w:rPr>
      </w:pPr>
      <w:r w:rsidRPr="001460D6">
        <w:rPr>
          <w:rFonts w:ascii="Bookman Old Style" w:hAnsi="Bookman Old Style" w:cs="Bookman Old Style"/>
          <w:szCs w:val="24"/>
          <w:lang w:eastAsia="en-US"/>
        </w:rPr>
        <w:t>Obecnie w gospodarstwie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 xml:space="preserve"> znajduje się …………….. szt. </w:t>
      </w:r>
      <w:r w:rsidR="00BB0D02">
        <w:rPr>
          <w:rFonts w:ascii="Bookman Old Style" w:hAnsi="Bookman Old Style" w:cs="Bookman Old Style"/>
          <w:szCs w:val="24"/>
          <w:lang w:eastAsia="en-US"/>
        </w:rPr>
        <w:t>ś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>wiń</w:t>
      </w:r>
      <w:r w:rsidR="00BB0D02">
        <w:rPr>
          <w:rFonts w:ascii="Bookman Old Style" w:hAnsi="Bookman Old Style" w:cs="Bookman Old Style"/>
          <w:szCs w:val="24"/>
          <w:lang w:eastAsia="en-US"/>
        </w:rPr>
        <w:t>.</w:t>
      </w:r>
    </w:p>
    <w:p w14:paraId="1A1DCB30" w14:textId="77777777" w:rsidR="004A6316" w:rsidRPr="004A6316" w:rsidRDefault="004A6316" w:rsidP="004A6316">
      <w:pPr>
        <w:spacing w:after="0" w:line="240" w:lineRule="auto"/>
        <w:jc w:val="both"/>
        <w:rPr>
          <w:rFonts w:ascii="Bookman Old Style" w:hAnsi="Bookman Old Style" w:cs="Bookman Old Style"/>
          <w:lang w:eastAsia="en-US"/>
        </w:rPr>
      </w:pPr>
      <w:r w:rsidRPr="004A6316">
        <w:rPr>
          <w:rFonts w:ascii="Bookman Old Style" w:hAnsi="Bookman Old Style" w:cs="Bookman Old Style"/>
          <w:lang w:eastAsia="en-US"/>
        </w:rPr>
        <w:t>Wniosek należy złożyć osobiście, za pośrednictwem elektronicznej skrzynki podawczej Inspektoratu (</w:t>
      </w:r>
      <w:proofErr w:type="spellStart"/>
      <w:r w:rsidRPr="004A6316">
        <w:rPr>
          <w:rFonts w:ascii="Bookman Old Style" w:hAnsi="Bookman Old Style" w:cs="Bookman Old Style"/>
          <w:lang w:eastAsia="en-US"/>
        </w:rPr>
        <w:t>ePUAP</w:t>
      </w:r>
      <w:proofErr w:type="spellEnd"/>
      <w:r w:rsidRPr="004A6316">
        <w:rPr>
          <w:rFonts w:ascii="Bookman Old Style" w:hAnsi="Bookman Old Style" w:cs="Bookman Old Style"/>
          <w:lang w:eastAsia="en-US"/>
        </w:rPr>
        <w:t>) lub z systemu e-Doręczeń.</w:t>
      </w:r>
    </w:p>
    <w:p w14:paraId="04089EF9" w14:textId="77777777" w:rsidR="00BB0D02" w:rsidRPr="00BB0D02" w:rsidRDefault="00BB0D02" w:rsidP="00BB0D02">
      <w:pPr>
        <w:spacing w:after="0" w:line="240" w:lineRule="auto"/>
        <w:jc w:val="both"/>
        <w:rPr>
          <w:rFonts w:ascii="Bookman Old Style" w:hAnsi="Bookman Old Style" w:cs="Bookman Old Style"/>
          <w:lang w:eastAsia="en-US"/>
        </w:rPr>
      </w:pPr>
    </w:p>
    <w:p w14:paraId="59C76237" w14:textId="77777777" w:rsidR="001460D6" w:rsidRPr="001460D6" w:rsidRDefault="001460D6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510FB4D1" w14:textId="77777777" w:rsidR="00D671E2" w:rsidRPr="001460D6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Jednocześnie oświadczam, że:</w:t>
      </w:r>
    </w:p>
    <w:p w14:paraId="629891C9" w14:textId="77777777" w:rsidR="00D671E2" w:rsidRPr="001460D6" w:rsidRDefault="00D671E2" w:rsidP="00993594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świnie przebywały w moim gospodarstwie co najmniej 30 dni poprzedzających przemies</w:t>
      </w:r>
      <w:r w:rsidR="001369C5" w:rsidRPr="001460D6">
        <w:rPr>
          <w:rFonts w:ascii="Bookman Old Style" w:hAnsi="Bookman Old Style" w:cs="Bookman Old Style"/>
          <w:sz w:val="16"/>
          <w:szCs w:val="24"/>
          <w:lang w:eastAsia="en-US"/>
        </w:rPr>
        <w:t>zczenie lub od dnia urodzenia *</w:t>
      </w:r>
    </w:p>
    <w:p w14:paraId="121DC063" w14:textId="77777777" w:rsidR="00D671E2" w:rsidRPr="001460D6" w:rsidRDefault="00D671E2" w:rsidP="00993594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pochodzą z gospodarstwa w którym świnie są utrzymywane w zamkniętych pomieszczeniach</w:t>
      </w:r>
    </w:p>
    <w:p w14:paraId="1A6A4CD1" w14:textId="77777777" w:rsidR="00D671E2" w:rsidRPr="001460D6" w:rsidRDefault="00D671E2" w:rsidP="00993594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mater</w:t>
      </w:r>
      <w:r w:rsidR="001369C5" w:rsidRPr="001460D6">
        <w:rPr>
          <w:rFonts w:ascii="Bookman Old Style" w:hAnsi="Bookman Old Style" w:cs="Bookman Old Style"/>
          <w:sz w:val="16"/>
          <w:szCs w:val="24"/>
          <w:lang w:eastAsia="en-US"/>
        </w:rPr>
        <w:t>iał wykorzystywany jako ściółka</w:t>
      </w: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, w których utrzymywane są świnie jest zabezpieczony przed dostępem dzików</w:t>
      </w:r>
    </w:p>
    <w:p w14:paraId="7B119FE6" w14:textId="77777777" w:rsidR="00D671E2" w:rsidRPr="001460D6" w:rsidRDefault="00D671E2" w:rsidP="00993594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świnie chore są utrzymywane w sposób wykluczający kontakt ze ś</w:t>
      </w:r>
      <w:r w:rsidR="001369C5" w:rsidRPr="001460D6">
        <w:rPr>
          <w:rFonts w:ascii="Bookman Old Style" w:hAnsi="Bookman Old Style" w:cs="Bookman Old Style"/>
          <w:sz w:val="16"/>
          <w:szCs w:val="24"/>
          <w:lang w:eastAsia="en-US"/>
        </w:rPr>
        <w:t>winiami zdrowymi (</w:t>
      </w: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izolatka)</w:t>
      </w:r>
    </w:p>
    <w:p w14:paraId="6E3040AD" w14:textId="77777777" w:rsidR="00D671E2" w:rsidRPr="001460D6" w:rsidRDefault="00D671E2" w:rsidP="00993594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czynności związane z obsługą świń są wykonywane przez osoby nieuczestniczące w polowaniach na zwierzęta łowne lub odłowach takich zwierząt, chyba że od zakończeni</w:t>
      </w:r>
      <w:r w:rsidR="001460D6">
        <w:rPr>
          <w:rFonts w:ascii="Bookman Old Style" w:hAnsi="Bookman Old Style" w:cs="Bookman Old Style"/>
          <w:sz w:val="16"/>
          <w:szCs w:val="24"/>
          <w:lang w:eastAsia="en-US"/>
        </w:rPr>
        <w:t xml:space="preserve">a takiego polowania lub odłowu </w:t>
      </w: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minęły 72 godziny.</w:t>
      </w:r>
    </w:p>
    <w:p w14:paraId="4C2E0C15" w14:textId="77777777" w:rsidR="00431D2D" w:rsidRDefault="00431D2D" w:rsidP="00993594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W gospodarstwie stosowane są wzmocnione środki bioasekuracji, wymagane przepisami oraz wdrożony jest Plan bezpieczeństwa biologicznego zatwierdzony przez Powiatowego Lekarza Weterynarii w Janowie Lubelskim</w:t>
      </w:r>
    </w:p>
    <w:p w14:paraId="1D925660" w14:textId="77777777" w:rsidR="008A6D6E" w:rsidRDefault="008A6D6E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12086510" w14:textId="77777777" w:rsidR="008A6D6E" w:rsidRPr="00D671E2" w:rsidRDefault="008A6D6E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6719D587" w14:textId="77777777" w:rsidR="001369C5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</w:p>
    <w:p w14:paraId="65217727" w14:textId="77777777" w:rsidR="00D671E2" w:rsidRPr="00773379" w:rsidRDefault="00246C4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p</w:t>
      </w:r>
      <w:r w:rsidR="00D671E2" w:rsidRPr="00773379">
        <w:rPr>
          <w:rFonts w:ascii="Bookman Old Style" w:hAnsi="Bookman Old Style" w:cs="Bookman Old Style"/>
          <w:sz w:val="16"/>
          <w:szCs w:val="24"/>
          <w:lang w:eastAsia="en-US"/>
        </w:rPr>
        <w:t>odpis</w:t>
      </w:r>
      <w:r>
        <w:rPr>
          <w:rFonts w:ascii="Bookman Old Style" w:hAnsi="Bookman Old Style" w:cs="Bookman Old Style"/>
          <w:sz w:val="16"/>
          <w:szCs w:val="24"/>
          <w:lang w:eastAsia="en-US"/>
        </w:rPr>
        <w:t xml:space="preserve"> wnioskodawcy</w:t>
      </w:r>
    </w:p>
    <w:p w14:paraId="4FE50E93" w14:textId="77777777" w:rsidR="00D671E2" w:rsidRDefault="00D671E2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  <w:r w:rsidRPr="00D671E2">
        <w:rPr>
          <w:rFonts w:ascii="Bookman Old Style" w:hAnsi="Bookman Old Style" w:cs="Bookman Old Style"/>
          <w:sz w:val="16"/>
          <w:szCs w:val="16"/>
          <w:lang w:eastAsia="en-US"/>
        </w:rPr>
        <w:t>*Niepotrzebne skreślić</w:t>
      </w:r>
    </w:p>
    <w:p w14:paraId="216CFD76" w14:textId="77777777" w:rsidR="00945CC9" w:rsidRDefault="00945CC9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6D446C75" w14:textId="77777777" w:rsidR="00945CC9" w:rsidRDefault="00945CC9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7501C77A" w14:textId="77777777" w:rsidR="009B1CDF" w:rsidRDefault="009B1CDF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604E80A4" w14:textId="77777777" w:rsidR="009B1CDF" w:rsidRDefault="009B1CDF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3EA9EE04" w14:textId="77777777" w:rsidR="009B1CDF" w:rsidRDefault="009B1CDF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181CF283" w14:textId="77777777" w:rsidR="009B1CDF" w:rsidRDefault="009B1CDF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29904403" w14:textId="77777777" w:rsidR="009B1CDF" w:rsidRDefault="009B1CDF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1E8DF851" w14:textId="77777777" w:rsidR="009B1CDF" w:rsidRDefault="009B1CDF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77BEB01" w14:textId="77777777" w:rsidR="009B1CDF" w:rsidRDefault="009B1CDF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77F36C50" w14:textId="77777777" w:rsidR="009B1CDF" w:rsidRDefault="009B1CDF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508F28EE" w14:textId="77777777" w:rsidR="00945CC9" w:rsidRDefault="00945CC9" w:rsidP="001E71AB">
      <w:pPr>
        <w:ind w:right="850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/>
          <w:bCs/>
          <w:color w:val="0B2F1C"/>
          <w:sz w:val="18"/>
          <w:szCs w:val="18"/>
        </w:rPr>
        <w:lastRenderedPageBreak/>
        <w:t>Klauzula informacyjna dla osób fizycznych wpisywanych do rejestrów, wykazów i list prowadzonych przez Inspekcję Weterynaryjną</w:t>
      </w:r>
      <w:r>
        <w:rPr>
          <w:rFonts w:ascii="Verdana" w:hAnsi="Verdana"/>
          <w:b/>
          <w:bCs/>
          <w:color w:val="0B2F1C"/>
          <w:sz w:val="18"/>
          <w:szCs w:val="18"/>
        </w:rPr>
        <w:t>.</w:t>
      </w:r>
    </w:p>
    <w:p w14:paraId="1F2213A5" w14:textId="77777777" w:rsidR="00945CC9" w:rsidRDefault="00945CC9" w:rsidP="001E71AB">
      <w:pPr>
        <w:ind w:right="850"/>
        <w:jc w:val="both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 xml:space="preserve">Na podstawie art. 13 ust. 1 i 2 rozporządzenia Parlamentu Europejskiego i Rady (UE) 2016/679 </w:t>
      </w:r>
      <w:r>
        <w:rPr>
          <w:rFonts w:ascii="Verdana" w:hAnsi="Verdana"/>
          <w:bCs/>
          <w:color w:val="0B2F1C"/>
          <w:sz w:val="18"/>
          <w:szCs w:val="18"/>
        </w:rPr>
        <w:t xml:space="preserve">                    </w:t>
      </w:r>
      <w:r w:rsidRPr="00B5087F">
        <w:rPr>
          <w:rFonts w:ascii="Verdana" w:hAnsi="Verdana"/>
          <w:bCs/>
          <w:color w:val="0B2F1C"/>
          <w:sz w:val="18"/>
          <w:szCs w:val="18"/>
        </w:rPr>
        <w:t>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</w:t>
      </w:r>
      <w:r>
        <w:rPr>
          <w:rFonts w:ascii="Verdana" w:hAnsi="Verdana"/>
          <w:bCs/>
          <w:color w:val="0B2F1C"/>
          <w:sz w:val="18"/>
          <w:szCs w:val="18"/>
        </w:rPr>
        <w:t>ę</w:t>
      </w:r>
      <w:r w:rsidRPr="00B5087F">
        <w:rPr>
          <w:rFonts w:ascii="Verdana" w:hAnsi="Verdana"/>
          <w:bCs/>
          <w:color w:val="0B2F1C"/>
          <w:sz w:val="18"/>
          <w:szCs w:val="18"/>
        </w:rPr>
        <w:t>, że:</w:t>
      </w:r>
    </w:p>
    <w:p w14:paraId="79586AF8" w14:textId="77777777" w:rsidR="00945CC9" w:rsidRDefault="00945CC9" w:rsidP="001E71AB">
      <w:pPr>
        <w:spacing w:after="0"/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14:paraId="500C979D" w14:textId="77777777" w:rsidR="00945CC9" w:rsidRPr="009A1E28" w:rsidRDefault="00945CC9" w:rsidP="001E71AB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Powiatowy Lekarz Weterynarii w Janowie Lubelskim,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(adres siedziby: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ul. Bialska 98, 23-300 Janów Lubelski,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kontakt: e-mail: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janow.lubelski.piw@wiw.lublin.pl,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tel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.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(48) 15 8723032),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który wykonuje obowiązki informacyjne, o których mowa w art. 13 i 14 RODO;</w:t>
      </w:r>
    </w:p>
    <w:p w14:paraId="0E21550E" w14:textId="77777777" w:rsidR="00945CC9" w:rsidRDefault="00945CC9" w:rsidP="001E71AB">
      <w:pPr>
        <w:spacing w:after="0"/>
        <w:ind w:right="850"/>
        <w:rPr>
          <w:rFonts w:ascii="Verdana" w:hAnsi="Verdana"/>
          <w:bCs/>
          <w:color w:val="0B2F1C"/>
          <w:sz w:val="18"/>
          <w:szCs w:val="18"/>
        </w:rPr>
      </w:pPr>
      <w:proofErr w:type="spellStart"/>
      <w:r>
        <w:rPr>
          <w:rFonts w:ascii="Verdana" w:hAnsi="Verdana"/>
          <w:bCs/>
          <w:color w:val="0B2F1C"/>
          <w:sz w:val="18"/>
          <w:szCs w:val="18"/>
        </w:rPr>
        <w:t>W</w:t>
      </w:r>
      <w:r w:rsidRPr="00B5087F">
        <w:rPr>
          <w:rFonts w:ascii="Verdana" w:hAnsi="Verdana"/>
          <w:bCs/>
          <w:color w:val="0B2F1C"/>
          <w:sz w:val="18"/>
          <w:szCs w:val="18"/>
        </w:rPr>
        <w:t>spóładministratorem</w:t>
      </w:r>
      <w:proofErr w:type="spellEnd"/>
      <w:r w:rsidRPr="00B5087F">
        <w:rPr>
          <w:rFonts w:ascii="Verdana" w:hAnsi="Verdana"/>
          <w:bCs/>
          <w:color w:val="0B2F1C"/>
          <w:sz w:val="18"/>
          <w:szCs w:val="18"/>
        </w:rPr>
        <w:t xml:space="preserve"> danych osobowych</w:t>
      </w:r>
      <w:r>
        <w:rPr>
          <w:rFonts w:ascii="Verdana" w:hAnsi="Verdana"/>
          <w:bCs/>
          <w:color w:val="0B2F1C"/>
          <w:sz w:val="18"/>
          <w:szCs w:val="18"/>
        </w:rPr>
        <w:t xml:space="preserve"> 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w ramach realizowanych zadań </w:t>
      </w:r>
      <w:r>
        <w:rPr>
          <w:rFonts w:ascii="Verdana" w:hAnsi="Verdana"/>
          <w:bCs/>
          <w:color w:val="0B2F1C"/>
          <w:sz w:val="18"/>
          <w:szCs w:val="18"/>
        </w:rPr>
        <w:t>jest:</w:t>
      </w:r>
    </w:p>
    <w:p w14:paraId="2FC8A698" w14:textId="65DA8B93" w:rsidR="00945CC9" w:rsidRPr="009A1E28" w:rsidRDefault="00945CC9" w:rsidP="001E71AB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Główn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y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Lekarz Weterynarii adres siedziby: ul. </w:t>
      </w:r>
      <w:r w:rsidR="009A11A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Świętokrzyska 20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00-</w:t>
      </w:r>
      <w:r w:rsidR="009A11A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002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Warszawa, kontakt: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               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e-mail: </w:t>
      </w:r>
      <w:hyperlink r:id="rId7" w:history="1">
        <w:r w:rsidRPr="009B3452"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: (48) </w:t>
      </w:r>
      <w:r w:rsidR="009A11A4" w:rsidRPr="009A11A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22 243 98 80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</w:t>
      </w:r>
    </w:p>
    <w:p w14:paraId="3FABEB03" w14:textId="77777777" w:rsidR="00945CC9" w:rsidRPr="00B5087F" w:rsidRDefault="00945CC9" w:rsidP="001E71AB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 w:rsidRPr="009B3452"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wiw.lublin@wiw.lublin.pl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: (48) 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81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 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7442885</w:t>
      </w:r>
    </w:p>
    <w:p w14:paraId="4163AB1B" w14:textId="77777777" w:rsidR="00945CC9" w:rsidRPr="00B5087F" w:rsidRDefault="00945CC9" w:rsidP="001E71AB">
      <w:pPr>
        <w:spacing w:after="0"/>
        <w:ind w:right="850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14:paraId="27A7FC8F" w14:textId="77777777" w:rsidR="00945CC9" w:rsidRPr="00F34D04" w:rsidRDefault="00945CC9" w:rsidP="001E71AB">
      <w:pPr>
        <w:pStyle w:val="Akapitzlist"/>
        <w:numPr>
          <w:ilvl w:val="0"/>
          <w:numId w:val="4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 Powiatowym Inspektoracie Weterynarii w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Janowie Lubelskim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: inspektor@ethna.pl,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                    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.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665795054</w:t>
      </w:r>
    </w:p>
    <w:p w14:paraId="7290B3F1" w14:textId="77777777" w:rsidR="00945CC9" w:rsidRDefault="00945CC9" w:rsidP="001E71AB">
      <w:pPr>
        <w:pStyle w:val="Akapitzlist"/>
        <w:numPr>
          <w:ilvl w:val="0"/>
          <w:numId w:val="4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14:paraId="34541505" w14:textId="77777777" w:rsidR="00945CC9" w:rsidRPr="00B5087F" w:rsidRDefault="00945CC9" w:rsidP="001E71AB">
      <w:pPr>
        <w:pStyle w:val="Akapitzlist"/>
        <w:numPr>
          <w:ilvl w:val="0"/>
          <w:numId w:val="4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 Wojewódzkim Inspektoracie Weterynarii: 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iod@wiw.lublin.pl</w:t>
      </w:r>
    </w:p>
    <w:p w14:paraId="18B72D05" w14:textId="77777777" w:rsidR="00945CC9" w:rsidRPr="00B5087F" w:rsidRDefault="00945CC9" w:rsidP="001E71AB">
      <w:pPr>
        <w:ind w:right="850"/>
        <w:jc w:val="both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>Państwa dane osobowe przetwarzane będą na podstawie</w:t>
      </w:r>
      <w:r>
        <w:rPr>
          <w:rFonts w:ascii="Verdana" w:hAnsi="Verdana"/>
          <w:bCs/>
          <w:color w:val="0B2F1C"/>
          <w:sz w:val="18"/>
          <w:szCs w:val="18"/>
        </w:rPr>
        <w:t xml:space="preserve"> m.in.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: Kodeks postępowania administracyjnego,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o Inspekcji Weterynaryjnej,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o ochronie zwierząt,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</w:t>
      </w:r>
      <w:r>
        <w:rPr>
          <w:rFonts w:ascii="Verdana" w:hAnsi="Verdana"/>
          <w:bCs/>
          <w:color w:val="0B2F1C"/>
          <w:sz w:val="18"/>
          <w:szCs w:val="18"/>
        </w:rPr>
        <w:br/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o bezpieczeństwie żywności i żywienia,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>stawy o produktach pochodzenia zwierzęcego</w:t>
      </w:r>
      <w:r>
        <w:rPr>
          <w:rFonts w:ascii="Verdana" w:hAnsi="Verdana"/>
          <w:bCs/>
          <w:color w:val="0B2F1C"/>
          <w:sz w:val="18"/>
          <w:szCs w:val="18"/>
        </w:rPr>
        <w:t xml:space="preserve">, ustawy </w:t>
      </w:r>
      <w:r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</w:t>
      </w:r>
      <w:r w:rsidRPr="004D2743">
        <w:rPr>
          <w:rFonts w:ascii="Verdana" w:hAnsi="Verdana"/>
          <w:bCs/>
          <w:color w:val="0B2F1C"/>
          <w:sz w:val="18"/>
          <w:szCs w:val="18"/>
        </w:rPr>
        <w:t>staw</w:t>
      </w:r>
      <w:r>
        <w:rPr>
          <w:rFonts w:ascii="Verdana" w:hAnsi="Verdana"/>
          <w:bCs/>
          <w:color w:val="0B2F1C"/>
          <w:sz w:val="18"/>
          <w:szCs w:val="18"/>
        </w:rPr>
        <w:t>y</w:t>
      </w:r>
      <w:r w:rsidRPr="004D2743">
        <w:rPr>
          <w:rFonts w:ascii="Verdana" w:hAnsi="Verdana"/>
          <w:bCs/>
          <w:color w:val="0B2F1C"/>
          <w:sz w:val="18"/>
          <w:szCs w:val="18"/>
        </w:rPr>
        <w:t xml:space="preserve"> o ochronie zdrowia zwierząt oraz zwalczaniu chorób zakaźnych zwierząt</w:t>
      </w:r>
      <w:r>
        <w:rPr>
          <w:rFonts w:ascii="Verdana" w:hAnsi="Verdana"/>
          <w:bCs/>
          <w:color w:val="0B2F1C"/>
          <w:sz w:val="18"/>
          <w:szCs w:val="18"/>
        </w:rPr>
        <w:t>, ustawy o paszach</w:t>
      </w:r>
      <w:r w:rsidRPr="00B5087F">
        <w:rPr>
          <w:rFonts w:ascii="Verdana" w:hAnsi="Verdana"/>
          <w:bCs/>
          <w:color w:val="0B2F1C"/>
          <w:sz w:val="18"/>
          <w:szCs w:val="18"/>
        </w:rPr>
        <w:t>;</w:t>
      </w:r>
    </w:p>
    <w:p w14:paraId="4646E83E" w14:textId="77777777" w:rsidR="00945CC9" w:rsidRDefault="00945CC9" w:rsidP="001E71AB">
      <w:pPr>
        <w:pStyle w:val="Akapitzlist"/>
        <w:numPr>
          <w:ilvl w:val="0"/>
          <w:numId w:val="5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Pa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ństwa</w:t>
      </w: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dane osobowe są przetwarzane w celu: wykonania zadania realizowanego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</w: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interesie publicznym lub w ramach sprawowania władzy publicznej powierzonej administratorowi (podstawa prawna z art. 6 ust. 1 lit. e RODO)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;</w:t>
      </w:r>
    </w:p>
    <w:p w14:paraId="29485AAE" w14:textId="77777777" w:rsidR="00945CC9" w:rsidRPr="00B5087F" w:rsidRDefault="00945CC9" w:rsidP="001E71AB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14:paraId="57CB9BFA" w14:textId="77777777" w:rsidR="00945CC9" w:rsidRDefault="00945CC9" w:rsidP="001E71AB">
      <w:pPr>
        <w:pStyle w:val="Akapitzlist"/>
        <w:numPr>
          <w:ilvl w:val="0"/>
          <w:numId w:val="5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14:paraId="392BACB3" w14:textId="77777777" w:rsidR="00945CC9" w:rsidRPr="00B5087F" w:rsidRDefault="00945CC9" w:rsidP="001E71AB">
      <w:pPr>
        <w:pStyle w:val="Akapitzlist"/>
        <w:numPr>
          <w:ilvl w:val="0"/>
          <w:numId w:val="5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</w:t>
      </w:r>
      <w:r w:rsidR="001E71AB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lekarzom</w:t>
      </w:r>
      <w:r w:rsidR="001E71AB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weterynarii. W szczególnych sytuacjach, dane te mogą być również przekazywane innym instytucjom publicznym.</w:t>
      </w:r>
    </w:p>
    <w:p w14:paraId="5B8D1190" w14:textId="77777777" w:rsidR="00945CC9" w:rsidRPr="00B5087F" w:rsidRDefault="00945CC9" w:rsidP="001E71AB">
      <w:pPr>
        <w:pStyle w:val="Akapitzlist"/>
        <w:numPr>
          <w:ilvl w:val="0"/>
          <w:numId w:val="5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emu</w:t>
      </w: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którego dane osobowe są przetwarzane,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n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a mocy przepisów Rozporządzenia Parlamentu Europejskiego i Rady (UE) 2016/679 z dnia 27 kwietnia 2016 przysługuje prawo dostępu do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swoich danych 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osobowych, ich sprostowania, ograniczenia ich przetwarzania, przeniesienia, sprzeciwu wobec przetwarzania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p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rzy czym niektóre z przysługujących Państwu praw są ograniczone przepisami krajowymi.</w:t>
      </w:r>
    </w:p>
    <w:p w14:paraId="4DE7A68A" w14:textId="77777777" w:rsidR="00945CC9" w:rsidRPr="00B5087F" w:rsidRDefault="00945CC9" w:rsidP="001E71AB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14:paraId="4AECE52F" w14:textId="77777777" w:rsidR="00945CC9" w:rsidRDefault="00945CC9" w:rsidP="001E71AB">
      <w:pPr>
        <w:pStyle w:val="Akapitzlist"/>
        <w:numPr>
          <w:ilvl w:val="0"/>
          <w:numId w:val="5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podanie danych osobowych jest konieczne w celu realizacji sprawy, z którą zwraca się osoba fizyczna do organu Inspekcji Weterynaryjnej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. Brak podania danych spowoduje brak możliwości realizacji sprawy. </w:t>
      </w:r>
    </w:p>
    <w:p w14:paraId="7D2108DF" w14:textId="77777777" w:rsidR="00945CC9" w:rsidRPr="00B5087F" w:rsidRDefault="00945CC9" w:rsidP="001E71AB">
      <w:pPr>
        <w:pStyle w:val="Akapitzlist"/>
        <w:numPr>
          <w:ilvl w:val="0"/>
          <w:numId w:val="5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                                z obowiązujących przepisów prawa</w:t>
      </w:r>
    </w:p>
    <w:p w14:paraId="775E5A2E" w14:textId="77777777" w:rsidR="00945CC9" w:rsidRPr="00A36999" w:rsidRDefault="00945CC9" w:rsidP="001E71AB">
      <w:pPr>
        <w:pStyle w:val="Akapitzlist"/>
        <w:numPr>
          <w:ilvl w:val="0"/>
          <w:numId w:val="5"/>
        </w:numPr>
        <w:ind w:right="850"/>
        <w:jc w:val="both"/>
      </w:pP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79B68A9F" w14:textId="77777777" w:rsidR="00246C42" w:rsidRPr="00246C42" w:rsidRDefault="00246C42" w:rsidP="001E71AB">
      <w:pPr>
        <w:tabs>
          <w:tab w:val="left" w:pos="2865"/>
        </w:tabs>
        <w:spacing w:after="0" w:line="276" w:lineRule="auto"/>
        <w:ind w:right="850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6AF0F5F6" w14:textId="77777777" w:rsidR="00945CC9" w:rsidRDefault="00246C42" w:rsidP="001E71AB">
      <w:pPr>
        <w:tabs>
          <w:tab w:val="left" w:pos="2865"/>
        </w:tabs>
        <w:spacing w:after="0" w:line="276" w:lineRule="auto"/>
        <w:ind w:left="709" w:right="850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246C42"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</w:t>
      </w:r>
      <w:r w:rsidR="00945CC9" w:rsidRPr="00246C42">
        <w:rPr>
          <w:rFonts w:ascii="Bookman Old Style" w:hAnsi="Bookman Old Style" w:cs="Bookman Old Style"/>
          <w:sz w:val="20"/>
          <w:szCs w:val="20"/>
          <w:lang w:eastAsia="en-US"/>
        </w:rPr>
        <w:t xml:space="preserve">Potwierdzam otrzymanie </w:t>
      </w:r>
      <w:r w:rsidRPr="00246C42">
        <w:rPr>
          <w:rFonts w:ascii="Bookman Old Style" w:hAnsi="Bookman Old Style"/>
          <w:bCs/>
          <w:sz w:val="20"/>
          <w:szCs w:val="20"/>
        </w:rPr>
        <w:t>klauzuli informacyjnej dla osób fizycznych wpisywanych do rejestrów, wykazów i list prowadzonych przez Inspekcję Weterynaryjną</w:t>
      </w:r>
      <w:r w:rsidRPr="00246C42"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</w:p>
    <w:p w14:paraId="3918D67A" w14:textId="77777777" w:rsidR="00246C42" w:rsidRDefault="00246C42" w:rsidP="00246C42">
      <w:pPr>
        <w:tabs>
          <w:tab w:val="left" w:pos="2865"/>
        </w:tabs>
        <w:spacing w:after="0" w:line="276" w:lineRule="auto"/>
        <w:ind w:left="709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</w:p>
    <w:p w14:paraId="08E8E6C2" w14:textId="77777777" w:rsidR="00246C42" w:rsidRDefault="00246C42" w:rsidP="00246C42">
      <w:pPr>
        <w:tabs>
          <w:tab w:val="left" w:pos="2865"/>
        </w:tabs>
        <w:spacing w:after="0" w:line="276" w:lineRule="auto"/>
        <w:ind w:left="709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</w:p>
    <w:p w14:paraId="69E94B2F" w14:textId="77777777" w:rsidR="00246C42" w:rsidRDefault="00246C42" w:rsidP="00246C42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</w:p>
    <w:p w14:paraId="35F63872" w14:textId="77777777" w:rsidR="00246C42" w:rsidRPr="00246C42" w:rsidRDefault="00246C42" w:rsidP="001E71AB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p</w:t>
      </w:r>
      <w:r w:rsidRPr="00773379">
        <w:rPr>
          <w:rFonts w:ascii="Bookman Old Style" w:hAnsi="Bookman Old Style" w:cs="Bookman Old Style"/>
          <w:sz w:val="16"/>
          <w:szCs w:val="24"/>
          <w:lang w:eastAsia="en-US"/>
        </w:rPr>
        <w:t>odpis</w:t>
      </w:r>
      <w:r>
        <w:rPr>
          <w:rFonts w:ascii="Bookman Old Style" w:hAnsi="Bookman Old Style" w:cs="Bookman Old Style"/>
          <w:sz w:val="16"/>
          <w:szCs w:val="24"/>
          <w:lang w:eastAsia="en-US"/>
        </w:rPr>
        <w:t xml:space="preserve"> wnioskodawcy</w:t>
      </w:r>
    </w:p>
    <w:sectPr w:rsidR="00246C42" w:rsidRPr="00246C42" w:rsidSect="008976E5">
      <w:footerReference w:type="default" r:id="rId9"/>
      <w:pgSz w:w="11906" w:h="16838"/>
      <w:pgMar w:top="426" w:right="566" w:bottom="426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64964" w14:textId="77777777" w:rsidR="00C90332" w:rsidRDefault="00C90332" w:rsidP="00D671E2">
      <w:pPr>
        <w:spacing w:after="0" w:line="240" w:lineRule="auto"/>
      </w:pPr>
      <w:r>
        <w:separator/>
      </w:r>
    </w:p>
  </w:endnote>
  <w:endnote w:type="continuationSeparator" w:id="0">
    <w:p w14:paraId="68092BD7" w14:textId="77777777" w:rsidR="00C90332" w:rsidRDefault="00C90332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7E93" w14:textId="77777777" w:rsidR="00223F13" w:rsidRPr="00E273D3" w:rsidRDefault="00276E59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1E71AB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65F10" w14:textId="77777777" w:rsidR="00C90332" w:rsidRDefault="00C90332" w:rsidP="00D671E2">
      <w:pPr>
        <w:spacing w:after="0" w:line="240" w:lineRule="auto"/>
      </w:pPr>
      <w:r>
        <w:separator/>
      </w:r>
    </w:p>
  </w:footnote>
  <w:footnote w:type="continuationSeparator" w:id="0">
    <w:p w14:paraId="3F2D8A73" w14:textId="77777777" w:rsidR="00C90332" w:rsidRDefault="00C90332" w:rsidP="00D67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D9A"/>
    <w:multiLevelType w:val="hybridMultilevel"/>
    <w:tmpl w:val="F3E09D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7B550F"/>
    <w:multiLevelType w:val="hybridMultilevel"/>
    <w:tmpl w:val="B94AEFF2"/>
    <w:lvl w:ilvl="0" w:tplc="0CAA446E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152198">
    <w:abstractNumId w:val="1"/>
  </w:num>
  <w:num w:numId="2" w16cid:durableId="1069813233">
    <w:abstractNumId w:val="2"/>
  </w:num>
  <w:num w:numId="3" w16cid:durableId="50005602">
    <w:abstractNumId w:val="4"/>
  </w:num>
  <w:num w:numId="4" w16cid:durableId="441846207">
    <w:abstractNumId w:val="5"/>
  </w:num>
  <w:num w:numId="5" w16cid:durableId="103119491">
    <w:abstractNumId w:val="3"/>
  </w:num>
  <w:num w:numId="6" w16cid:durableId="925041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A2"/>
    <w:rsid w:val="00003997"/>
    <w:rsid w:val="000065F4"/>
    <w:rsid w:val="00025A1A"/>
    <w:rsid w:val="00055F49"/>
    <w:rsid w:val="000616C1"/>
    <w:rsid w:val="00067CCC"/>
    <w:rsid w:val="0008769C"/>
    <w:rsid w:val="000C5980"/>
    <w:rsid w:val="000D1AEA"/>
    <w:rsid w:val="000F2247"/>
    <w:rsid w:val="00105215"/>
    <w:rsid w:val="00125E9B"/>
    <w:rsid w:val="001369C5"/>
    <w:rsid w:val="001460D6"/>
    <w:rsid w:val="00147202"/>
    <w:rsid w:val="001A2FF8"/>
    <w:rsid w:val="001A75F1"/>
    <w:rsid w:val="001C08F5"/>
    <w:rsid w:val="001C593B"/>
    <w:rsid w:val="001E71AB"/>
    <w:rsid w:val="001F681E"/>
    <w:rsid w:val="00223F13"/>
    <w:rsid w:val="00243A54"/>
    <w:rsid w:val="00246C42"/>
    <w:rsid w:val="00265423"/>
    <w:rsid w:val="00276E59"/>
    <w:rsid w:val="0029722F"/>
    <w:rsid w:val="00357321"/>
    <w:rsid w:val="003818CD"/>
    <w:rsid w:val="00406AB1"/>
    <w:rsid w:val="004149B9"/>
    <w:rsid w:val="00431D2D"/>
    <w:rsid w:val="004357A3"/>
    <w:rsid w:val="004A6316"/>
    <w:rsid w:val="004D55DC"/>
    <w:rsid w:val="004D5AE8"/>
    <w:rsid w:val="004F684A"/>
    <w:rsid w:val="004F6EC7"/>
    <w:rsid w:val="00536F59"/>
    <w:rsid w:val="00547668"/>
    <w:rsid w:val="0055793B"/>
    <w:rsid w:val="00582595"/>
    <w:rsid w:val="005E1135"/>
    <w:rsid w:val="006651E7"/>
    <w:rsid w:val="006F45B9"/>
    <w:rsid w:val="007227F2"/>
    <w:rsid w:val="00723FC1"/>
    <w:rsid w:val="00736190"/>
    <w:rsid w:val="007363F7"/>
    <w:rsid w:val="00773379"/>
    <w:rsid w:val="00791F3B"/>
    <w:rsid w:val="00864664"/>
    <w:rsid w:val="00871669"/>
    <w:rsid w:val="00893138"/>
    <w:rsid w:val="008976E5"/>
    <w:rsid w:val="008A6D6E"/>
    <w:rsid w:val="008E1985"/>
    <w:rsid w:val="008E2801"/>
    <w:rsid w:val="00911034"/>
    <w:rsid w:val="00913002"/>
    <w:rsid w:val="00941DB8"/>
    <w:rsid w:val="00945CC9"/>
    <w:rsid w:val="00993594"/>
    <w:rsid w:val="009A11A4"/>
    <w:rsid w:val="009B1CDF"/>
    <w:rsid w:val="00A01DFC"/>
    <w:rsid w:val="00A93360"/>
    <w:rsid w:val="00AD163F"/>
    <w:rsid w:val="00AE31B3"/>
    <w:rsid w:val="00B50261"/>
    <w:rsid w:val="00B60EED"/>
    <w:rsid w:val="00B75A7C"/>
    <w:rsid w:val="00B80082"/>
    <w:rsid w:val="00B80AD7"/>
    <w:rsid w:val="00B91802"/>
    <w:rsid w:val="00BA2D14"/>
    <w:rsid w:val="00BB0D02"/>
    <w:rsid w:val="00BB1D00"/>
    <w:rsid w:val="00BB28E8"/>
    <w:rsid w:val="00BC5CA6"/>
    <w:rsid w:val="00BF4B97"/>
    <w:rsid w:val="00C05C52"/>
    <w:rsid w:val="00C37215"/>
    <w:rsid w:val="00C87E21"/>
    <w:rsid w:val="00C90332"/>
    <w:rsid w:val="00C9051F"/>
    <w:rsid w:val="00CD7D6C"/>
    <w:rsid w:val="00D42D98"/>
    <w:rsid w:val="00D671E2"/>
    <w:rsid w:val="00D75FB0"/>
    <w:rsid w:val="00DC2FAF"/>
    <w:rsid w:val="00DD2686"/>
    <w:rsid w:val="00E03ED5"/>
    <w:rsid w:val="00E273D3"/>
    <w:rsid w:val="00E63EDD"/>
    <w:rsid w:val="00EA38A2"/>
    <w:rsid w:val="00EA7E1F"/>
    <w:rsid w:val="00FE042F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0E5511"/>
  <w15:chartTrackingRefBased/>
  <w15:docId w15:val="{2F905BC4-A83E-4241-B9F2-CB1057D2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F3B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00399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45CC9"/>
    <w:pPr>
      <w:ind w:left="720"/>
      <w:contextualSpacing/>
    </w:pPr>
    <w:rPr>
      <w:rFonts w:eastAsia="Calibri"/>
      <w:lang w:eastAsia="en-US"/>
    </w:rPr>
  </w:style>
  <w:style w:type="character" w:styleId="Hipercze">
    <w:name w:val="Hyperlink"/>
    <w:uiPriority w:val="99"/>
    <w:unhideWhenUsed/>
    <w:rsid w:val="00945CC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ert\Desktop\Wniosek%20na%20pozwolenie%20sprzedazy%20swin%20do%20rzezn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Wniosek na pozwolenie sprzedazy swin do rzezni</Template>
  <TotalTime>1</TotalTime>
  <Pages>2</Pages>
  <Words>889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Links>
    <vt:vector size="12" baseType="variant">
      <vt:variant>
        <vt:i4>327731</vt:i4>
      </vt:variant>
      <vt:variant>
        <vt:i4>3</vt:i4>
      </vt:variant>
      <vt:variant>
        <vt:i4>0</vt:i4>
      </vt:variant>
      <vt:variant>
        <vt:i4>5</vt:i4>
      </vt:variant>
      <vt:variant>
        <vt:lpwstr>mailto:wiw.lublin@wiw.lublin.pl</vt:lpwstr>
      </vt:variant>
      <vt:variant>
        <vt:lpwstr/>
      </vt:variant>
      <vt:variant>
        <vt:i4>524411</vt:i4>
      </vt:variant>
      <vt:variant>
        <vt:i4>0</vt:i4>
      </vt:variant>
      <vt:variant>
        <vt:i4>0</vt:i4>
      </vt:variant>
      <vt:variant>
        <vt:i4>5</vt:i4>
      </vt:variant>
      <vt:variant>
        <vt:lpwstr>mailto:wet@wetgiw.gov.pl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PIW Janow Lubelski</cp:lastModifiedBy>
  <cp:revision>3</cp:revision>
  <cp:lastPrinted>2019-09-09T10:19:00Z</cp:lastPrinted>
  <dcterms:created xsi:type="dcterms:W3CDTF">2026-05-21T11:11:00Z</dcterms:created>
  <dcterms:modified xsi:type="dcterms:W3CDTF">2026-05-21T11:12:00Z</dcterms:modified>
</cp:coreProperties>
</file>