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31DF0E" w14:textId="77777777" w:rsidR="005E628F" w:rsidRDefault="005E628F" w:rsidP="005E628F">
      <w:pPr>
        <w:tabs>
          <w:tab w:val="left" w:pos="7065"/>
        </w:tabs>
        <w:suppressAutoHyphens/>
        <w:autoSpaceDN w:val="0"/>
        <w:spacing w:after="0" w:line="240" w:lineRule="auto"/>
        <w:jc w:val="center"/>
        <w:textAlignment w:val="baseline"/>
      </w:pPr>
    </w:p>
    <w:p w14:paraId="2F0DA584" w14:textId="77777777" w:rsidR="005E628F" w:rsidRDefault="005E628F" w:rsidP="005E628F">
      <w:pPr>
        <w:tabs>
          <w:tab w:val="left" w:pos="7065"/>
        </w:tabs>
        <w:suppressAutoHyphens/>
        <w:autoSpaceDN w:val="0"/>
        <w:spacing w:after="0" w:line="240" w:lineRule="auto"/>
        <w:jc w:val="center"/>
        <w:textAlignment w:val="baseline"/>
      </w:pPr>
    </w:p>
    <w:p w14:paraId="6642A961" w14:textId="0F46ED63" w:rsidR="005E628F" w:rsidRPr="005E628F" w:rsidRDefault="005E628F" w:rsidP="005E628F">
      <w:pPr>
        <w:tabs>
          <w:tab w:val="left" w:pos="7065"/>
        </w:tabs>
        <w:suppressAutoHyphens/>
        <w:autoSpaceDN w:val="0"/>
        <w:spacing w:after="0" w:line="240" w:lineRule="auto"/>
        <w:jc w:val="center"/>
        <w:textAlignment w:val="baseline"/>
        <w:rPr>
          <w:b/>
          <w:bCs/>
          <w:sz w:val="32"/>
          <w:szCs w:val="32"/>
        </w:rPr>
      </w:pPr>
      <w:r w:rsidRPr="005E628F">
        <w:rPr>
          <w:b/>
          <w:bCs/>
          <w:sz w:val="32"/>
          <w:szCs w:val="32"/>
        </w:rPr>
        <w:t>K O M U N I K A T</w:t>
      </w:r>
    </w:p>
    <w:p w14:paraId="690C7A1D" w14:textId="77777777" w:rsidR="005E628F" w:rsidRDefault="005E628F" w:rsidP="005E628F">
      <w:pPr>
        <w:tabs>
          <w:tab w:val="left" w:pos="7065"/>
        </w:tabs>
        <w:suppressAutoHyphens/>
        <w:autoSpaceDN w:val="0"/>
        <w:spacing w:after="0" w:line="240" w:lineRule="auto"/>
        <w:jc w:val="center"/>
        <w:textAlignment w:val="baseline"/>
      </w:pPr>
    </w:p>
    <w:p w14:paraId="3533E215" w14:textId="77777777" w:rsidR="005E628F" w:rsidRPr="005E628F" w:rsidRDefault="005E628F" w:rsidP="005E628F">
      <w:pPr>
        <w:tabs>
          <w:tab w:val="left" w:pos="7065"/>
        </w:tabs>
        <w:suppressAutoHyphens/>
        <w:autoSpaceDN w:val="0"/>
        <w:spacing w:after="0" w:line="240" w:lineRule="auto"/>
        <w:jc w:val="center"/>
        <w:textAlignment w:val="baseline"/>
        <w:rPr>
          <w:sz w:val="28"/>
          <w:szCs w:val="28"/>
        </w:rPr>
      </w:pPr>
    </w:p>
    <w:p w14:paraId="0B79B49D" w14:textId="0DB02521" w:rsidR="005E628F" w:rsidRPr="005E628F" w:rsidRDefault="005E628F" w:rsidP="005E628F">
      <w:pPr>
        <w:tabs>
          <w:tab w:val="left" w:pos="7065"/>
        </w:tabs>
        <w:suppressAutoHyphens/>
        <w:autoSpaceDN w:val="0"/>
        <w:spacing w:after="0" w:line="240" w:lineRule="auto"/>
        <w:jc w:val="both"/>
        <w:textAlignment w:val="baseline"/>
        <w:rPr>
          <w:sz w:val="28"/>
          <w:szCs w:val="28"/>
        </w:rPr>
      </w:pPr>
      <w:r w:rsidRPr="005E628F">
        <w:rPr>
          <w:sz w:val="28"/>
          <w:szCs w:val="28"/>
        </w:rPr>
        <w:t xml:space="preserve"> Powiatowy Lekarz Weterynarii w </w:t>
      </w:r>
      <w:r w:rsidRPr="005E628F">
        <w:rPr>
          <w:sz w:val="28"/>
          <w:szCs w:val="28"/>
        </w:rPr>
        <w:t>Lubartowie</w:t>
      </w:r>
      <w:r w:rsidRPr="005E628F">
        <w:rPr>
          <w:sz w:val="28"/>
          <w:szCs w:val="28"/>
        </w:rPr>
        <w:t xml:space="preserve"> informuje podmioty utrzymujące zwierzęta hodowlane, iż w związku z informacją Państwowego Powiatowego Inspektora Sanitarnego w </w:t>
      </w:r>
      <w:r w:rsidRPr="005E628F">
        <w:rPr>
          <w:sz w:val="28"/>
          <w:szCs w:val="28"/>
        </w:rPr>
        <w:t>Lubartowie</w:t>
      </w:r>
      <w:r w:rsidRPr="005E628F">
        <w:rPr>
          <w:sz w:val="28"/>
          <w:szCs w:val="28"/>
        </w:rPr>
        <w:t xml:space="preserve"> stwierdzającą brak przydatności wody </w:t>
      </w:r>
      <w:r w:rsidR="00FC6653">
        <w:rPr>
          <w:sz w:val="28"/>
          <w:szCs w:val="28"/>
        </w:rPr>
        <w:br/>
      </w:r>
      <w:r w:rsidRPr="005E628F">
        <w:rPr>
          <w:sz w:val="28"/>
          <w:szCs w:val="28"/>
        </w:rPr>
        <w:t>z wodociągu zbiorowego zaopatrzenia w Abramowie</w:t>
      </w:r>
      <w:r w:rsidRPr="005E628F">
        <w:rPr>
          <w:sz w:val="28"/>
          <w:szCs w:val="28"/>
        </w:rPr>
        <w:t xml:space="preserve">, </w:t>
      </w:r>
      <w:bookmarkStart w:id="0" w:name="_Hlk238217442"/>
      <w:r w:rsidRPr="005E628F">
        <w:rPr>
          <w:sz w:val="28"/>
          <w:szCs w:val="28"/>
        </w:rPr>
        <w:t xml:space="preserve">gmina </w:t>
      </w:r>
      <w:r w:rsidRPr="005E628F">
        <w:rPr>
          <w:sz w:val="28"/>
          <w:szCs w:val="28"/>
        </w:rPr>
        <w:t>Abramów</w:t>
      </w:r>
      <w:r w:rsidRPr="005E628F">
        <w:rPr>
          <w:sz w:val="28"/>
          <w:szCs w:val="28"/>
        </w:rPr>
        <w:t xml:space="preserve"> zaopatrującej mieszkańców miejscowości: Abramów,</w:t>
      </w:r>
      <w:r w:rsidRPr="005E628F">
        <w:rPr>
          <w:sz w:val="28"/>
          <w:szCs w:val="28"/>
        </w:rPr>
        <w:t xml:space="preserve"> </w:t>
      </w:r>
      <w:r w:rsidRPr="005E628F">
        <w:rPr>
          <w:sz w:val="28"/>
          <w:szCs w:val="28"/>
        </w:rPr>
        <w:t>Ciotcza, Glinnik, Izabelmont, Marcinów, Michałówka, Sosnówka, Wielkie</w:t>
      </w:r>
      <w:r w:rsidRPr="005E628F">
        <w:rPr>
          <w:sz w:val="28"/>
          <w:szCs w:val="28"/>
        </w:rPr>
        <w:t xml:space="preserve"> </w:t>
      </w:r>
      <w:bookmarkEnd w:id="0"/>
      <w:r w:rsidRPr="005E628F">
        <w:rPr>
          <w:sz w:val="28"/>
          <w:szCs w:val="28"/>
        </w:rPr>
        <w:t xml:space="preserve">w wodę do spożycia przez ludzi, woda ta może być wykorzystywana wyłącznie do prac porządkowych i celów sanitarnych (m.in. spłukiwania toalet). W związku z powyższym przypominamy, że: </w:t>
      </w:r>
    </w:p>
    <w:p w14:paraId="02CA7D13" w14:textId="77777777" w:rsidR="005E628F" w:rsidRPr="005E628F" w:rsidRDefault="005E628F" w:rsidP="005E628F">
      <w:pPr>
        <w:tabs>
          <w:tab w:val="left" w:pos="7065"/>
        </w:tabs>
        <w:suppressAutoHyphens/>
        <w:autoSpaceDN w:val="0"/>
        <w:spacing w:after="0" w:line="240" w:lineRule="auto"/>
        <w:jc w:val="both"/>
        <w:textAlignment w:val="baseline"/>
        <w:rPr>
          <w:sz w:val="28"/>
          <w:szCs w:val="28"/>
        </w:rPr>
      </w:pPr>
      <w:r w:rsidRPr="005E628F">
        <w:rPr>
          <w:sz w:val="28"/>
          <w:szCs w:val="28"/>
        </w:rPr>
        <w:t>1. Zgodnie z rozporządzeniem (WE) nr 852/2004, załącznik I, część A, rozdział II ust. 4 lit. d), podmioty prowadzące przedsiębiorstwa spożywcze hodujące, zbierające lub produkujące produkty pochodzenia zwierzęcego są zobowiązane do używania wody pitnej lub – gdy jest to dopuszczalne – czystej wody, wszędzie tam, gdzie jest to niezbędne dla zapobieżenia zanieczyszczeniu.</w:t>
      </w:r>
    </w:p>
    <w:p w14:paraId="2E55F85E" w14:textId="2E4059BB" w:rsidR="005E628F" w:rsidRPr="005E628F" w:rsidRDefault="005E628F" w:rsidP="005E628F">
      <w:pPr>
        <w:tabs>
          <w:tab w:val="left" w:pos="7065"/>
        </w:tabs>
        <w:suppressAutoHyphens/>
        <w:autoSpaceDN w:val="0"/>
        <w:spacing w:after="0" w:line="240" w:lineRule="auto"/>
        <w:jc w:val="both"/>
        <w:textAlignment w:val="baseline"/>
        <w:rPr>
          <w:sz w:val="28"/>
          <w:szCs w:val="28"/>
        </w:rPr>
      </w:pPr>
      <w:r w:rsidRPr="005E628F">
        <w:rPr>
          <w:sz w:val="28"/>
          <w:szCs w:val="28"/>
        </w:rPr>
        <w:t xml:space="preserve"> 2. Przez „wodę pitną” należy rozumieć wodę spełniającą minimalne wymagania określone w dyrektywie Rady 98/83/WE w sprawie jakości wody przeznaczonej do spożycia przez ludzi. Mimo iż dyrektywa ta została uchylona przez dyrektywę (UE) 2020/2184, zgodnie z jej art. 26, odesłania do dyrektywy 98/83/WE traktuje się jako odesłania do nowej dyrektywy 2020/2184. Powiatowy Inspektorat Weterynarii</w:t>
      </w:r>
      <w:r w:rsidRPr="005E628F">
        <w:rPr>
          <w:sz w:val="28"/>
          <w:szCs w:val="28"/>
        </w:rPr>
        <w:t xml:space="preserve"> w Lubartowie</w:t>
      </w:r>
      <w:r w:rsidRPr="005E628F">
        <w:rPr>
          <w:sz w:val="28"/>
          <w:szCs w:val="28"/>
        </w:rPr>
        <w:t xml:space="preserve"> ul. </w:t>
      </w:r>
      <w:r w:rsidRPr="005E628F">
        <w:rPr>
          <w:sz w:val="28"/>
          <w:szCs w:val="28"/>
        </w:rPr>
        <w:t>Lubelska 105</w:t>
      </w:r>
      <w:r w:rsidRPr="005E628F">
        <w:rPr>
          <w:sz w:val="28"/>
          <w:szCs w:val="28"/>
        </w:rPr>
        <w:t xml:space="preserve">, </w:t>
      </w:r>
      <w:r w:rsidRPr="005E628F">
        <w:rPr>
          <w:sz w:val="28"/>
          <w:szCs w:val="28"/>
        </w:rPr>
        <w:t>21-100 Lubartów</w:t>
      </w:r>
      <w:r w:rsidRPr="005E628F">
        <w:rPr>
          <w:sz w:val="28"/>
          <w:szCs w:val="28"/>
        </w:rPr>
        <w:t xml:space="preserve"> tel.: (</w:t>
      </w:r>
      <w:r w:rsidRPr="005E628F">
        <w:rPr>
          <w:sz w:val="28"/>
          <w:szCs w:val="28"/>
        </w:rPr>
        <w:t>(81) 855 28 11; e-mail lubarow.piw@wiw.lublin.pl</w:t>
      </w:r>
      <w:r w:rsidRPr="005E628F">
        <w:rPr>
          <w:sz w:val="28"/>
          <w:szCs w:val="28"/>
        </w:rPr>
        <w:t xml:space="preserve"> </w:t>
      </w:r>
    </w:p>
    <w:p w14:paraId="7EDA1100" w14:textId="77777777" w:rsidR="005E628F" w:rsidRPr="005E628F" w:rsidRDefault="005E628F" w:rsidP="005E628F">
      <w:pPr>
        <w:tabs>
          <w:tab w:val="left" w:pos="7065"/>
        </w:tabs>
        <w:suppressAutoHyphens/>
        <w:autoSpaceDN w:val="0"/>
        <w:spacing w:after="0" w:line="240" w:lineRule="auto"/>
        <w:jc w:val="both"/>
        <w:textAlignment w:val="baseline"/>
        <w:rPr>
          <w:sz w:val="28"/>
          <w:szCs w:val="28"/>
        </w:rPr>
      </w:pPr>
      <w:r w:rsidRPr="005E628F">
        <w:rPr>
          <w:sz w:val="28"/>
          <w:szCs w:val="28"/>
        </w:rPr>
        <w:t xml:space="preserve">3. Woda w strefie zaopatrzenia </w:t>
      </w:r>
      <w:r w:rsidRPr="005E628F">
        <w:rPr>
          <w:sz w:val="28"/>
          <w:szCs w:val="28"/>
        </w:rPr>
        <w:t>gmina Abramów</w:t>
      </w:r>
      <w:r w:rsidRPr="005E628F">
        <w:rPr>
          <w:sz w:val="28"/>
          <w:szCs w:val="28"/>
        </w:rPr>
        <w:t xml:space="preserve"> – ze względu na stwierdzone przekroczenia bakteriologiczne (w zakresie parametru : </w:t>
      </w:r>
      <w:proofErr w:type="spellStart"/>
      <w:r w:rsidRPr="005E628F">
        <w:rPr>
          <w:sz w:val="28"/>
          <w:szCs w:val="28"/>
        </w:rPr>
        <w:t>enterokoki</w:t>
      </w:r>
      <w:proofErr w:type="spellEnd"/>
      <w:r w:rsidRPr="005E628F">
        <w:rPr>
          <w:sz w:val="28"/>
          <w:szCs w:val="28"/>
        </w:rPr>
        <w:t xml:space="preserve"> jelitowe) – nie spełnia kryteriów wody pitnej, a zatem nie może być używana w czynnościach związanych z: o pojenie zwierząt gospodarskich, o przygotowywanie paszy płynnej lub mieszanej z wodą, o mycie i dezynfekcja sprzętu, urządzeń i powierzchni mających kontakt z żywnością lub paszą. </w:t>
      </w:r>
    </w:p>
    <w:p w14:paraId="236117EA" w14:textId="766CB056" w:rsidR="005E628F" w:rsidRPr="005E628F" w:rsidRDefault="005E628F" w:rsidP="005E628F">
      <w:pPr>
        <w:tabs>
          <w:tab w:val="left" w:pos="7065"/>
        </w:tabs>
        <w:suppressAutoHyphens/>
        <w:autoSpaceDN w:val="0"/>
        <w:spacing w:after="0" w:line="240" w:lineRule="auto"/>
        <w:jc w:val="both"/>
        <w:textAlignment w:val="baseline"/>
        <w:rPr>
          <w:sz w:val="28"/>
          <w:szCs w:val="28"/>
        </w:rPr>
      </w:pPr>
      <w:r w:rsidRPr="005E628F">
        <w:rPr>
          <w:sz w:val="28"/>
          <w:szCs w:val="28"/>
        </w:rPr>
        <w:t xml:space="preserve">4. Woda ta może być stosowana wyłącznie do celów technicznych i porządkowych, </w:t>
      </w:r>
      <w:r w:rsidR="00FC6653">
        <w:rPr>
          <w:sz w:val="28"/>
          <w:szCs w:val="28"/>
        </w:rPr>
        <w:br/>
      </w:r>
      <w:r w:rsidRPr="005E628F">
        <w:rPr>
          <w:sz w:val="28"/>
          <w:szCs w:val="28"/>
        </w:rPr>
        <w:t xml:space="preserve">o ile nie ma ryzyka jej kontaktu z paszą, żywnością lub zwierzętami. 5. Zgodnie z art. </w:t>
      </w:r>
      <w:r w:rsidRPr="005E628F">
        <w:rPr>
          <w:sz w:val="28"/>
          <w:szCs w:val="28"/>
        </w:rPr>
        <w:lastRenderedPageBreak/>
        <w:t>12 ust. 1 ustawy z dnia 21 sierpnia 1997 r. o ochronie zwierząt (</w:t>
      </w:r>
      <w:proofErr w:type="spellStart"/>
      <w:r w:rsidRPr="005E628F">
        <w:rPr>
          <w:sz w:val="28"/>
          <w:szCs w:val="28"/>
        </w:rPr>
        <w:t>t.j</w:t>
      </w:r>
      <w:proofErr w:type="spellEnd"/>
      <w:r w:rsidRPr="005E628F">
        <w:rPr>
          <w:sz w:val="28"/>
          <w:szCs w:val="28"/>
        </w:rPr>
        <w:t xml:space="preserve">. Dz.U. z 2023 r. poz. 1580 z </w:t>
      </w:r>
      <w:proofErr w:type="spellStart"/>
      <w:r w:rsidRPr="005E628F">
        <w:rPr>
          <w:sz w:val="28"/>
          <w:szCs w:val="28"/>
        </w:rPr>
        <w:t>późn</w:t>
      </w:r>
      <w:proofErr w:type="spellEnd"/>
      <w:r w:rsidRPr="005E628F">
        <w:rPr>
          <w:sz w:val="28"/>
          <w:szCs w:val="28"/>
        </w:rPr>
        <w:t>. zm.), podmioty utrzymujące zwierzęta zobowiązane są do zapewnienia im opieki i właściwych warunków bytowania, w tym stałego dostępu do wody zdatnej do picia, co jest uregulowane szczegółowo w rozporządzeniach Ministra Rolnictwa</w:t>
      </w:r>
      <w:r w:rsidR="00FC6653">
        <w:rPr>
          <w:sz w:val="28"/>
          <w:szCs w:val="28"/>
        </w:rPr>
        <w:br/>
      </w:r>
      <w:r w:rsidRPr="005E628F">
        <w:rPr>
          <w:sz w:val="28"/>
          <w:szCs w:val="28"/>
        </w:rPr>
        <w:t xml:space="preserve"> i Rozwoju Wsi wydanych na podstawie art. 12 ust. 7 oraz 8 ustawy z dnia 21 sierpnia 1997 r. o ochronie zwierząt (Dz. U. 2010 r. Nr 56, poz. 344 oraz Dz. U. 2019 r. poz. 1966). </w:t>
      </w:r>
    </w:p>
    <w:p w14:paraId="7B56E418" w14:textId="77777777" w:rsidR="005E628F" w:rsidRPr="005E628F" w:rsidRDefault="005E628F" w:rsidP="005E628F">
      <w:pPr>
        <w:tabs>
          <w:tab w:val="left" w:pos="7065"/>
        </w:tabs>
        <w:suppressAutoHyphens/>
        <w:autoSpaceDN w:val="0"/>
        <w:spacing w:after="0" w:line="240" w:lineRule="auto"/>
        <w:jc w:val="both"/>
        <w:textAlignment w:val="baseline"/>
        <w:rPr>
          <w:sz w:val="28"/>
          <w:szCs w:val="28"/>
        </w:rPr>
      </w:pPr>
      <w:r w:rsidRPr="005E628F">
        <w:rPr>
          <w:sz w:val="28"/>
          <w:szCs w:val="28"/>
        </w:rPr>
        <w:t xml:space="preserve">Zalecenia: </w:t>
      </w:r>
    </w:p>
    <w:p w14:paraId="01B03BC3" w14:textId="77777777" w:rsidR="005E628F" w:rsidRPr="005E628F" w:rsidRDefault="005E628F" w:rsidP="005E628F">
      <w:pPr>
        <w:tabs>
          <w:tab w:val="left" w:pos="7065"/>
        </w:tabs>
        <w:suppressAutoHyphens/>
        <w:autoSpaceDN w:val="0"/>
        <w:spacing w:after="0" w:line="240" w:lineRule="auto"/>
        <w:jc w:val="both"/>
        <w:textAlignment w:val="baseline"/>
        <w:rPr>
          <w:sz w:val="28"/>
          <w:szCs w:val="28"/>
        </w:rPr>
      </w:pPr>
      <w:r w:rsidRPr="005E628F">
        <w:rPr>
          <w:sz w:val="28"/>
          <w:szCs w:val="28"/>
        </w:rPr>
        <w:t xml:space="preserve">• Należy zapewnić zwierzętom dostęp do alternatywnego, bezpiecznego źródła wody pitnej spełniającej wymagania mikrobiologiczne. </w:t>
      </w:r>
    </w:p>
    <w:p w14:paraId="263AA4C0" w14:textId="77777777" w:rsidR="005E628F" w:rsidRPr="005E628F" w:rsidRDefault="005E628F" w:rsidP="005E628F">
      <w:pPr>
        <w:tabs>
          <w:tab w:val="left" w:pos="7065"/>
        </w:tabs>
        <w:suppressAutoHyphens/>
        <w:autoSpaceDN w:val="0"/>
        <w:spacing w:after="0" w:line="240" w:lineRule="auto"/>
        <w:jc w:val="both"/>
        <w:textAlignment w:val="baseline"/>
        <w:rPr>
          <w:sz w:val="28"/>
          <w:szCs w:val="28"/>
        </w:rPr>
      </w:pPr>
      <w:r w:rsidRPr="005E628F">
        <w:rPr>
          <w:sz w:val="28"/>
          <w:szCs w:val="28"/>
        </w:rPr>
        <w:t xml:space="preserve">• Do momentu odwołania decyzji PPIS w </w:t>
      </w:r>
      <w:r w:rsidRPr="005E628F">
        <w:rPr>
          <w:sz w:val="28"/>
          <w:szCs w:val="28"/>
        </w:rPr>
        <w:t>Lubartowie</w:t>
      </w:r>
      <w:r w:rsidRPr="005E628F">
        <w:rPr>
          <w:sz w:val="28"/>
          <w:szCs w:val="28"/>
        </w:rPr>
        <w:t xml:space="preserve">, należy unikać wykorzystywania wody ze strefy zaopatrzenia gmina Abramów zaopatrującej mieszkańców miejscowości: Abramów, Ciotcza, Glinnik, Izabelmont, Marcinów, Michałówka, Sosnówka, Wielkie do pojenia zwierząt i czynności związanych z produkcją żywności oraz paszy. </w:t>
      </w:r>
    </w:p>
    <w:p w14:paraId="14D03D9D" w14:textId="42B5CFEC" w:rsidR="00C31395" w:rsidRPr="005E628F" w:rsidRDefault="005E628F" w:rsidP="005E628F">
      <w:pPr>
        <w:tabs>
          <w:tab w:val="left" w:pos="7065"/>
        </w:tabs>
        <w:suppressAutoHyphens/>
        <w:autoSpaceDN w:val="0"/>
        <w:spacing w:after="0" w:line="240" w:lineRule="auto"/>
        <w:jc w:val="both"/>
        <w:textAlignment w:val="baseline"/>
        <w:rPr>
          <w:sz w:val="28"/>
          <w:szCs w:val="28"/>
        </w:rPr>
      </w:pPr>
      <w:r w:rsidRPr="005E628F">
        <w:rPr>
          <w:sz w:val="28"/>
          <w:szCs w:val="28"/>
        </w:rPr>
        <w:t xml:space="preserve">• Podmioty powinny dokumentować źródło wody pitnej używanej </w:t>
      </w:r>
      <w:r w:rsidR="00FC6653">
        <w:rPr>
          <w:sz w:val="28"/>
          <w:szCs w:val="28"/>
        </w:rPr>
        <w:br/>
      </w:r>
      <w:r w:rsidRPr="005E628F">
        <w:rPr>
          <w:sz w:val="28"/>
          <w:szCs w:val="28"/>
        </w:rPr>
        <w:t xml:space="preserve">w gospodarstwach/hodowlach w czasie obowiązywania zakazu. </w:t>
      </w:r>
      <w:r w:rsidR="002D56A4" w:rsidRPr="005E628F">
        <w:rPr>
          <w:rFonts w:ascii="Times New Roman" w:hAnsi="Times New Roman" w:cs="Times New Roman"/>
          <w:kern w:val="3"/>
          <w:sz w:val="28"/>
          <w:szCs w:val="28"/>
        </w:rPr>
        <w:t xml:space="preserve">                                                                                        </w:t>
      </w:r>
    </w:p>
    <w:p w14:paraId="30D34A86" w14:textId="77777777" w:rsidR="00FC6653" w:rsidRDefault="00FC6653" w:rsidP="00C31395">
      <w:pPr>
        <w:tabs>
          <w:tab w:val="left" w:pos="7065"/>
        </w:tabs>
        <w:suppressAutoHyphens/>
        <w:autoSpaceDN w:val="0"/>
        <w:spacing w:after="0" w:line="240" w:lineRule="auto"/>
        <w:jc w:val="right"/>
        <w:textAlignment w:val="baseline"/>
        <w:rPr>
          <w:rFonts w:ascii="Times New Roman" w:hAnsi="Times New Roman" w:cs="Times New Roman"/>
          <w:kern w:val="3"/>
          <w:sz w:val="24"/>
          <w:szCs w:val="24"/>
        </w:rPr>
      </w:pPr>
    </w:p>
    <w:p w14:paraId="5E91426C" w14:textId="77777777" w:rsidR="00FC6653" w:rsidRDefault="00FC6653" w:rsidP="00C31395">
      <w:pPr>
        <w:tabs>
          <w:tab w:val="left" w:pos="7065"/>
        </w:tabs>
        <w:suppressAutoHyphens/>
        <w:autoSpaceDN w:val="0"/>
        <w:spacing w:after="0" w:line="240" w:lineRule="auto"/>
        <w:jc w:val="right"/>
        <w:textAlignment w:val="baseline"/>
        <w:rPr>
          <w:rFonts w:ascii="Times New Roman" w:hAnsi="Times New Roman" w:cs="Times New Roman"/>
          <w:kern w:val="3"/>
          <w:sz w:val="24"/>
          <w:szCs w:val="24"/>
        </w:rPr>
      </w:pPr>
    </w:p>
    <w:p w14:paraId="04CC071F" w14:textId="77777777" w:rsidR="00FC6653" w:rsidRDefault="00FC6653" w:rsidP="00C31395">
      <w:pPr>
        <w:tabs>
          <w:tab w:val="left" w:pos="7065"/>
        </w:tabs>
        <w:suppressAutoHyphens/>
        <w:autoSpaceDN w:val="0"/>
        <w:spacing w:after="0" w:line="240" w:lineRule="auto"/>
        <w:jc w:val="right"/>
        <w:textAlignment w:val="baseline"/>
        <w:rPr>
          <w:rFonts w:ascii="Times New Roman" w:hAnsi="Times New Roman" w:cs="Times New Roman"/>
          <w:kern w:val="3"/>
          <w:sz w:val="24"/>
          <w:szCs w:val="24"/>
        </w:rPr>
      </w:pPr>
    </w:p>
    <w:p w14:paraId="2460BEA0" w14:textId="77777777" w:rsidR="00FC6653" w:rsidRDefault="00FC6653" w:rsidP="00C31395">
      <w:pPr>
        <w:tabs>
          <w:tab w:val="left" w:pos="7065"/>
        </w:tabs>
        <w:suppressAutoHyphens/>
        <w:autoSpaceDN w:val="0"/>
        <w:spacing w:after="0" w:line="240" w:lineRule="auto"/>
        <w:jc w:val="right"/>
        <w:textAlignment w:val="baseline"/>
        <w:rPr>
          <w:rFonts w:ascii="Times New Roman" w:hAnsi="Times New Roman" w:cs="Times New Roman"/>
          <w:kern w:val="3"/>
          <w:sz w:val="24"/>
          <w:szCs w:val="24"/>
        </w:rPr>
      </w:pPr>
    </w:p>
    <w:p w14:paraId="33AFAC05" w14:textId="2239F460" w:rsidR="008631FB" w:rsidRDefault="002D56A4" w:rsidP="00C31395">
      <w:pPr>
        <w:tabs>
          <w:tab w:val="left" w:pos="7065"/>
        </w:tabs>
        <w:suppressAutoHyphens/>
        <w:autoSpaceDN w:val="0"/>
        <w:spacing w:after="0" w:line="240" w:lineRule="auto"/>
        <w:jc w:val="right"/>
        <w:textAlignment w:val="baseline"/>
        <w:rPr>
          <w:rFonts w:ascii="Times New Roman" w:hAnsi="Times New Roman" w:cs="Times New Roman"/>
          <w:kern w:val="3"/>
          <w:sz w:val="24"/>
          <w:szCs w:val="24"/>
        </w:rPr>
      </w:pPr>
      <w:r>
        <w:rPr>
          <w:rFonts w:ascii="Times New Roman" w:hAnsi="Times New Roman" w:cs="Times New Roman"/>
          <w:kern w:val="3"/>
          <w:sz w:val="24"/>
          <w:szCs w:val="24"/>
        </w:rPr>
        <w:t xml:space="preserve"> </w:t>
      </w:r>
      <w:r w:rsidR="00157174">
        <w:rPr>
          <w:rFonts w:ascii="Times New Roman" w:hAnsi="Times New Roman" w:cs="Times New Roman"/>
          <w:kern w:val="3"/>
          <w:sz w:val="24"/>
          <w:szCs w:val="24"/>
        </w:rPr>
        <w:t xml:space="preserve">Zastępca </w:t>
      </w:r>
      <w:r w:rsidR="008631FB">
        <w:rPr>
          <w:rFonts w:ascii="Times New Roman" w:hAnsi="Times New Roman" w:cs="Times New Roman"/>
          <w:kern w:val="3"/>
          <w:sz w:val="24"/>
          <w:szCs w:val="24"/>
        </w:rPr>
        <w:t>Powiatow</w:t>
      </w:r>
      <w:r w:rsidR="00157174">
        <w:rPr>
          <w:rFonts w:ascii="Times New Roman" w:hAnsi="Times New Roman" w:cs="Times New Roman"/>
          <w:kern w:val="3"/>
          <w:sz w:val="24"/>
          <w:szCs w:val="24"/>
        </w:rPr>
        <w:t>ego</w:t>
      </w:r>
      <w:r w:rsidR="00AB52B5">
        <w:rPr>
          <w:rFonts w:ascii="Times New Roman" w:hAnsi="Times New Roman" w:cs="Times New Roman"/>
          <w:kern w:val="3"/>
          <w:sz w:val="24"/>
          <w:szCs w:val="24"/>
        </w:rPr>
        <w:t xml:space="preserve"> </w:t>
      </w:r>
      <w:r w:rsidR="008631FB">
        <w:rPr>
          <w:rFonts w:ascii="Times New Roman" w:hAnsi="Times New Roman" w:cs="Times New Roman"/>
          <w:kern w:val="3"/>
          <w:sz w:val="24"/>
          <w:szCs w:val="24"/>
        </w:rPr>
        <w:t xml:space="preserve"> Lekarza Weterynarii</w:t>
      </w:r>
    </w:p>
    <w:p w14:paraId="2E9E9A41" w14:textId="035D414D" w:rsidR="008631FB" w:rsidRDefault="008631FB" w:rsidP="008631FB">
      <w:pPr>
        <w:tabs>
          <w:tab w:val="left" w:pos="7065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kern w:val="3"/>
          <w:sz w:val="24"/>
          <w:szCs w:val="24"/>
        </w:rPr>
      </w:pPr>
      <w:r>
        <w:rPr>
          <w:rFonts w:ascii="Times New Roman" w:hAnsi="Times New Roman" w:cs="Times New Roman"/>
          <w:kern w:val="3"/>
          <w:sz w:val="24"/>
          <w:szCs w:val="24"/>
        </w:rPr>
        <w:t xml:space="preserve">             </w:t>
      </w:r>
      <w:r w:rsidR="002D56A4">
        <w:rPr>
          <w:rFonts w:ascii="Times New Roman" w:hAnsi="Times New Roman" w:cs="Times New Roman"/>
          <w:kern w:val="3"/>
          <w:sz w:val="24"/>
          <w:szCs w:val="24"/>
        </w:rPr>
        <w:t xml:space="preserve">                                                                                               </w:t>
      </w:r>
      <w:r>
        <w:rPr>
          <w:rFonts w:ascii="Times New Roman" w:hAnsi="Times New Roman" w:cs="Times New Roman"/>
          <w:kern w:val="3"/>
          <w:sz w:val="24"/>
          <w:szCs w:val="24"/>
        </w:rPr>
        <w:t>w Lubartowie</w:t>
      </w:r>
    </w:p>
    <w:p w14:paraId="39962C04" w14:textId="135ABEBD" w:rsidR="002D56A4" w:rsidRDefault="00AB52B5" w:rsidP="00AB52B5">
      <w:pPr>
        <w:suppressAutoHyphens/>
        <w:autoSpaceDN w:val="0"/>
        <w:spacing w:after="0" w:line="240" w:lineRule="auto"/>
        <w:ind w:left="720"/>
        <w:jc w:val="both"/>
        <w:textAlignment w:val="baseline"/>
        <w:rPr>
          <w:rFonts w:ascii="Times New Roman" w:hAnsi="Times New Roman" w:cs="Times New Roman"/>
          <w:kern w:val="3"/>
          <w:sz w:val="24"/>
          <w:szCs w:val="24"/>
        </w:rPr>
      </w:pPr>
      <w:r>
        <w:rPr>
          <w:rFonts w:ascii="Times New Roman" w:hAnsi="Times New Roman" w:cs="Times New Roman"/>
          <w:kern w:val="3"/>
          <w:sz w:val="24"/>
          <w:szCs w:val="24"/>
        </w:rPr>
        <w:t xml:space="preserve">                                                                                             </w:t>
      </w:r>
      <w:r w:rsidR="00157174">
        <w:rPr>
          <w:rFonts w:ascii="Times New Roman" w:hAnsi="Times New Roman" w:cs="Times New Roman"/>
          <w:kern w:val="3"/>
          <w:sz w:val="24"/>
          <w:szCs w:val="24"/>
        </w:rPr>
        <w:t xml:space="preserve">Iwona </w:t>
      </w:r>
      <w:proofErr w:type="spellStart"/>
      <w:r w:rsidR="00157174">
        <w:rPr>
          <w:rFonts w:ascii="Times New Roman" w:hAnsi="Times New Roman" w:cs="Times New Roman"/>
          <w:kern w:val="3"/>
          <w:sz w:val="24"/>
          <w:szCs w:val="24"/>
        </w:rPr>
        <w:t>Wiewiórowska</w:t>
      </w:r>
      <w:proofErr w:type="spellEnd"/>
    </w:p>
    <w:p w14:paraId="4CBC7C7D" w14:textId="09BB8A47" w:rsidR="006C15CB" w:rsidRPr="00405959" w:rsidRDefault="00AB52B5" w:rsidP="00405959">
      <w:pPr>
        <w:suppressAutoHyphens/>
        <w:autoSpaceDN w:val="0"/>
        <w:spacing w:after="0" w:line="240" w:lineRule="auto"/>
        <w:ind w:left="360"/>
        <w:jc w:val="both"/>
        <w:textAlignment w:val="baseline"/>
        <w:rPr>
          <w:rFonts w:ascii="Times New Roman" w:hAnsi="Times New Roman" w:cs="Times New Roman"/>
          <w:i/>
          <w:iCs/>
          <w:kern w:val="3"/>
          <w:sz w:val="24"/>
          <w:szCs w:val="24"/>
        </w:rPr>
        <w:sectPr w:rsidR="006C15CB" w:rsidRPr="00405959" w:rsidSect="00A2503A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1418" w:right="1134" w:bottom="1418" w:left="1134" w:header="737" w:footer="514" w:gutter="0"/>
          <w:cols w:space="708"/>
          <w:titlePg/>
          <w:docGrid w:linePitch="360"/>
        </w:sectPr>
      </w:pPr>
      <w:r w:rsidRPr="00AB52B5">
        <w:rPr>
          <w:rFonts w:ascii="Times New Roman" w:hAnsi="Times New Roman" w:cs="Times New Roman"/>
          <w:i/>
          <w:iCs/>
          <w:kern w:val="3"/>
          <w:sz w:val="24"/>
          <w:szCs w:val="24"/>
        </w:rPr>
        <w:t xml:space="preserve">                                                                                     </w:t>
      </w:r>
      <w:r w:rsidR="00C31395">
        <w:rPr>
          <w:rFonts w:ascii="Times New Roman" w:hAnsi="Times New Roman" w:cs="Times New Roman"/>
          <w:i/>
          <w:iCs/>
          <w:kern w:val="3"/>
          <w:sz w:val="24"/>
          <w:szCs w:val="24"/>
        </w:rPr>
        <w:t xml:space="preserve">    </w:t>
      </w:r>
      <w:r w:rsidRPr="00AB52B5">
        <w:rPr>
          <w:rFonts w:ascii="Times New Roman" w:hAnsi="Times New Roman" w:cs="Times New Roman"/>
          <w:i/>
          <w:iCs/>
          <w:kern w:val="3"/>
          <w:sz w:val="24"/>
          <w:szCs w:val="24"/>
        </w:rPr>
        <w:t xml:space="preserve">     / podpisano elektronicznie</w:t>
      </w:r>
    </w:p>
    <w:p w14:paraId="760097E1" w14:textId="77777777" w:rsidR="0044164A" w:rsidRDefault="0044164A" w:rsidP="006C15CB">
      <w:pPr>
        <w:rPr>
          <w:rFonts w:ascii="Bookman Old Style" w:hAnsi="Bookman Old Style"/>
          <w:sz w:val="20"/>
          <w:szCs w:val="20"/>
        </w:rPr>
      </w:pPr>
    </w:p>
    <w:sectPr w:rsidR="0044164A" w:rsidSect="0044164A">
      <w:type w:val="continuous"/>
      <w:pgSz w:w="11906" w:h="16838"/>
      <w:pgMar w:top="1418" w:right="1134" w:bottom="1418" w:left="1134" w:header="737" w:footer="514" w:gutter="0"/>
      <w:cols w:num="2"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EC0AC5" w14:textId="77777777" w:rsidR="00D84E7F" w:rsidRDefault="00D84E7F" w:rsidP="00330FFE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295F23CF" w14:textId="77777777" w:rsidR="00D84E7F" w:rsidRDefault="00D84E7F" w:rsidP="00330FFE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Lato">
    <w:panose1 w:val="020F0502020204030203"/>
    <w:charset w:val="EE"/>
    <w:family w:val="swiss"/>
    <w:pitch w:val="variable"/>
    <w:sig w:usb0="E10002FF" w:usb1="5000ECFF" w:usb2="00000009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7C6A1" w14:textId="77777777" w:rsidR="00E273D3" w:rsidRPr="00055F49" w:rsidRDefault="00E0238D" w:rsidP="00A2503A">
    <w:pPr>
      <w:pBdr>
        <w:top w:val="dashSmallGap" w:sz="4" w:space="0" w:color="auto"/>
      </w:pBdr>
      <w:tabs>
        <w:tab w:val="left" w:pos="1260"/>
        <w:tab w:val="center" w:pos="5173"/>
      </w:tabs>
      <w:spacing w:after="0" w:line="240" w:lineRule="auto"/>
      <w:ind w:firstLine="708"/>
      <w:rPr>
        <w:rFonts w:ascii="Bookman Old Style" w:hAnsi="Bookman Old Style" w:cs="Bookman Old Style"/>
        <w:spacing w:val="20"/>
        <w:sz w:val="14"/>
        <w:szCs w:val="18"/>
      </w:rPr>
    </w:pP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7F4C6A61" wp14:editId="319A18EE">
              <wp:simplePos x="0" y="0"/>
              <wp:positionH relativeFrom="column">
                <wp:posOffset>-6350</wp:posOffset>
              </wp:positionH>
              <wp:positionV relativeFrom="paragraph">
                <wp:posOffset>88265</wp:posOffset>
              </wp:positionV>
              <wp:extent cx="811530" cy="636905"/>
              <wp:effectExtent l="0" t="0" r="26670" b="10795"/>
              <wp:wrapNone/>
              <wp:docPr id="5" name="Group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11530" cy="636905"/>
                        <a:chOff x="1124" y="15237"/>
                        <a:chExt cx="1278" cy="1003"/>
                      </a:xfrm>
                    </wpg:grpSpPr>
                    <wps:wsp>
                      <wps:cNvPr id="6" name="AutoShape 5"/>
                      <wps:cNvCnPr>
                        <a:cxnSpLocks noChangeShapeType="1"/>
                      </wps:cNvCnPr>
                      <wps:spPr bwMode="auto">
                        <a:xfrm>
                          <a:off x="2402" y="15237"/>
                          <a:ext cx="0" cy="1003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7" name="Picture 6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124" y="15238"/>
                          <a:ext cx="1102" cy="100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4ED6174" id="Group 8" o:spid="_x0000_s1026" style="position:absolute;margin-left:-.5pt;margin-top:6.95pt;width:63.9pt;height:50.15pt;z-index:251658752" coordorigin="1124,15237" coordsize="1278,10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7" type="#_x0000_t32" style="position:absolute;left:2402;top:15237;width:0;height:100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q6CpsMAAADaAAAADwAAAGRycy9kb3ducmV2LnhtbESPzWrDMBCE74G+g9hCLyGR00IoTpRQ&#10;CgXTS37aQ3NbrI1saq2MtbHdt48KgRyHmfmGWW9H36ieulgHNrCYZ6CIy2Brdga+vz5mr6CiIFts&#10;ApOBP4qw3TxM1pjbMPCB+qM4lSAcczRQibS51rGsyGOch5Y4eefQeZQkO6dth0OC+0Y/Z9lSe6w5&#10;LVTY0ntF5e/x4g0Un25H6N1u76xMTy/yc2jrwpinx/FtBUpolHv41i6sgSX8X0k3QG+u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6ugqbDAAAA2gAAAA8AAAAAAAAAAAAA&#10;AAAAoQIAAGRycy9kb3ducmV2LnhtbFBLBQYAAAAABAAEAPkAAACRAwAAAAA=&#10;" strokecolor="#bfbfb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" o:spid="_x0000_s1028" type="#_x0000_t75" alt="logo" style="position:absolute;left:1124;top:15238;width:1102;height:10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cy54nDAAAA2gAAAA8AAABkcnMvZG93bnJldi54bWxEj0FrwkAUhO8F/8PyBG91YwlWUlcRrSB4&#10;KE1t8fjIvmaD2bchu4nJv+8WCj0OM/MNs94OthY9tb5yrGAxT0AQF05XXCq4fBwfVyB8QNZYOyYF&#10;I3nYbiYPa8y0u/M79XkoRYSwz1CBCaHJpPSFIYt+7hri6H271mKIsi2lbvEe4baWT0mylBYrjgsG&#10;G9obKm55ZxXUXp6vfPOH1yP2Y/eZXr/eTKrUbDrsXkAEGsJ/+K990gqe4fdKvAFy8w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1zLnicMAAADaAAAADwAAAAAAAAAAAAAAAACf&#10;AgAAZHJzL2Rvd25yZXYueG1sUEsFBgAAAAAEAAQA9wAAAI8DAAAAAA==&#10;">
                <v:imagedata r:id="rId2" o:title="logo"/>
              </v:shape>
            </v:group>
          </w:pict>
        </mc:Fallback>
      </mc:AlternateContent>
    </w:r>
    <w:r w:rsidR="00E273D3">
      <w:rPr>
        <w:rFonts w:ascii="Bookman Old Style" w:hAnsi="Bookman Old Style" w:cs="Bookman Old Style"/>
        <w:spacing w:val="20"/>
        <w:sz w:val="18"/>
        <w:szCs w:val="18"/>
      </w:rPr>
      <w:tab/>
    </w:r>
  </w:p>
  <w:p w14:paraId="102BE75B" w14:textId="77777777" w:rsidR="002D748C" w:rsidRDefault="0087520F" w:rsidP="002D748C">
    <w:pPr>
      <w:pBdr>
        <w:top w:val="dashSmallGap" w:sz="4" w:space="0" w:color="auto"/>
      </w:pBdr>
      <w:tabs>
        <w:tab w:val="left" w:pos="1418"/>
        <w:tab w:val="center" w:pos="5173"/>
      </w:tabs>
      <w:spacing w:after="0" w:line="240" w:lineRule="auto"/>
      <w:ind w:firstLine="709"/>
      <w:jc w:val="center"/>
      <w:rPr>
        <w:rFonts w:ascii="Bookman Old Style" w:hAnsi="Bookman Old Style" w:cs="Bookman Old Style"/>
        <w:spacing w:val="20"/>
        <w:sz w:val="16"/>
        <w:szCs w:val="16"/>
      </w:rPr>
    </w:pPr>
    <w:r>
      <w:rPr>
        <w:rFonts w:ascii="Bookman Old Style" w:hAnsi="Bookman Old Style" w:cs="Bookman Old Style"/>
        <w:spacing w:val="20"/>
        <w:sz w:val="16"/>
        <w:szCs w:val="16"/>
      </w:rPr>
      <w:t xml:space="preserve">      </w:t>
    </w:r>
  </w:p>
  <w:p w14:paraId="7F5751DD" w14:textId="77777777" w:rsidR="00590F18" w:rsidRPr="008138A8" w:rsidRDefault="002D748C" w:rsidP="002D748C">
    <w:pPr>
      <w:pBdr>
        <w:top w:val="dashSmallGap" w:sz="4" w:space="0" w:color="auto"/>
      </w:pBdr>
      <w:tabs>
        <w:tab w:val="left" w:pos="1418"/>
        <w:tab w:val="center" w:pos="5173"/>
      </w:tabs>
      <w:spacing w:after="0" w:line="360" w:lineRule="auto"/>
      <w:ind w:firstLine="709"/>
      <w:rPr>
        <w:rFonts w:ascii="Bookman Old Style" w:hAnsi="Bookman Old Style" w:cs="Bookman Old Style"/>
        <w:spacing w:val="20"/>
        <w:sz w:val="18"/>
        <w:szCs w:val="18"/>
      </w:rPr>
    </w:pPr>
    <w:r>
      <w:rPr>
        <w:rFonts w:ascii="Bookman Old Style" w:hAnsi="Bookman Old Style" w:cs="Bookman Old Style"/>
        <w:spacing w:val="20"/>
        <w:sz w:val="18"/>
        <w:szCs w:val="18"/>
      </w:rPr>
      <w:tab/>
    </w:r>
    <w:r w:rsidR="00590F18" w:rsidRPr="008138A8">
      <w:rPr>
        <w:rFonts w:ascii="Bookman Old Style" w:hAnsi="Bookman Old Style" w:cs="Bookman Old Style"/>
        <w:spacing w:val="20"/>
        <w:sz w:val="18"/>
        <w:szCs w:val="18"/>
      </w:rPr>
      <w:t>Powiatowy Inspektorat Weterynarii</w:t>
    </w:r>
    <w:r w:rsidR="0087520F" w:rsidRPr="008138A8">
      <w:rPr>
        <w:rFonts w:ascii="Bookman Old Style" w:hAnsi="Bookman Old Style" w:cs="Bookman Old Style"/>
        <w:spacing w:val="20"/>
        <w:sz w:val="18"/>
        <w:szCs w:val="18"/>
      </w:rPr>
      <w:t>,</w:t>
    </w:r>
    <w:r w:rsidR="00590F18" w:rsidRPr="008138A8">
      <w:rPr>
        <w:rFonts w:ascii="Bookman Old Style" w:hAnsi="Bookman Old Style" w:cs="Bookman Old Style"/>
        <w:spacing w:val="20"/>
        <w:sz w:val="18"/>
        <w:szCs w:val="18"/>
      </w:rPr>
      <w:t xml:space="preserve"> ul. Lubelska 105, 21 – 100 Lubartów</w:t>
    </w:r>
  </w:p>
  <w:p w14:paraId="53EC9A3F" w14:textId="036F3C3E" w:rsidR="00590F18" w:rsidRPr="008138A8" w:rsidRDefault="0087520F" w:rsidP="002D748C">
    <w:pPr>
      <w:pBdr>
        <w:top w:val="dashSmallGap" w:sz="4" w:space="0" w:color="auto"/>
      </w:pBdr>
      <w:tabs>
        <w:tab w:val="left" w:pos="1418"/>
        <w:tab w:val="center" w:pos="5173"/>
      </w:tabs>
      <w:spacing w:after="0" w:line="360" w:lineRule="auto"/>
      <w:ind w:firstLine="709"/>
      <w:rPr>
        <w:rFonts w:ascii="Bookman Old Style" w:hAnsi="Bookman Old Style" w:cs="Bookman Old Style"/>
        <w:sz w:val="18"/>
        <w:szCs w:val="18"/>
        <w:lang w:val="en-US"/>
      </w:rPr>
    </w:pPr>
    <w:r w:rsidRPr="008138A8">
      <w:rPr>
        <w:rFonts w:ascii="Bookman Old Style" w:hAnsi="Bookman Old Style" w:cs="Bookman Old Style"/>
        <w:sz w:val="18"/>
        <w:szCs w:val="18"/>
      </w:rPr>
      <w:t xml:space="preserve">     </w:t>
    </w:r>
    <w:r w:rsidR="002D748C">
      <w:rPr>
        <w:rFonts w:ascii="Bookman Old Style" w:hAnsi="Bookman Old Style" w:cs="Bookman Old Style"/>
        <w:sz w:val="18"/>
        <w:szCs w:val="18"/>
      </w:rPr>
      <w:tab/>
    </w:r>
    <w:r w:rsidR="00590F18" w:rsidRPr="008138A8">
      <w:rPr>
        <w:rFonts w:ascii="Bookman Old Style" w:hAnsi="Bookman Old Style" w:cs="Bookman Old Style"/>
        <w:sz w:val="18"/>
        <w:szCs w:val="18"/>
        <w:lang w:val="en-US"/>
      </w:rPr>
      <w:t xml:space="preserve">tel./fax: (81) 855-28-11, e-mail: </w:t>
    </w:r>
    <w:hyperlink r:id="rId3" w:history="1">
      <w:r w:rsidR="002F7104" w:rsidRPr="00A6137E">
        <w:rPr>
          <w:rStyle w:val="Hipercze"/>
          <w:rFonts w:ascii="Bookman Old Style" w:hAnsi="Bookman Old Style" w:cs="Bookman Old Style"/>
          <w:sz w:val="18"/>
          <w:szCs w:val="18"/>
          <w:lang w:val="en-US"/>
        </w:rPr>
        <w:t>lubartow.piw@wiw.lublin.pl</w:t>
      </w:r>
    </w:hyperlink>
    <w:r w:rsidR="00590F18" w:rsidRPr="008138A8">
      <w:rPr>
        <w:rFonts w:ascii="Bookman Old Style" w:hAnsi="Bookman Old Style" w:cs="Bookman Old Style"/>
        <w:sz w:val="18"/>
        <w:szCs w:val="18"/>
        <w:lang w:val="en-US"/>
      </w:rPr>
      <w:t xml:space="preserve">, </w:t>
    </w:r>
    <w:r w:rsidR="007B6F35" w:rsidRPr="008138A8">
      <w:rPr>
        <w:rFonts w:ascii="Bookman Old Style" w:hAnsi="Bookman Old Style" w:cs="Bookman Old Style"/>
        <w:sz w:val="18"/>
        <w:szCs w:val="18"/>
        <w:lang w:val="en-US"/>
      </w:rPr>
      <w:t>www.</w:t>
    </w:r>
    <w:r w:rsidR="00590F18" w:rsidRPr="008138A8">
      <w:rPr>
        <w:rFonts w:ascii="Bookman Old Style" w:hAnsi="Bookman Old Style" w:cs="Bookman Old Style"/>
        <w:sz w:val="18"/>
        <w:szCs w:val="18"/>
        <w:lang w:val="en-US"/>
      </w:rPr>
      <w:t>piwlubartow.e-bip.org.pl</w:t>
    </w:r>
  </w:p>
  <w:p w14:paraId="36E6529B" w14:textId="77777777" w:rsidR="00223F13" w:rsidRPr="00E273D3" w:rsidRDefault="008E13CB" w:rsidP="00A2503A">
    <w:pPr>
      <w:pBdr>
        <w:top w:val="dashSmallGap" w:sz="4" w:space="0" w:color="auto"/>
      </w:pBdr>
      <w:tabs>
        <w:tab w:val="left" w:pos="1418"/>
        <w:tab w:val="center" w:pos="5173"/>
      </w:tabs>
      <w:spacing w:after="0" w:line="240" w:lineRule="auto"/>
      <w:ind w:firstLine="708"/>
      <w:jc w:val="center"/>
      <w:rPr>
        <w:rFonts w:cs="Times New Roman"/>
        <w:lang w:val="fr-FR"/>
      </w:rPr>
    </w:pPr>
    <w:r>
      <w:rPr>
        <w:rFonts w:ascii="Bookman Old Style" w:hAnsi="Bookman Old Style" w:cs="Bookman Old Style"/>
        <w:sz w:val="18"/>
        <w:szCs w:val="18"/>
        <w:lang w:val="fr-FR"/>
      </w:rPr>
      <w:fldChar w:fldCharType="begin"/>
    </w:r>
    <w:r w:rsidR="00E273D3">
      <w:rPr>
        <w:rFonts w:ascii="Bookman Old Style" w:hAnsi="Bookman Old Style" w:cs="Bookman Old Style"/>
        <w:sz w:val="18"/>
        <w:szCs w:val="18"/>
        <w:lang w:val="fr-FR"/>
      </w:rPr>
      <w:instrText xml:space="preserve"> PAGE  \* ArabicDash  \* MERGEFORMAT </w:instrText>
    </w:r>
    <w:r>
      <w:rPr>
        <w:rFonts w:ascii="Bookman Old Style" w:hAnsi="Bookman Old Style" w:cs="Bookman Old Style"/>
        <w:sz w:val="18"/>
        <w:szCs w:val="18"/>
        <w:lang w:val="fr-FR"/>
      </w:rPr>
      <w:fldChar w:fldCharType="separate"/>
    </w:r>
    <w:r w:rsidR="006C15CB">
      <w:rPr>
        <w:rFonts w:ascii="Bookman Old Style" w:hAnsi="Bookman Old Style" w:cs="Bookman Old Style"/>
        <w:noProof/>
        <w:sz w:val="18"/>
        <w:szCs w:val="18"/>
        <w:lang w:val="fr-FR"/>
      </w:rPr>
      <w:t>- 2 -</w:t>
    </w:r>
    <w:r>
      <w:rPr>
        <w:rFonts w:ascii="Bookman Old Style" w:hAnsi="Bookman Old Style" w:cs="Bookman Old Style"/>
        <w:sz w:val="18"/>
        <w:szCs w:val="18"/>
        <w:lang w:val="fr-FR"/>
      </w:rPr>
      <w:fldChar w:fldCharType="end"/>
    </w:r>
  </w:p>
  <w:p w14:paraId="3CFBD77B" w14:textId="77777777" w:rsidR="00E65321" w:rsidRDefault="00E6532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BA651" w14:textId="77777777" w:rsidR="00864664" w:rsidRPr="00055F49" w:rsidRDefault="00E0238D" w:rsidP="00864664">
    <w:pPr>
      <w:pBdr>
        <w:top w:val="dashSmallGap" w:sz="4" w:space="6" w:color="auto"/>
      </w:pBdr>
      <w:tabs>
        <w:tab w:val="left" w:pos="1260"/>
        <w:tab w:val="center" w:pos="5173"/>
      </w:tabs>
      <w:spacing w:after="0" w:line="240" w:lineRule="auto"/>
      <w:ind w:firstLine="708"/>
      <w:rPr>
        <w:rFonts w:ascii="Bookman Old Style" w:hAnsi="Bookman Old Style" w:cs="Bookman Old Style"/>
        <w:spacing w:val="20"/>
        <w:sz w:val="14"/>
        <w:szCs w:val="18"/>
      </w:rPr>
    </w:pP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21318B59" wp14:editId="04BB9B52">
              <wp:simplePos x="0" y="0"/>
              <wp:positionH relativeFrom="column">
                <wp:posOffset>-6350</wp:posOffset>
              </wp:positionH>
              <wp:positionV relativeFrom="paragraph">
                <wp:posOffset>83820</wp:posOffset>
              </wp:positionV>
              <wp:extent cx="811530" cy="641350"/>
              <wp:effectExtent l="0" t="0" r="26670" b="6350"/>
              <wp:wrapNone/>
              <wp:docPr id="1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11530" cy="641350"/>
                        <a:chOff x="1124" y="15442"/>
                        <a:chExt cx="1278" cy="1010"/>
                      </a:xfrm>
                    </wpg:grpSpPr>
                    <wps:wsp>
                      <wps:cNvPr id="2" name="AutoShape 3"/>
                      <wps:cNvCnPr>
                        <a:cxnSpLocks noChangeShapeType="1"/>
                      </wps:cNvCnPr>
                      <wps:spPr bwMode="auto">
                        <a:xfrm>
                          <a:off x="2402" y="15449"/>
                          <a:ext cx="0" cy="1003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3" name="Picture 4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124" y="15442"/>
                          <a:ext cx="1102" cy="100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8FB663B" id="Group 7" o:spid="_x0000_s1026" style="position:absolute;margin-left:-.5pt;margin-top:6.6pt;width:63.9pt;height:50.5pt;z-index:251657728" coordorigin="1124,15442" coordsize="1278,10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7" type="#_x0000_t32" style="position:absolute;left:2402;top:15449;width:0;height:100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ZWEpcIAAADaAAAADwAAAGRycy9kb3ducmV2LnhtbESPQWvCQBSE7wX/w/IEL0U3WigSXUUE&#10;IXix2h709sg+N8Hs25B9avrvu4VCj8PMfMMs171v1IO6WAc2MJ1koIjLYGt2Br4+d+M5qCjIFpvA&#10;ZOCbIqxXg5cl5jY8+UiPkziVIBxzNFCJtLnWsazIY5yEljh519B5lCQ7p22HzwT3jZ5l2bv2WHNa&#10;qLClbUXl7XT3Boq9OxB6d/hwVl4vb3I+tnVhzGjYbxaghHr5D/+1C2tgBr9X0g3Qq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ZWEpcIAAADaAAAADwAAAAAAAAAAAAAA&#10;AAChAgAAZHJzL2Rvd25yZXYueG1sUEsFBgAAAAAEAAQA+QAAAJADAAAAAA==&#10;" strokecolor="#bfbfb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8" type="#_x0000_t75" alt="logo" style="position:absolute;left:1124;top:15442;width:1102;height:10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gJ4YrDAAAA2gAAAA8AAABkcnMvZG93bnJldi54bWxEj09rwkAUxO+C32F5Qm+6aRtKia5S2gqC&#10;B2laxeMj+8wGs29Dds2fb+8WCj0OM/MbZrUZbC06an3lWMHjIgFBXDhdcang53s7fwXhA7LG2jEp&#10;GMnDZj2drDDTrucv6vJQighhn6ECE0KTSekLQxb9wjXE0bu41mKIsi2lbrGPcFvLpyR5kRYrjgsG&#10;G3o3VFzzm1VQe7k/89V/fG6xG2/H9Hw6mFSph9nwtgQRaAj/4b/2Tit4ht8r8QbI9R0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qAnhisMAAADaAAAADwAAAAAAAAAAAAAAAACf&#10;AgAAZHJzL2Rvd25yZXYueG1sUEsFBgAAAAAEAAQA9wAAAI8DAAAAAA==&#10;">
                <v:imagedata r:id="rId2" o:title="logo"/>
              </v:shape>
            </v:group>
          </w:pict>
        </mc:Fallback>
      </mc:AlternateContent>
    </w:r>
    <w:r w:rsidR="00864664">
      <w:rPr>
        <w:rFonts w:ascii="Bookman Old Style" w:hAnsi="Bookman Old Style" w:cs="Bookman Old Style"/>
        <w:spacing w:val="20"/>
        <w:sz w:val="18"/>
        <w:szCs w:val="18"/>
      </w:rPr>
      <w:tab/>
    </w:r>
  </w:p>
  <w:p w14:paraId="27B846EC" w14:textId="77777777" w:rsidR="00871669" w:rsidRPr="008138A8" w:rsidRDefault="00547668" w:rsidP="00864664">
    <w:pPr>
      <w:pBdr>
        <w:top w:val="dashSmallGap" w:sz="4" w:space="6" w:color="auto"/>
      </w:pBdr>
      <w:tabs>
        <w:tab w:val="left" w:pos="1418"/>
        <w:tab w:val="center" w:pos="5173"/>
      </w:tabs>
      <w:spacing w:after="0" w:line="240" w:lineRule="auto"/>
      <w:ind w:firstLine="708"/>
      <w:rPr>
        <w:rFonts w:ascii="Bookman Old Style" w:hAnsi="Bookman Old Style" w:cs="Bookman Old Style"/>
        <w:spacing w:val="20"/>
        <w:sz w:val="18"/>
        <w:szCs w:val="18"/>
      </w:rPr>
    </w:pPr>
    <w:r>
      <w:rPr>
        <w:rFonts w:ascii="Bookman Old Style" w:hAnsi="Bookman Old Style" w:cs="Bookman Old Style"/>
        <w:spacing w:val="20"/>
        <w:sz w:val="18"/>
        <w:szCs w:val="18"/>
      </w:rPr>
      <w:tab/>
    </w:r>
    <w:r w:rsidR="00FF4C7C" w:rsidRPr="008138A8">
      <w:rPr>
        <w:rFonts w:ascii="Bookman Old Style" w:hAnsi="Bookman Old Style" w:cs="Bookman Old Style"/>
        <w:spacing w:val="20"/>
        <w:sz w:val="18"/>
        <w:szCs w:val="18"/>
      </w:rPr>
      <w:t>Powiatowy</w:t>
    </w:r>
    <w:r w:rsidR="0055793B" w:rsidRPr="008138A8">
      <w:rPr>
        <w:rFonts w:ascii="Bookman Old Style" w:hAnsi="Bookman Old Style" w:cs="Bookman Old Style"/>
        <w:spacing w:val="20"/>
        <w:sz w:val="18"/>
        <w:szCs w:val="18"/>
      </w:rPr>
      <w:t xml:space="preserve"> Inspektorat Weterynarii</w:t>
    </w:r>
    <w:r w:rsidR="00C35C9A">
      <w:rPr>
        <w:rFonts w:ascii="Bookman Old Style" w:hAnsi="Bookman Old Style" w:cs="Bookman Old Style"/>
        <w:spacing w:val="20"/>
        <w:sz w:val="18"/>
        <w:szCs w:val="18"/>
      </w:rPr>
      <w:t>,</w:t>
    </w:r>
    <w:r w:rsidR="00871669" w:rsidRPr="008138A8">
      <w:rPr>
        <w:rFonts w:ascii="Bookman Old Style" w:hAnsi="Bookman Old Style" w:cs="Bookman Old Style"/>
        <w:spacing w:val="20"/>
        <w:sz w:val="18"/>
        <w:szCs w:val="18"/>
      </w:rPr>
      <w:t xml:space="preserve"> </w:t>
    </w:r>
    <w:r w:rsidR="004149B9" w:rsidRPr="008138A8">
      <w:rPr>
        <w:rFonts w:ascii="Bookman Old Style" w:hAnsi="Bookman Old Style" w:cs="Bookman Old Style"/>
        <w:spacing w:val="20"/>
        <w:sz w:val="18"/>
        <w:szCs w:val="18"/>
      </w:rPr>
      <w:t>ul</w:t>
    </w:r>
    <w:r w:rsidR="00E546EE" w:rsidRPr="008138A8">
      <w:rPr>
        <w:rFonts w:ascii="Bookman Old Style" w:hAnsi="Bookman Old Style" w:cs="Bookman Old Style"/>
        <w:spacing w:val="20"/>
        <w:sz w:val="18"/>
        <w:szCs w:val="18"/>
      </w:rPr>
      <w:t>. Lubelska 105, 21 – 100 Lubartów</w:t>
    </w:r>
  </w:p>
  <w:p w14:paraId="638588E0" w14:textId="7D6065C5" w:rsidR="001F3146" w:rsidRDefault="00871669" w:rsidP="001F3146">
    <w:pPr>
      <w:spacing w:before="120" w:after="0" w:line="240" w:lineRule="auto"/>
      <w:ind w:left="708" w:firstLine="708"/>
      <w:rPr>
        <w:rFonts w:ascii="Bookman Old Style" w:hAnsi="Bookman Old Style" w:cs="Bookman Old Style"/>
        <w:sz w:val="18"/>
        <w:szCs w:val="18"/>
        <w:lang w:val="fr-FR"/>
      </w:rPr>
    </w:pPr>
    <w:r w:rsidRPr="008138A8">
      <w:rPr>
        <w:rFonts w:ascii="Bookman Old Style" w:hAnsi="Bookman Old Style" w:cs="Bookman Old Style"/>
        <w:sz w:val="18"/>
        <w:szCs w:val="18"/>
        <w:lang w:val="fr-FR"/>
      </w:rPr>
      <w:t>tel.</w:t>
    </w:r>
    <w:r w:rsidR="00E546EE" w:rsidRPr="008138A8">
      <w:rPr>
        <w:rFonts w:ascii="Bookman Old Style" w:hAnsi="Bookman Old Style" w:cs="Bookman Old Style"/>
        <w:sz w:val="18"/>
        <w:szCs w:val="18"/>
        <w:lang w:val="fr-FR"/>
      </w:rPr>
      <w:t>/fax</w:t>
    </w:r>
    <w:r w:rsidRPr="008138A8">
      <w:rPr>
        <w:rFonts w:ascii="Bookman Old Style" w:hAnsi="Bookman Old Style" w:cs="Bookman Old Style"/>
        <w:sz w:val="18"/>
        <w:szCs w:val="18"/>
        <w:lang w:val="fr-FR"/>
      </w:rPr>
      <w:t>:</w:t>
    </w:r>
    <w:r w:rsidR="00913002" w:rsidRPr="008138A8">
      <w:rPr>
        <w:rFonts w:ascii="Bookman Old Style" w:hAnsi="Bookman Old Style" w:cs="Bookman Old Style"/>
        <w:sz w:val="18"/>
        <w:szCs w:val="18"/>
        <w:lang w:val="fr-FR"/>
      </w:rPr>
      <w:t xml:space="preserve"> </w:t>
    </w:r>
    <w:r w:rsidRPr="008138A8">
      <w:rPr>
        <w:rFonts w:ascii="Bookman Old Style" w:hAnsi="Bookman Old Style" w:cs="Bookman Old Style"/>
        <w:sz w:val="18"/>
        <w:szCs w:val="18"/>
        <w:lang w:val="fr-FR"/>
      </w:rPr>
      <w:t>(</w:t>
    </w:r>
    <w:r w:rsidR="00E546EE" w:rsidRPr="008138A8">
      <w:rPr>
        <w:rFonts w:ascii="Bookman Old Style" w:hAnsi="Bookman Old Style" w:cs="Bookman Old Style"/>
        <w:sz w:val="18"/>
        <w:szCs w:val="18"/>
        <w:lang w:val="fr-FR"/>
      </w:rPr>
      <w:t>81</w:t>
    </w:r>
    <w:r w:rsidRPr="008138A8">
      <w:rPr>
        <w:rFonts w:ascii="Bookman Old Style" w:hAnsi="Bookman Old Style" w:cs="Bookman Old Style"/>
        <w:sz w:val="18"/>
        <w:szCs w:val="18"/>
        <w:lang w:val="fr-FR"/>
      </w:rPr>
      <w:t xml:space="preserve">) </w:t>
    </w:r>
    <w:r w:rsidR="00E546EE" w:rsidRPr="008138A8">
      <w:rPr>
        <w:rFonts w:ascii="Bookman Old Style" w:hAnsi="Bookman Old Style" w:cs="Bookman Old Style"/>
        <w:sz w:val="18"/>
        <w:szCs w:val="18"/>
        <w:lang w:val="fr-FR"/>
      </w:rPr>
      <w:t>855</w:t>
    </w:r>
    <w:r w:rsidRPr="008138A8">
      <w:rPr>
        <w:rFonts w:ascii="Bookman Old Style" w:hAnsi="Bookman Old Style" w:cs="Bookman Old Style"/>
        <w:sz w:val="18"/>
        <w:szCs w:val="18"/>
        <w:lang w:val="fr-FR"/>
      </w:rPr>
      <w:t>-</w:t>
    </w:r>
    <w:r w:rsidR="00E546EE" w:rsidRPr="008138A8">
      <w:rPr>
        <w:rFonts w:ascii="Bookman Old Style" w:hAnsi="Bookman Old Style" w:cs="Bookman Old Style"/>
        <w:sz w:val="18"/>
        <w:szCs w:val="18"/>
        <w:lang w:val="fr-FR"/>
      </w:rPr>
      <w:t>28</w:t>
    </w:r>
    <w:r w:rsidRPr="008138A8">
      <w:rPr>
        <w:rFonts w:ascii="Bookman Old Style" w:hAnsi="Bookman Old Style" w:cs="Bookman Old Style"/>
        <w:sz w:val="18"/>
        <w:szCs w:val="18"/>
        <w:lang w:val="fr-FR"/>
      </w:rPr>
      <w:t>-</w:t>
    </w:r>
    <w:r w:rsidR="00E546EE" w:rsidRPr="008138A8">
      <w:rPr>
        <w:rFonts w:ascii="Bookman Old Style" w:hAnsi="Bookman Old Style" w:cs="Bookman Old Style"/>
        <w:sz w:val="18"/>
        <w:szCs w:val="18"/>
        <w:lang w:val="fr-FR"/>
      </w:rPr>
      <w:t>11</w:t>
    </w:r>
    <w:r w:rsidRPr="008138A8">
      <w:rPr>
        <w:rFonts w:ascii="Bookman Old Style" w:hAnsi="Bookman Old Style" w:cs="Bookman Old Style"/>
        <w:sz w:val="18"/>
        <w:szCs w:val="18"/>
        <w:lang w:val="fr-FR"/>
      </w:rPr>
      <w:t>, e-mail:</w:t>
    </w:r>
    <w:r w:rsidR="00E546EE" w:rsidRPr="008138A8">
      <w:rPr>
        <w:rFonts w:ascii="Bookman Old Style" w:hAnsi="Bookman Old Style" w:cs="Bookman Old Style"/>
        <w:sz w:val="18"/>
        <w:szCs w:val="18"/>
        <w:lang w:val="fr-FR"/>
      </w:rPr>
      <w:t xml:space="preserve"> </w:t>
    </w:r>
    <w:hyperlink r:id="rId3" w:history="1">
      <w:r w:rsidR="002F7104" w:rsidRPr="00A6137E">
        <w:rPr>
          <w:rStyle w:val="Hipercze"/>
          <w:rFonts w:ascii="Bookman Old Style" w:hAnsi="Bookman Old Style" w:cs="Bookman Old Style"/>
          <w:sz w:val="18"/>
          <w:szCs w:val="18"/>
          <w:lang w:val="fr-FR"/>
        </w:rPr>
        <w:t>lubartow.piw@wiw.lublin.pl</w:t>
      </w:r>
    </w:hyperlink>
    <w:r w:rsidR="00E546EE" w:rsidRPr="008138A8">
      <w:rPr>
        <w:rFonts w:ascii="Bookman Old Style" w:hAnsi="Bookman Old Style" w:cs="Bookman Old Style"/>
        <w:sz w:val="18"/>
        <w:szCs w:val="18"/>
        <w:lang w:val="fr-FR"/>
      </w:rPr>
      <w:t xml:space="preserve">, </w:t>
    </w:r>
    <w:hyperlink r:id="rId4" w:history="1">
      <w:r w:rsidR="00A2503A" w:rsidRPr="00D84BEE">
        <w:rPr>
          <w:rStyle w:val="Hipercze"/>
          <w:rFonts w:ascii="Bookman Old Style" w:hAnsi="Bookman Old Style" w:cs="Bookman Old Style"/>
          <w:sz w:val="18"/>
          <w:szCs w:val="18"/>
          <w:lang w:val="fr-FR"/>
        </w:rPr>
        <w:t>www.piwlubartow.e-bip.org.pl</w:t>
      </w:r>
    </w:hyperlink>
  </w:p>
  <w:p w14:paraId="14E0DB9C" w14:textId="77777777" w:rsidR="00A2503A" w:rsidRPr="008138A8" w:rsidRDefault="00A2503A" w:rsidP="001F3146">
    <w:pPr>
      <w:spacing w:before="120" w:after="0" w:line="240" w:lineRule="auto"/>
      <w:ind w:left="708" w:firstLine="708"/>
      <w:rPr>
        <w:rFonts w:ascii="Bookman Old Style" w:hAnsi="Bookman Old Style" w:cs="Bookman Old Style"/>
        <w:sz w:val="18"/>
        <w:szCs w:val="18"/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D13E3B" w14:textId="77777777" w:rsidR="00D84E7F" w:rsidRDefault="00D84E7F" w:rsidP="00330FFE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707A1633" w14:textId="77777777" w:rsidR="00D84E7F" w:rsidRDefault="00D84E7F" w:rsidP="00330FFE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2C071" w14:textId="77777777" w:rsidR="00632EAA" w:rsidRDefault="00632EAA" w:rsidP="00632EAA">
    <w:pPr>
      <w:pStyle w:val="Nagwek"/>
    </w:pPr>
  </w:p>
  <w:p w14:paraId="427D5FD4" w14:textId="77777777" w:rsidR="00632EAA" w:rsidRDefault="00632EAA" w:rsidP="00632EAA">
    <w:pPr>
      <w:pStyle w:val="Nagwek"/>
    </w:pPr>
  </w:p>
  <w:p w14:paraId="5ED22B5E" w14:textId="77777777" w:rsidR="00632EAA" w:rsidRDefault="00632EAA" w:rsidP="00632EAA">
    <w:pPr>
      <w:pStyle w:val="Nagwek"/>
    </w:pPr>
  </w:p>
  <w:p w14:paraId="3FD6AFCE" w14:textId="77777777" w:rsidR="00632EAA" w:rsidRDefault="00632EAA" w:rsidP="00632EA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463D2" w14:textId="54564C0B" w:rsidR="005E628F" w:rsidRPr="0053759B" w:rsidRDefault="00D34C3D" w:rsidP="005E628F">
    <w:pPr>
      <w:jc w:val="right"/>
      <w:rPr>
        <w:rFonts w:ascii="Lato" w:hAnsi="Lato" w:cs="Lato"/>
      </w:rPr>
    </w:pPr>
    <w:r>
      <w:rPr>
        <w:rFonts w:ascii="Times New Roman" w:hAnsi="Times New Roman" w:cs="Times New Roman"/>
        <w:noProof/>
        <w:sz w:val="24"/>
        <w:szCs w:val="24"/>
        <w:lang w:eastAsia="pl-PL"/>
      </w:rPr>
      <w:drawing>
        <wp:anchor distT="0" distB="0" distL="114300" distR="114300" simplePos="0" relativeHeight="251656704" behindDoc="0" locked="0" layoutInCell="1" allowOverlap="1" wp14:anchorId="7FBB2884" wp14:editId="4A0E49C9">
          <wp:simplePos x="0" y="0"/>
          <wp:positionH relativeFrom="column">
            <wp:posOffset>1399540</wp:posOffset>
          </wp:positionH>
          <wp:positionV relativeFrom="paragraph">
            <wp:posOffset>6985</wp:posOffset>
          </wp:positionV>
          <wp:extent cx="718820" cy="798195"/>
          <wp:effectExtent l="0" t="0" r="5080" b="1905"/>
          <wp:wrapNone/>
          <wp:docPr id="1129128250" name="Obraz 1" descr="orzel-cle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rzel-cle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8820" cy="7981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5E628F">
      <w:rPr>
        <w:rFonts w:ascii="Bookman Old Style" w:hAnsi="Bookman Old Style" w:cs="Bookman Old Style"/>
        <w:spacing w:val="24"/>
        <w:sz w:val="30"/>
        <w:szCs w:val="30"/>
      </w:rPr>
      <w:t xml:space="preserve">                                                 </w:t>
    </w:r>
    <w:r w:rsidR="005E628F" w:rsidRPr="0053759B">
      <w:rPr>
        <w:rFonts w:ascii="Lato" w:hAnsi="Lato" w:cs="Lato"/>
      </w:rPr>
      <w:t xml:space="preserve">Lubartów, </w:t>
    </w:r>
    <w:r w:rsidR="00FC6653">
      <w:rPr>
        <w:rFonts w:ascii="Lato" w:hAnsi="Lato" w:cs="Lato"/>
      </w:rPr>
      <w:t>21</w:t>
    </w:r>
    <w:r w:rsidR="005E628F">
      <w:rPr>
        <w:rFonts w:ascii="Lato" w:hAnsi="Lato" w:cs="Lato"/>
      </w:rPr>
      <w:t xml:space="preserve"> </w:t>
    </w:r>
    <w:r w:rsidR="00FC6653">
      <w:rPr>
        <w:rFonts w:ascii="Lato" w:hAnsi="Lato" w:cs="Lato"/>
      </w:rPr>
      <w:t>sierpnia</w:t>
    </w:r>
    <w:r w:rsidR="005E628F" w:rsidRPr="0053759B">
      <w:rPr>
        <w:rFonts w:ascii="Lato" w:hAnsi="Lato" w:cs="Lato"/>
      </w:rPr>
      <w:t xml:space="preserve"> 2026 r.</w:t>
    </w:r>
  </w:p>
  <w:p w14:paraId="0870604D" w14:textId="77777777" w:rsidR="00871669" w:rsidRPr="00CA02C8" w:rsidRDefault="000A70CD" w:rsidP="00FC6653">
    <w:pPr>
      <w:pStyle w:val="Nagwek"/>
      <w:tabs>
        <w:tab w:val="clear" w:pos="4536"/>
        <w:tab w:val="clear" w:pos="9072"/>
        <w:tab w:val="left" w:pos="1980"/>
      </w:tabs>
      <w:spacing w:before="1080"/>
      <w:ind w:right="4199"/>
      <w:rPr>
        <w:rFonts w:ascii="Times New Roman" w:hAnsi="Times New Roman" w:cs="Times New Roman"/>
        <w:bCs/>
        <w:spacing w:val="24"/>
        <w:sz w:val="28"/>
        <w:szCs w:val="28"/>
      </w:rPr>
    </w:pPr>
    <w:r w:rsidRPr="008E5031">
      <w:rPr>
        <w:rFonts w:ascii="Bookman Old Style" w:hAnsi="Bookman Old Style" w:cs="Bookman Old Style"/>
        <w:b/>
        <w:bCs/>
        <w:spacing w:val="24"/>
        <w:sz w:val="28"/>
        <w:szCs w:val="28"/>
      </w:rPr>
      <w:t>INSPEKCJA WETERYNARYJNA</w:t>
    </w:r>
  </w:p>
  <w:p w14:paraId="5A2B15E1" w14:textId="77777777" w:rsidR="00871669" w:rsidRPr="008E5031" w:rsidRDefault="00FF4C7C" w:rsidP="00871669">
    <w:pPr>
      <w:pStyle w:val="Nagwek"/>
      <w:tabs>
        <w:tab w:val="left" w:pos="1980"/>
      </w:tabs>
      <w:spacing w:before="160"/>
      <w:ind w:left="425" w:right="4190" w:hanging="425"/>
      <w:jc w:val="center"/>
      <w:rPr>
        <w:rFonts w:ascii="Times New Roman" w:hAnsi="Times New Roman" w:cs="Times New Roman"/>
      </w:rPr>
    </w:pPr>
    <w:r w:rsidRPr="008E5031">
      <w:rPr>
        <w:rFonts w:ascii="Times New Roman" w:hAnsi="Times New Roman" w:cs="Times New Roman"/>
      </w:rPr>
      <w:t>POWIATOWY</w:t>
    </w:r>
    <w:r w:rsidR="0055793B" w:rsidRPr="008E5031">
      <w:rPr>
        <w:rFonts w:ascii="Times New Roman" w:hAnsi="Times New Roman" w:cs="Times New Roman"/>
      </w:rPr>
      <w:t xml:space="preserve"> LEKARZ WETERYNARII</w:t>
    </w:r>
  </w:p>
  <w:p w14:paraId="41F34383" w14:textId="4A553FFA" w:rsidR="008E5031" w:rsidRPr="008E5031" w:rsidRDefault="002F7104" w:rsidP="00871669">
    <w:pPr>
      <w:pStyle w:val="Nagwek"/>
      <w:tabs>
        <w:tab w:val="left" w:pos="1980"/>
      </w:tabs>
      <w:spacing w:before="160"/>
      <w:ind w:left="425" w:right="4190" w:hanging="425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w</w:t>
    </w:r>
    <w:r w:rsidR="008E5031" w:rsidRPr="008E5031">
      <w:rPr>
        <w:rFonts w:ascii="Times New Roman" w:hAnsi="Times New Roman" w:cs="Times New Roman"/>
      </w:rPr>
      <w:t xml:space="preserve"> LUBARTOWIE</w:t>
    </w:r>
  </w:p>
  <w:p w14:paraId="2C71CC36" w14:textId="77777777" w:rsidR="00871669" w:rsidRPr="008E5031" w:rsidRDefault="0074627A" w:rsidP="00871669">
    <w:pPr>
      <w:pStyle w:val="Nagwek"/>
      <w:tabs>
        <w:tab w:val="left" w:pos="1980"/>
      </w:tabs>
      <w:spacing w:before="160"/>
      <w:ind w:left="425" w:right="4190" w:hanging="425"/>
      <w:jc w:val="center"/>
      <w:rPr>
        <w:rFonts w:ascii="Times New Roman" w:hAnsi="Times New Roman" w:cs="Times New Roman"/>
        <w:b/>
        <w:bCs/>
        <w:sz w:val="24"/>
        <w:szCs w:val="24"/>
      </w:rPr>
    </w:pPr>
    <w:r>
      <w:rPr>
        <w:rFonts w:ascii="Bookman Old Style" w:hAnsi="Bookman Old Style" w:cs="Bookman Old Style"/>
        <w:b/>
        <w:bCs/>
        <w:i/>
        <w:iCs/>
        <w:color w:val="292929"/>
        <w:spacing w:val="20"/>
        <w:kern w:val="32"/>
        <w:sz w:val="24"/>
        <w:szCs w:val="24"/>
      </w:rPr>
      <w:t xml:space="preserve">Henryk </w:t>
    </w:r>
    <w:proofErr w:type="spellStart"/>
    <w:r>
      <w:rPr>
        <w:rFonts w:ascii="Bookman Old Style" w:hAnsi="Bookman Old Style" w:cs="Bookman Old Style"/>
        <w:b/>
        <w:bCs/>
        <w:i/>
        <w:iCs/>
        <w:color w:val="292929"/>
        <w:spacing w:val="20"/>
        <w:kern w:val="32"/>
        <w:sz w:val="24"/>
        <w:szCs w:val="24"/>
      </w:rPr>
      <w:t>Kadłubiak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" w15:restartNumberingAfterBreak="0">
    <w:nsid w:val="0F380E33"/>
    <w:multiLevelType w:val="hybridMultilevel"/>
    <w:tmpl w:val="0900A9A8"/>
    <w:lvl w:ilvl="0" w:tplc="1AB8535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2ACD36FC"/>
    <w:multiLevelType w:val="multilevel"/>
    <w:tmpl w:val="26202434"/>
    <w:styleLink w:val="WWNum8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3" w15:restartNumberingAfterBreak="0">
    <w:nsid w:val="314E2D48"/>
    <w:multiLevelType w:val="hybridMultilevel"/>
    <w:tmpl w:val="ED0C97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78700F"/>
    <w:multiLevelType w:val="hybridMultilevel"/>
    <w:tmpl w:val="22EC01F4"/>
    <w:lvl w:ilvl="0" w:tplc="50D6AA34">
      <w:start w:val="1"/>
      <w:numFmt w:val="decimal"/>
      <w:lvlText w:val="%1."/>
      <w:lvlJc w:val="left"/>
      <w:pPr>
        <w:ind w:left="10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41" w:hanging="360"/>
      </w:pPr>
    </w:lvl>
    <w:lvl w:ilvl="2" w:tplc="0415001B" w:tentative="1">
      <w:start w:val="1"/>
      <w:numFmt w:val="lowerRoman"/>
      <w:lvlText w:val="%3."/>
      <w:lvlJc w:val="right"/>
      <w:pPr>
        <w:ind w:left="2461" w:hanging="180"/>
      </w:pPr>
    </w:lvl>
    <w:lvl w:ilvl="3" w:tplc="0415000F" w:tentative="1">
      <w:start w:val="1"/>
      <w:numFmt w:val="decimal"/>
      <w:lvlText w:val="%4."/>
      <w:lvlJc w:val="left"/>
      <w:pPr>
        <w:ind w:left="3181" w:hanging="360"/>
      </w:pPr>
    </w:lvl>
    <w:lvl w:ilvl="4" w:tplc="04150019" w:tentative="1">
      <w:start w:val="1"/>
      <w:numFmt w:val="lowerLetter"/>
      <w:lvlText w:val="%5."/>
      <w:lvlJc w:val="left"/>
      <w:pPr>
        <w:ind w:left="3901" w:hanging="360"/>
      </w:pPr>
    </w:lvl>
    <w:lvl w:ilvl="5" w:tplc="0415001B" w:tentative="1">
      <w:start w:val="1"/>
      <w:numFmt w:val="lowerRoman"/>
      <w:lvlText w:val="%6."/>
      <w:lvlJc w:val="right"/>
      <w:pPr>
        <w:ind w:left="4621" w:hanging="180"/>
      </w:pPr>
    </w:lvl>
    <w:lvl w:ilvl="6" w:tplc="0415000F" w:tentative="1">
      <w:start w:val="1"/>
      <w:numFmt w:val="decimal"/>
      <w:lvlText w:val="%7."/>
      <w:lvlJc w:val="left"/>
      <w:pPr>
        <w:ind w:left="5341" w:hanging="360"/>
      </w:pPr>
    </w:lvl>
    <w:lvl w:ilvl="7" w:tplc="04150019" w:tentative="1">
      <w:start w:val="1"/>
      <w:numFmt w:val="lowerLetter"/>
      <w:lvlText w:val="%8."/>
      <w:lvlJc w:val="left"/>
      <w:pPr>
        <w:ind w:left="6061" w:hanging="360"/>
      </w:pPr>
    </w:lvl>
    <w:lvl w:ilvl="8" w:tplc="0415001B" w:tentative="1">
      <w:start w:val="1"/>
      <w:numFmt w:val="lowerRoman"/>
      <w:lvlText w:val="%9."/>
      <w:lvlJc w:val="right"/>
      <w:pPr>
        <w:ind w:left="6781" w:hanging="180"/>
      </w:pPr>
    </w:lvl>
  </w:abstractNum>
  <w:abstractNum w:abstractNumId="5" w15:restartNumberingAfterBreak="0">
    <w:nsid w:val="4D9875C6"/>
    <w:multiLevelType w:val="multilevel"/>
    <w:tmpl w:val="0B46E90A"/>
    <w:styleLink w:val="WWNum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" w15:restartNumberingAfterBreak="0">
    <w:nsid w:val="545C1612"/>
    <w:multiLevelType w:val="hybridMultilevel"/>
    <w:tmpl w:val="557E3116"/>
    <w:lvl w:ilvl="0" w:tplc="3F3C58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21458CD"/>
    <w:multiLevelType w:val="hybridMultilevel"/>
    <w:tmpl w:val="5C4C41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527AED"/>
    <w:multiLevelType w:val="hybridMultilevel"/>
    <w:tmpl w:val="27AEB694"/>
    <w:lvl w:ilvl="0" w:tplc="A296C75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EA4245"/>
    <w:multiLevelType w:val="hybridMultilevel"/>
    <w:tmpl w:val="D8C241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0E12FB"/>
    <w:multiLevelType w:val="hybridMultilevel"/>
    <w:tmpl w:val="592ECF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7A126E"/>
    <w:multiLevelType w:val="hybridMultilevel"/>
    <w:tmpl w:val="FC8C1918"/>
    <w:lvl w:ilvl="0" w:tplc="DCAC365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7F262208"/>
    <w:multiLevelType w:val="hybridMultilevel"/>
    <w:tmpl w:val="DC80C42E"/>
    <w:lvl w:ilvl="0" w:tplc="3E40A39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2023430872">
    <w:abstractNumId w:val="12"/>
  </w:num>
  <w:num w:numId="2" w16cid:durableId="1166289392">
    <w:abstractNumId w:val="1"/>
  </w:num>
  <w:num w:numId="3" w16cid:durableId="221061013">
    <w:abstractNumId w:val="4"/>
  </w:num>
  <w:num w:numId="4" w16cid:durableId="239679594">
    <w:abstractNumId w:val="10"/>
  </w:num>
  <w:num w:numId="5" w16cid:durableId="975525051">
    <w:abstractNumId w:val="11"/>
  </w:num>
  <w:num w:numId="6" w16cid:durableId="1038242393">
    <w:abstractNumId w:val="3"/>
  </w:num>
  <w:num w:numId="7" w16cid:durableId="61664536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23959458">
    <w:abstractNumId w:val="5"/>
  </w:num>
  <w:num w:numId="9" w16cid:durableId="828251378">
    <w:abstractNumId w:val="2"/>
  </w:num>
  <w:num w:numId="10" w16cid:durableId="1109547603">
    <w:abstractNumId w:val="5"/>
    <w:lvlOverride w:ilvl="0">
      <w:startOverride w:val="1"/>
    </w:lvlOverride>
  </w:num>
  <w:num w:numId="11" w16cid:durableId="2103837424">
    <w:abstractNumId w:val="2"/>
    <w:lvlOverride w:ilvl="0">
      <w:startOverride w:val="1"/>
    </w:lvlOverride>
  </w:num>
  <w:num w:numId="12" w16cid:durableId="552152989">
    <w:abstractNumId w:val="8"/>
  </w:num>
  <w:num w:numId="13" w16cid:durableId="1016662561">
    <w:abstractNumId w:val="7"/>
  </w:num>
  <w:num w:numId="14" w16cid:durableId="2087728468">
    <w:abstractNumId w:val="6"/>
  </w:num>
  <w:num w:numId="15" w16cid:durableId="160838709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4C3D"/>
    <w:rsid w:val="00003863"/>
    <w:rsid w:val="00005D80"/>
    <w:rsid w:val="000138BC"/>
    <w:rsid w:val="00022936"/>
    <w:rsid w:val="00032399"/>
    <w:rsid w:val="00032FBA"/>
    <w:rsid w:val="00034901"/>
    <w:rsid w:val="00035DB8"/>
    <w:rsid w:val="00036BD3"/>
    <w:rsid w:val="00042074"/>
    <w:rsid w:val="00054AFA"/>
    <w:rsid w:val="00055F49"/>
    <w:rsid w:val="000563D8"/>
    <w:rsid w:val="00056A25"/>
    <w:rsid w:val="0005759F"/>
    <w:rsid w:val="0006474B"/>
    <w:rsid w:val="0007618C"/>
    <w:rsid w:val="000809F2"/>
    <w:rsid w:val="00081702"/>
    <w:rsid w:val="00082164"/>
    <w:rsid w:val="00082EA0"/>
    <w:rsid w:val="00084D1B"/>
    <w:rsid w:val="00085165"/>
    <w:rsid w:val="00085D29"/>
    <w:rsid w:val="000864F4"/>
    <w:rsid w:val="000871B3"/>
    <w:rsid w:val="00087731"/>
    <w:rsid w:val="000878B2"/>
    <w:rsid w:val="000A12B0"/>
    <w:rsid w:val="000A33FA"/>
    <w:rsid w:val="000A70CD"/>
    <w:rsid w:val="000A7578"/>
    <w:rsid w:val="000A7A57"/>
    <w:rsid w:val="000B0896"/>
    <w:rsid w:val="000C0815"/>
    <w:rsid w:val="000C1170"/>
    <w:rsid w:val="000C3B50"/>
    <w:rsid w:val="000C4AFE"/>
    <w:rsid w:val="000D4B75"/>
    <w:rsid w:val="000D599D"/>
    <w:rsid w:val="000E2A48"/>
    <w:rsid w:val="000E44DB"/>
    <w:rsid w:val="000E7D06"/>
    <w:rsid w:val="000F3A58"/>
    <w:rsid w:val="000F69BB"/>
    <w:rsid w:val="0011257F"/>
    <w:rsid w:val="00113E98"/>
    <w:rsid w:val="00117BC0"/>
    <w:rsid w:val="0012544D"/>
    <w:rsid w:val="00127B3B"/>
    <w:rsid w:val="00130140"/>
    <w:rsid w:val="00130E28"/>
    <w:rsid w:val="00131CF0"/>
    <w:rsid w:val="00132E8A"/>
    <w:rsid w:val="00133306"/>
    <w:rsid w:val="00135ED7"/>
    <w:rsid w:val="00136E3F"/>
    <w:rsid w:val="00145C55"/>
    <w:rsid w:val="00147D31"/>
    <w:rsid w:val="00154E93"/>
    <w:rsid w:val="00157174"/>
    <w:rsid w:val="00160570"/>
    <w:rsid w:val="00161272"/>
    <w:rsid w:val="00163DEB"/>
    <w:rsid w:val="001749C8"/>
    <w:rsid w:val="00180F88"/>
    <w:rsid w:val="0018768C"/>
    <w:rsid w:val="00191DDA"/>
    <w:rsid w:val="00191EDA"/>
    <w:rsid w:val="00193907"/>
    <w:rsid w:val="00194424"/>
    <w:rsid w:val="001A064A"/>
    <w:rsid w:val="001A3BBD"/>
    <w:rsid w:val="001A5D25"/>
    <w:rsid w:val="001B0030"/>
    <w:rsid w:val="001B2C79"/>
    <w:rsid w:val="001B3B08"/>
    <w:rsid w:val="001B4321"/>
    <w:rsid w:val="001B4AC5"/>
    <w:rsid w:val="001B6074"/>
    <w:rsid w:val="001C6B44"/>
    <w:rsid w:val="001C7119"/>
    <w:rsid w:val="001C7A53"/>
    <w:rsid w:val="001C7BC4"/>
    <w:rsid w:val="001D05BB"/>
    <w:rsid w:val="001D409B"/>
    <w:rsid w:val="001D6415"/>
    <w:rsid w:val="001D7B52"/>
    <w:rsid w:val="001D7D3A"/>
    <w:rsid w:val="001E0985"/>
    <w:rsid w:val="001E34DD"/>
    <w:rsid w:val="001E7251"/>
    <w:rsid w:val="001F2DB5"/>
    <w:rsid w:val="001F3146"/>
    <w:rsid w:val="001F3296"/>
    <w:rsid w:val="001F4175"/>
    <w:rsid w:val="001F54D3"/>
    <w:rsid w:val="00200BED"/>
    <w:rsid w:val="002037D1"/>
    <w:rsid w:val="00205E89"/>
    <w:rsid w:val="00206145"/>
    <w:rsid w:val="00206673"/>
    <w:rsid w:val="002076A2"/>
    <w:rsid w:val="002107D9"/>
    <w:rsid w:val="00210D22"/>
    <w:rsid w:val="00211FDD"/>
    <w:rsid w:val="00220052"/>
    <w:rsid w:val="00223F13"/>
    <w:rsid w:val="00225EA3"/>
    <w:rsid w:val="00225EDE"/>
    <w:rsid w:val="0022605D"/>
    <w:rsid w:val="002339F2"/>
    <w:rsid w:val="00234600"/>
    <w:rsid w:val="002409FF"/>
    <w:rsid w:val="00242062"/>
    <w:rsid w:val="002436A9"/>
    <w:rsid w:val="00251904"/>
    <w:rsid w:val="0025223E"/>
    <w:rsid w:val="00252713"/>
    <w:rsid w:val="00260CB9"/>
    <w:rsid w:val="00261650"/>
    <w:rsid w:val="00262943"/>
    <w:rsid w:val="002645D0"/>
    <w:rsid w:val="0026559F"/>
    <w:rsid w:val="00265ECC"/>
    <w:rsid w:val="002662CC"/>
    <w:rsid w:val="00270564"/>
    <w:rsid w:val="002765E4"/>
    <w:rsid w:val="00276824"/>
    <w:rsid w:val="0027795A"/>
    <w:rsid w:val="00277CBE"/>
    <w:rsid w:val="00286E17"/>
    <w:rsid w:val="00290FDA"/>
    <w:rsid w:val="002912A9"/>
    <w:rsid w:val="00292BCA"/>
    <w:rsid w:val="002937A0"/>
    <w:rsid w:val="00294968"/>
    <w:rsid w:val="00295E31"/>
    <w:rsid w:val="00296B19"/>
    <w:rsid w:val="002A0920"/>
    <w:rsid w:val="002A1292"/>
    <w:rsid w:val="002A31A7"/>
    <w:rsid w:val="002A5E2A"/>
    <w:rsid w:val="002A78F8"/>
    <w:rsid w:val="002B3DE1"/>
    <w:rsid w:val="002B3E02"/>
    <w:rsid w:val="002B3FC0"/>
    <w:rsid w:val="002B5627"/>
    <w:rsid w:val="002C3B18"/>
    <w:rsid w:val="002D12AE"/>
    <w:rsid w:val="002D315E"/>
    <w:rsid w:val="002D56A4"/>
    <w:rsid w:val="002D748C"/>
    <w:rsid w:val="002E079C"/>
    <w:rsid w:val="002E320C"/>
    <w:rsid w:val="002E4503"/>
    <w:rsid w:val="002E4BB8"/>
    <w:rsid w:val="002E584C"/>
    <w:rsid w:val="002E7201"/>
    <w:rsid w:val="002F31C8"/>
    <w:rsid w:val="002F4022"/>
    <w:rsid w:val="002F6BCB"/>
    <w:rsid w:val="002F7035"/>
    <w:rsid w:val="002F7104"/>
    <w:rsid w:val="00300A88"/>
    <w:rsid w:val="00300AAB"/>
    <w:rsid w:val="00311906"/>
    <w:rsid w:val="00314ACF"/>
    <w:rsid w:val="0032682C"/>
    <w:rsid w:val="00327248"/>
    <w:rsid w:val="00330470"/>
    <w:rsid w:val="00330FFE"/>
    <w:rsid w:val="003325F0"/>
    <w:rsid w:val="00335EDB"/>
    <w:rsid w:val="00340195"/>
    <w:rsid w:val="00340884"/>
    <w:rsid w:val="00340B09"/>
    <w:rsid w:val="00340D4C"/>
    <w:rsid w:val="00341D12"/>
    <w:rsid w:val="0034445C"/>
    <w:rsid w:val="003449A2"/>
    <w:rsid w:val="00347DA1"/>
    <w:rsid w:val="00354510"/>
    <w:rsid w:val="00367DF7"/>
    <w:rsid w:val="00367F91"/>
    <w:rsid w:val="00370BF3"/>
    <w:rsid w:val="003722B4"/>
    <w:rsid w:val="00374054"/>
    <w:rsid w:val="003747C0"/>
    <w:rsid w:val="00376536"/>
    <w:rsid w:val="00391F98"/>
    <w:rsid w:val="003927F7"/>
    <w:rsid w:val="003A1DC8"/>
    <w:rsid w:val="003B5A94"/>
    <w:rsid w:val="003C1273"/>
    <w:rsid w:val="003C6832"/>
    <w:rsid w:val="003C7B44"/>
    <w:rsid w:val="003D01B9"/>
    <w:rsid w:val="003D1215"/>
    <w:rsid w:val="003D5D00"/>
    <w:rsid w:val="003D6C8D"/>
    <w:rsid w:val="003E3147"/>
    <w:rsid w:val="003E370C"/>
    <w:rsid w:val="003E4A7B"/>
    <w:rsid w:val="003E5BD0"/>
    <w:rsid w:val="003F14AC"/>
    <w:rsid w:val="003F2E87"/>
    <w:rsid w:val="003F5F01"/>
    <w:rsid w:val="003F7AB4"/>
    <w:rsid w:val="003F7BBB"/>
    <w:rsid w:val="004013E7"/>
    <w:rsid w:val="00405959"/>
    <w:rsid w:val="00406AB1"/>
    <w:rsid w:val="00407D98"/>
    <w:rsid w:val="00412A9D"/>
    <w:rsid w:val="00413090"/>
    <w:rsid w:val="004149B9"/>
    <w:rsid w:val="00417221"/>
    <w:rsid w:val="00424B72"/>
    <w:rsid w:val="00424CD6"/>
    <w:rsid w:val="00425398"/>
    <w:rsid w:val="00426185"/>
    <w:rsid w:val="00431A2E"/>
    <w:rsid w:val="00432C01"/>
    <w:rsid w:val="004338EE"/>
    <w:rsid w:val="00434B25"/>
    <w:rsid w:val="0044164A"/>
    <w:rsid w:val="0044254D"/>
    <w:rsid w:val="00443351"/>
    <w:rsid w:val="00447EBE"/>
    <w:rsid w:val="00450144"/>
    <w:rsid w:val="004506B0"/>
    <w:rsid w:val="00452D4C"/>
    <w:rsid w:val="00454AD8"/>
    <w:rsid w:val="00455231"/>
    <w:rsid w:val="00457A0E"/>
    <w:rsid w:val="00457B35"/>
    <w:rsid w:val="00462717"/>
    <w:rsid w:val="0046516B"/>
    <w:rsid w:val="004710B0"/>
    <w:rsid w:val="004726AB"/>
    <w:rsid w:val="004757EA"/>
    <w:rsid w:val="00476715"/>
    <w:rsid w:val="00487447"/>
    <w:rsid w:val="004875A9"/>
    <w:rsid w:val="00490B72"/>
    <w:rsid w:val="004920E6"/>
    <w:rsid w:val="004953EE"/>
    <w:rsid w:val="00495D34"/>
    <w:rsid w:val="00497867"/>
    <w:rsid w:val="004A3C58"/>
    <w:rsid w:val="004B2DD6"/>
    <w:rsid w:val="004C784F"/>
    <w:rsid w:val="004D17A0"/>
    <w:rsid w:val="004D4576"/>
    <w:rsid w:val="004D66D1"/>
    <w:rsid w:val="004D770D"/>
    <w:rsid w:val="004E00B5"/>
    <w:rsid w:val="004E3BD9"/>
    <w:rsid w:val="004E6748"/>
    <w:rsid w:val="004F09A7"/>
    <w:rsid w:val="004F698F"/>
    <w:rsid w:val="004F7EAB"/>
    <w:rsid w:val="00500022"/>
    <w:rsid w:val="005068F0"/>
    <w:rsid w:val="00510336"/>
    <w:rsid w:val="005117F8"/>
    <w:rsid w:val="0051217C"/>
    <w:rsid w:val="005128B2"/>
    <w:rsid w:val="005141F9"/>
    <w:rsid w:val="00516147"/>
    <w:rsid w:val="00522264"/>
    <w:rsid w:val="005269F6"/>
    <w:rsid w:val="005274CF"/>
    <w:rsid w:val="005279EB"/>
    <w:rsid w:val="00534843"/>
    <w:rsid w:val="00535573"/>
    <w:rsid w:val="00535C57"/>
    <w:rsid w:val="0054057C"/>
    <w:rsid w:val="00542DA0"/>
    <w:rsid w:val="00544A2E"/>
    <w:rsid w:val="005462CF"/>
    <w:rsid w:val="00547668"/>
    <w:rsid w:val="0055164D"/>
    <w:rsid w:val="00552661"/>
    <w:rsid w:val="0055559A"/>
    <w:rsid w:val="00555627"/>
    <w:rsid w:val="00556300"/>
    <w:rsid w:val="0055682A"/>
    <w:rsid w:val="0055793B"/>
    <w:rsid w:val="00557A56"/>
    <w:rsid w:val="005636E0"/>
    <w:rsid w:val="00563B3A"/>
    <w:rsid w:val="005668A6"/>
    <w:rsid w:val="00566C2B"/>
    <w:rsid w:val="005744DF"/>
    <w:rsid w:val="00574E01"/>
    <w:rsid w:val="005777C6"/>
    <w:rsid w:val="005815F2"/>
    <w:rsid w:val="00583562"/>
    <w:rsid w:val="00584391"/>
    <w:rsid w:val="005867D1"/>
    <w:rsid w:val="00587041"/>
    <w:rsid w:val="00590516"/>
    <w:rsid w:val="00590F18"/>
    <w:rsid w:val="00591DBE"/>
    <w:rsid w:val="00597A9C"/>
    <w:rsid w:val="005A062D"/>
    <w:rsid w:val="005A4265"/>
    <w:rsid w:val="005A5B88"/>
    <w:rsid w:val="005A63E4"/>
    <w:rsid w:val="005B088C"/>
    <w:rsid w:val="005B198A"/>
    <w:rsid w:val="005B5F64"/>
    <w:rsid w:val="005C2876"/>
    <w:rsid w:val="005E3D9D"/>
    <w:rsid w:val="005E5C9E"/>
    <w:rsid w:val="005E628F"/>
    <w:rsid w:val="005F0ABD"/>
    <w:rsid w:val="005F54ED"/>
    <w:rsid w:val="006001AE"/>
    <w:rsid w:val="006055E3"/>
    <w:rsid w:val="0061073C"/>
    <w:rsid w:val="0061354D"/>
    <w:rsid w:val="006177C0"/>
    <w:rsid w:val="0062180A"/>
    <w:rsid w:val="00632EAA"/>
    <w:rsid w:val="006341D9"/>
    <w:rsid w:val="006375EA"/>
    <w:rsid w:val="00642405"/>
    <w:rsid w:val="0064356F"/>
    <w:rsid w:val="006571E3"/>
    <w:rsid w:val="006623C2"/>
    <w:rsid w:val="00663230"/>
    <w:rsid w:val="006646DB"/>
    <w:rsid w:val="00665104"/>
    <w:rsid w:val="006733FE"/>
    <w:rsid w:val="006745B4"/>
    <w:rsid w:val="00675C0C"/>
    <w:rsid w:val="006807E7"/>
    <w:rsid w:val="00683D9A"/>
    <w:rsid w:val="00686F85"/>
    <w:rsid w:val="00691D75"/>
    <w:rsid w:val="006A1691"/>
    <w:rsid w:val="006A3BE3"/>
    <w:rsid w:val="006A5132"/>
    <w:rsid w:val="006B0BD5"/>
    <w:rsid w:val="006B59AA"/>
    <w:rsid w:val="006C056C"/>
    <w:rsid w:val="006C15CB"/>
    <w:rsid w:val="006C2C43"/>
    <w:rsid w:val="006D0DA3"/>
    <w:rsid w:val="006D39C0"/>
    <w:rsid w:val="006D4EB8"/>
    <w:rsid w:val="006D53B8"/>
    <w:rsid w:val="006D6A42"/>
    <w:rsid w:val="006D6CD5"/>
    <w:rsid w:val="006E016F"/>
    <w:rsid w:val="006F3985"/>
    <w:rsid w:val="006F3BFA"/>
    <w:rsid w:val="00700A0F"/>
    <w:rsid w:val="007061E1"/>
    <w:rsid w:val="00710236"/>
    <w:rsid w:val="007107CB"/>
    <w:rsid w:val="00711EA1"/>
    <w:rsid w:val="007147CE"/>
    <w:rsid w:val="007164D2"/>
    <w:rsid w:val="007178A4"/>
    <w:rsid w:val="00717B4B"/>
    <w:rsid w:val="00723195"/>
    <w:rsid w:val="00727B29"/>
    <w:rsid w:val="007348C5"/>
    <w:rsid w:val="00741373"/>
    <w:rsid w:val="0074627A"/>
    <w:rsid w:val="00746689"/>
    <w:rsid w:val="00747BC6"/>
    <w:rsid w:val="00747D97"/>
    <w:rsid w:val="0075002F"/>
    <w:rsid w:val="007507FC"/>
    <w:rsid w:val="007509E3"/>
    <w:rsid w:val="00751DC6"/>
    <w:rsid w:val="007528B0"/>
    <w:rsid w:val="00754EA3"/>
    <w:rsid w:val="0075674A"/>
    <w:rsid w:val="00761BA9"/>
    <w:rsid w:val="0076348B"/>
    <w:rsid w:val="00763D9A"/>
    <w:rsid w:val="0077262E"/>
    <w:rsid w:val="00772886"/>
    <w:rsid w:val="00775A85"/>
    <w:rsid w:val="00776339"/>
    <w:rsid w:val="00776BE0"/>
    <w:rsid w:val="00780A94"/>
    <w:rsid w:val="007825A6"/>
    <w:rsid w:val="00783152"/>
    <w:rsid w:val="00792256"/>
    <w:rsid w:val="007955CD"/>
    <w:rsid w:val="007972C2"/>
    <w:rsid w:val="007A36E2"/>
    <w:rsid w:val="007A4919"/>
    <w:rsid w:val="007A6B60"/>
    <w:rsid w:val="007B0824"/>
    <w:rsid w:val="007B0BB6"/>
    <w:rsid w:val="007B6F35"/>
    <w:rsid w:val="007C1482"/>
    <w:rsid w:val="007C2D4C"/>
    <w:rsid w:val="007C5ECE"/>
    <w:rsid w:val="007D19F5"/>
    <w:rsid w:val="007D3533"/>
    <w:rsid w:val="007D41A7"/>
    <w:rsid w:val="007D4B8B"/>
    <w:rsid w:val="007E278B"/>
    <w:rsid w:val="007E39E9"/>
    <w:rsid w:val="007E4295"/>
    <w:rsid w:val="007F2724"/>
    <w:rsid w:val="007F3EF4"/>
    <w:rsid w:val="007F56CA"/>
    <w:rsid w:val="007F588F"/>
    <w:rsid w:val="007F5B17"/>
    <w:rsid w:val="007F6769"/>
    <w:rsid w:val="0080460D"/>
    <w:rsid w:val="00804C06"/>
    <w:rsid w:val="008071B5"/>
    <w:rsid w:val="00810C31"/>
    <w:rsid w:val="00811C3C"/>
    <w:rsid w:val="00811DF6"/>
    <w:rsid w:val="008138A8"/>
    <w:rsid w:val="00826A9C"/>
    <w:rsid w:val="00834888"/>
    <w:rsid w:val="0083527B"/>
    <w:rsid w:val="008417F1"/>
    <w:rsid w:val="00842EC3"/>
    <w:rsid w:val="008631FB"/>
    <w:rsid w:val="00864664"/>
    <w:rsid w:val="008679EB"/>
    <w:rsid w:val="00871669"/>
    <w:rsid w:val="00871A39"/>
    <w:rsid w:val="0087520F"/>
    <w:rsid w:val="0088113F"/>
    <w:rsid w:val="008818E9"/>
    <w:rsid w:val="0088364F"/>
    <w:rsid w:val="008843F9"/>
    <w:rsid w:val="00885454"/>
    <w:rsid w:val="0088561A"/>
    <w:rsid w:val="008953FA"/>
    <w:rsid w:val="00895A20"/>
    <w:rsid w:val="00897A2D"/>
    <w:rsid w:val="008A79C6"/>
    <w:rsid w:val="008B0B96"/>
    <w:rsid w:val="008B1888"/>
    <w:rsid w:val="008B69B3"/>
    <w:rsid w:val="008C1284"/>
    <w:rsid w:val="008C146F"/>
    <w:rsid w:val="008C3A65"/>
    <w:rsid w:val="008C4B6E"/>
    <w:rsid w:val="008C4BAA"/>
    <w:rsid w:val="008C4FE3"/>
    <w:rsid w:val="008C60D0"/>
    <w:rsid w:val="008D6F1E"/>
    <w:rsid w:val="008E05B3"/>
    <w:rsid w:val="008E0683"/>
    <w:rsid w:val="008E0884"/>
    <w:rsid w:val="008E13CB"/>
    <w:rsid w:val="008E15EE"/>
    <w:rsid w:val="008E49BC"/>
    <w:rsid w:val="008E5031"/>
    <w:rsid w:val="008F02D9"/>
    <w:rsid w:val="008F51DD"/>
    <w:rsid w:val="008F5C3B"/>
    <w:rsid w:val="009003A6"/>
    <w:rsid w:val="009018B4"/>
    <w:rsid w:val="00902130"/>
    <w:rsid w:val="009043CB"/>
    <w:rsid w:val="009045CD"/>
    <w:rsid w:val="00905C0D"/>
    <w:rsid w:val="00905D01"/>
    <w:rsid w:val="00906BC9"/>
    <w:rsid w:val="0091284C"/>
    <w:rsid w:val="00912D87"/>
    <w:rsid w:val="00913002"/>
    <w:rsid w:val="00915665"/>
    <w:rsid w:val="00915FC7"/>
    <w:rsid w:val="009238D3"/>
    <w:rsid w:val="00924588"/>
    <w:rsid w:val="009271DB"/>
    <w:rsid w:val="00927729"/>
    <w:rsid w:val="00927D74"/>
    <w:rsid w:val="009354A9"/>
    <w:rsid w:val="00941906"/>
    <w:rsid w:val="009426AC"/>
    <w:rsid w:val="00944049"/>
    <w:rsid w:val="00944823"/>
    <w:rsid w:val="009448A1"/>
    <w:rsid w:val="00945ACA"/>
    <w:rsid w:val="00945F3C"/>
    <w:rsid w:val="009470B0"/>
    <w:rsid w:val="00955CBE"/>
    <w:rsid w:val="009627FB"/>
    <w:rsid w:val="00964976"/>
    <w:rsid w:val="00964FF5"/>
    <w:rsid w:val="00965883"/>
    <w:rsid w:val="009662DB"/>
    <w:rsid w:val="0096794D"/>
    <w:rsid w:val="00974C46"/>
    <w:rsid w:val="009771DD"/>
    <w:rsid w:val="00982B97"/>
    <w:rsid w:val="00984858"/>
    <w:rsid w:val="00987176"/>
    <w:rsid w:val="009913CE"/>
    <w:rsid w:val="009A1D8D"/>
    <w:rsid w:val="009A6EBE"/>
    <w:rsid w:val="009B2BAD"/>
    <w:rsid w:val="009B5DD3"/>
    <w:rsid w:val="009B629A"/>
    <w:rsid w:val="009C0AFE"/>
    <w:rsid w:val="009C10AE"/>
    <w:rsid w:val="009D230F"/>
    <w:rsid w:val="009E0776"/>
    <w:rsid w:val="009E320F"/>
    <w:rsid w:val="009E3AFD"/>
    <w:rsid w:val="009E4E69"/>
    <w:rsid w:val="009E6471"/>
    <w:rsid w:val="009E6D28"/>
    <w:rsid w:val="009F20EB"/>
    <w:rsid w:val="009F2E0F"/>
    <w:rsid w:val="009F42E0"/>
    <w:rsid w:val="009F587F"/>
    <w:rsid w:val="00A02134"/>
    <w:rsid w:val="00A11597"/>
    <w:rsid w:val="00A140CE"/>
    <w:rsid w:val="00A14D2A"/>
    <w:rsid w:val="00A172E5"/>
    <w:rsid w:val="00A22D45"/>
    <w:rsid w:val="00A2310A"/>
    <w:rsid w:val="00A23CB4"/>
    <w:rsid w:val="00A2503A"/>
    <w:rsid w:val="00A25EB8"/>
    <w:rsid w:val="00A26C55"/>
    <w:rsid w:val="00A2729D"/>
    <w:rsid w:val="00A31A80"/>
    <w:rsid w:val="00A33783"/>
    <w:rsid w:val="00A339E1"/>
    <w:rsid w:val="00A40224"/>
    <w:rsid w:val="00A44D71"/>
    <w:rsid w:val="00A51524"/>
    <w:rsid w:val="00A518C9"/>
    <w:rsid w:val="00A53CE5"/>
    <w:rsid w:val="00A54FF0"/>
    <w:rsid w:val="00A57573"/>
    <w:rsid w:val="00A61F65"/>
    <w:rsid w:val="00A66A24"/>
    <w:rsid w:val="00A752B3"/>
    <w:rsid w:val="00A77192"/>
    <w:rsid w:val="00A77AB1"/>
    <w:rsid w:val="00A80B15"/>
    <w:rsid w:val="00A82559"/>
    <w:rsid w:val="00A877F9"/>
    <w:rsid w:val="00A87891"/>
    <w:rsid w:val="00A936CB"/>
    <w:rsid w:val="00A95B44"/>
    <w:rsid w:val="00A95EA6"/>
    <w:rsid w:val="00AB10EE"/>
    <w:rsid w:val="00AB2B12"/>
    <w:rsid w:val="00AB52B5"/>
    <w:rsid w:val="00AB5D2F"/>
    <w:rsid w:val="00AB6759"/>
    <w:rsid w:val="00AB6BBF"/>
    <w:rsid w:val="00AC2A7F"/>
    <w:rsid w:val="00AC48E2"/>
    <w:rsid w:val="00AD397C"/>
    <w:rsid w:val="00AD6C9D"/>
    <w:rsid w:val="00AE25D6"/>
    <w:rsid w:val="00AE2950"/>
    <w:rsid w:val="00AE4559"/>
    <w:rsid w:val="00AE7A7E"/>
    <w:rsid w:val="00AE7FB1"/>
    <w:rsid w:val="00AF0E3B"/>
    <w:rsid w:val="00AF6DC8"/>
    <w:rsid w:val="00B0026E"/>
    <w:rsid w:val="00B01183"/>
    <w:rsid w:val="00B02C95"/>
    <w:rsid w:val="00B10B9D"/>
    <w:rsid w:val="00B1168E"/>
    <w:rsid w:val="00B16670"/>
    <w:rsid w:val="00B17086"/>
    <w:rsid w:val="00B170CD"/>
    <w:rsid w:val="00B176C9"/>
    <w:rsid w:val="00B254A1"/>
    <w:rsid w:val="00B33688"/>
    <w:rsid w:val="00B33B08"/>
    <w:rsid w:val="00B34E4F"/>
    <w:rsid w:val="00B413F7"/>
    <w:rsid w:val="00B47EF7"/>
    <w:rsid w:val="00B511C2"/>
    <w:rsid w:val="00B53DBA"/>
    <w:rsid w:val="00B54FBE"/>
    <w:rsid w:val="00B565B3"/>
    <w:rsid w:val="00B6243D"/>
    <w:rsid w:val="00B66677"/>
    <w:rsid w:val="00B75472"/>
    <w:rsid w:val="00B765A2"/>
    <w:rsid w:val="00B7758D"/>
    <w:rsid w:val="00B80AD7"/>
    <w:rsid w:val="00B81397"/>
    <w:rsid w:val="00B81C54"/>
    <w:rsid w:val="00B922AC"/>
    <w:rsid w:val="00B967F7"/>
    <w:rsid w:val="00B97172"/>
    <w:rsid w:val="00BA54E0"/>
    <w:rsid w:val="00BA7E2B"/>
    <w:rsid w:val="00BB0687"/>
    <w:rsid w:val="00BB30CD"/>
    <w:rsid w:val="00BC6FA7"/>
    <w:rsid w:val="00BD04CD"/>
    <w:rsid w:val="00BD0595"/>
    <w:rsid w:val="00BD53C9"/>
    <w:rsid w:val="00BD5D5C"/>
    <w:rsid w:val="00BE4F95"/>
    <w:rsid w:val="00BF0CFA"/>
    <w:rsid w:val="00BF2608"/>
    <w:rsid w:val="00BF7AC0"/>
    <w:rsid w:val="00C023BB"/>
    <w:rsid w:val="00C17362"/>
    <w:rsid w:val="00C235B3"/>
    <w:rsid w:val="00C236C2"/>
    <w:rsid w:val="00C31395"/>
    <w:rsid w:val="00C32546"/>
    <w:rsid w:val="00C34BFA"/>
    <w:rsid w:val="00C35C9A"/>
    <w:rsid w:val="00C35FC1"/>
    <w:rsid w:val="00C36446"/>
    <w:rsid w:val="00C43BD4"/>
    <w:rsid w:val="00C475B4"/>
    <w:rsid w:val="00C47E3A"/>
    <w:rsid w:val="00C524FB"/>
    <w:rsid w:val="00C53530"/>
    <w:rsid w:val="00C5724D"/>
    <w:rsid w:val="00C572BD"/>
    <w:rsid w:val="00C63F85"/>
    <w:rsid w:val="00C64065"/>
    <w:rsid w:val="00C65901"/>
    <w:rsid w:val="00C70287"/>
    <w:rsid w:val="00C71A30"/>
    <w:rsid w:val="00C72BF4"/>
    <w:rsid w:val="00C72D31"/>
    <w:rsid w:val="00C72E62"/>
    <w:rsid w:val="00C73E9E"/>
    <w:rsid w:val="00C74DAF"/>
    <w:rsid w:val="00C7790A"/>
    <w:rsid w:val="00C82753"/>
    <w:rsid w:val="00C871AE"/>
    <w:rsid w:val="00C923AC"/>
    <w:rsid w:val="00C945D1"/>
    <w:rsid w:val="00CA02C8"/>
    <w:rsid w:val="00CA1E1A"/>
    <w:rsid w:val="00CA2A51"/>
    <w:rsid w:val="00CA32BD"/>
    <w:rsid w:val="00CA3CB0"/>
    <w:rsid w:val="00CA540D"/>
    <w:rsid w:val="00CA698B"/>
    <w:rsid w:val="00CA6F21"/>
    <w:rsid w:val="00CB1211"/>
    <w:rsid w:val="00CB1648"/>
    <w:rsid w:val="00CB3ABE"/>
    <w:rsid w:val="00CB437B"/>
    <w:rsid w:val="00CB4585"/>
    <w:rsid w:val="00CC14AF"/>
    <w:rsid w:val="00CC6890"/>
    <w:rsid w:val="00CD24B4"/>
    <w:rsid w:val="00CD51DE"/>
    <w:rsid w:val="00CE0064"/>
    <w:rsid w:val="00CE4640"/>
    <w:rsid w:val="00CE4674"/>
    <w:rsid w:val="00CF16BF"/>
    <w:rsid w:val="00CF1DE7"/>
    <w:rsid w:val="00CF3FA8"/>
    <w:rsid w:val="00CF442F"/>
    <w:rsid w:val="00D022A5"/>
    <w:rsid w:val="00D023FD"/>
    <w:rsid w:val="00D040ED"/>
    <w:rsid w:val="00D05633"/>
    <w:rsid w:val="00D07947"/>
    <w:rsid w:val="00D10CFC"/>
    <w:rsid w:val="00D16E96"/>
    <w:rsid w:val="00D20ABD"/>
    <w:rsid w:val="00D30C0C"/>
    <w:rsid w:val="00D343FB"/>
    <w:rsid w:val="00D34C3D"/>
    <w:rsid w:val="00D36E8A"/>
    <w:rsid w:val="00D374A9"/>
    <w:rsid w:val="00D42376"/>
    <w:rsid w:val="00D42E74"/>
    <w:rsid w:val="00D433CD"/>
    <w:rsid w:val="00D51F7C"/>
    <w:rsid w:val="00D564F3"/>
    <w:rsid w:val="00D72ED1"/>
    <w:rsid w:val="00D73A2A"/>
    <w:rsid w:val="00D75044"/>
    <w:rsid w:val="00D75ED5"/>
    <w:rsid w:val="00D807FF"/>
    <w:rsid w:val="00D82601"/>
    <w:rsid w:val="00D837D4"/>
    <w:rsid w:val="00D83BC7"/>
    <w:rsid w:val="00D84E7F"/>
    <w:rsid w:val="00D850F6"/>
    <w:rsid w:val="00D869EE"/>
    <w:rsid w:val="00D90554"/>
    <w:rsid w:val="00D91EC3"/>
    <w:rsid w:val="00D92D5B"/>
    <w:rsid w:val="00D950EF"/>
    <w:rsid w:val="00DA1188"/>
    <w:rsid w:val="00DA1CC3"/>
    <w:rsid w:val="00DA35D2"/>
    <w:rsid w:val="00DA3EA6"/>
    <w:rsid w:val="00DA617B"/>
    <w:rsid w:val="00DB2370"/>
    <w:rsid w:val="00DB543C"/>
    <w:rsid w:val="00DC0D74"/>
    <w:rsid w:val="00DC0E20"/>
    <w:rsid w:val="00DC1DA7"/>
    <w:rsid w:val="00DC1FF5"/>
    <w:rsid w:val="00DD49B6"/>
    <w:rsid w:val="00DD4E0E"/>
    <w:rsid w:val="00DE427E"/>
    <w:rsid w:val="00DE61CD"/>
    <w:rsid w:val="00DF6952"/>
    <w:rsid w:val="00E00349"/>
    <w:rsid w:val="00E00FCB"/>
    <w:rsid w:val="00E0238D"/>
    <w:rsid w:val="00E050D6"/>
    <w:rsid w:val="00E060FD"/>
    <w:rsid w:val="00E109AE"/>
    <w:rsid w:val="00E12713"/>
    <w:rsid w:val="00E14320"/>
    <w:rsid w:val="00E15DE0"/>
    <w:rsid w:val="00E21949"/>
    <w:rsid w:val="00E22D2E"/>
    <w:rsid w:val="00E231A2"/>
    <w:rsid w:val="00E232A6"/>
    <w:rsid w:val="00E240A6"/>
    <w:rsid w:val="00E2576A"/>
    <w:rsid w:val="00E273D3"/>
    <w:rsid w:val="00E27536"/>
    <w:rsid w:val="00E3115A"/>
    <w:rsid w:val="00E3144F"/>
    <w:rsid w:val="00E3145B"/>
    <w:rsid w:val="00E32203"/>
    <w:rsid w:val="00E34BE9"/>
    <w:rsid w:val="00E35EDA"/>
    <w:rsid w:val="00E4031E"/>
    <w:rsid w:val="00E4485D"/>
    <w:rsid w:val="00E47125"/>
    <w:rsid w:val="00E50A7E"/>
    <w:rsid w:val="00E546EE"/>
    <w:rsid w:val="00E56708"/>
    <w:rsid w:val="00E63B8B"/>
    <w:rsid w:val="00E646B9"/>
    <w:rsid w:val="00E65321"/>
    <w:rsid w:val="00E671E2"/>
    <w:rsid w:val="00E703AA"/>
    <w:rsid w:val="00E731E6"/>
    <w:rsid w:val="00E766AF"/>
    <w:rsid w:val="00E87743"/>
    <w:rsid w:val="00E87A72"/>
    <w:rsid w:val="00E94D70"/>
    <w:rsid w:val="00E96918"/>
    <w:rsid w:val="00E976F0"/>
    <w:rsid w:val="00E97AFF"/>
    <w:rsid w:val="00EA689F"/>
    <w:rsid w:val="00EA7876"/>
    <w:rsid w:val="00EC0725"/>
    <w:rsid w:val="00EC44CC"/>
    <w:rsid w:val="00ED3C93"/>
    <w:rsid w:val="00EE5D63"/>
    <w:rsid w:val="00EE7657"/>
    <w:rsid w:val="00EE7F44"/>
    <w:rsid w:val="00F01674"/>
    <w:rsid w:val="00F07740"/>
    <w:rsid w:val="00F11C03"/>
    <w:rsid w:val="00F14A20"/>
    <w:rsid w:val="00F1729D"/>
    <w:rsid w:val="00F2185D"/>
    <w:rsid w:val="00F23899"/>
    <w:rsid w:val="00F26102"/>
    <w:rsid w:val="00F27EEB"/>
    <w:rsid w:val="00F317A0"/>
    <w:rsid w:val="00F324FA"/>
    <w:rsid w:val="00F35404"/>
    <w:rsid w:val="00F4284E"/>
    <w:rsid w:val="00F442E0"/>
    <w:rsid w:val="00F44DB2"/>
    <w:rsid w:val="00F458F5"/>
    <w:rsid w:val="00F562A5"/>
    <w:rsid w:val="00F5691A"/>
    <w:rsid w:val="00F60115"/>
    <w:rsid w:val="00F6131C"/>
    <w:rsid w:val="00F62983"/>
    <w:rsid w:val="00F730F8"/>
    <w:rsid w:val="00F749B5"/>
    <w:rsid w:val="00F76319"/>
    <w:rsid w:val="00F80474"/>
    <w:rsid w:val="00F8341E"/>
    <w:rsid w:val="00F84FB5"/>
    <w:rsid w:val="00F85A68"/>
    <w:rsid w:val="00F94A92"/>
    <w:rsid w:val="00FA1200"/>
    <w:rsid w:val="00FA3C82"/>
    <w:rsid w:val="00FA4BFF"/>
    <w:rsid w:val="00FA6622"/>
    <w:rsid w:val="00FA6873"/>
    <w:rsid w:val="00FC06A6"/>
    <w:rsid w:val="00FC3999"/>
    <w:rsid w:val="00FC590B"/>
    <w:rsid w:val="00FC64E0"/>
    <w:rsid w:val="00FC6653"/>
    <w:rsid w:val="00FE1B8A"/>
    <w:rsid w:val="00FE7A6F"/>
    <w:rsid w:val="00FF3A29"/>
    <w:rsid w:val="00FF4B41"/>
    <w:rsid w:val="00FF4BBA"/>
    <w:rsid w:val="00FF4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DCE2E88"/>
  <w15:docId w15:val="{BDEBDB0C-35F6-46AB-BAFE-130705CEB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807E7"/>
    <w:pPr>
      <w:spacing w:after="200" w:line="276" w:lineRule="auto"/>
    </w:pPr>
    <w:rPr>
      <w:rFonts w:eastAsia="Times New Roman"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rsid w:val="00330FF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rsid w:val="00330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330FFE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rsid w:val="00330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330FFE"/>
  </w:style>
  <w:style w:type="character" w:styleId="Hipercze">
    <w:name w:val="Hyperlink"/>
    <w:basedOn w:val="Domylnaczcionkaakapitu"/>
    <w:uiPriority w:val="99"/>
    <w:rsid w:val="0005759F"/>
    <w:rPr>
      <w:color w:val="0000FF"/>
      <w:u w:val="single"/>
    </w:rPr>
  </w:style>
  <w:style w:type="character" w:customStyle="1" w:styleId="StopkaZnak">
    <w:name w:val="Stopka Znak"/>
    <w:basedOn w:val="Domylnaczcionkaakapitu"/>
    <w:link w:val="Stopka"/>
    <w:uiPriority w:val="99"/>
    <w:locked/>
    <w:rsid w:val="00330FFE"/>
  </w:style>
  <w:style w:type="paragraph" w:styleId="Tekstpodstawowywcity">
    <w:name w:val="Body Text Indent"/>
    <w:basedOn w:val="Normalny"/>
    <w:link w:val="TekstpodstawowywcityZnak"/>
    <w:uiPriority w:val="99"/>
    <w:rsid w:val="00223F13"/>
    <w:pPr>
      <w:spacing w:after="0" w:line="240" w:lineRule="auto"/>
      <w:ind w:left="290"/>
    </w:pPr>
    <w:rPr>
      <w:rFonts w:ascii="Bookman Old Style" w:eastAsia="Calibri" w:hAnsi="Bookman Old Style" w:cs="Bookman Old Style"/>
      <w:b/>
      <w:bCs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1D05BB"/>
    <w:rPr>
      <w:rFonts w:eastAsia="Times New Roman" w:cs="Calibri"/>
      <w:lang w:eastAsia="en-US"/>
    </w:rPr>
  </w:style>
  <w:style w:type="paragraph" w:styleId="Akapitzlist">
    <w:name w:val="List Paragraph"/>
    <w:basedOn w:val="Normalny"/>
    <w:uiPriority w:val="34"/>
    <w:qFormat/>
    <w:rsid w:val="005F0ABD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2F7104"/>
    <w:rPr>
      <w:color w:val="605E5C"/>
      <w:shd w:val="clear" w:color="auto" w:fill="E1DFDD"/>
    </w:rPr>
  </w:style>
  <w:style w:type="numbering" w:customStyle="1" w:styleId="WWNum6">
    <w:name w:val="WWNum6"/>
    <w:basedOn w:val="Bezlisty"/>
    <w:rsid w:val="00D850F6"/>
    <w:pPr>
      <w:numPr>
        <w:numId w:val="8"/>
      </w:numPr>
    </w:pPr>
  </w:style>
  <w:style w:type="numbering" w:customStyle="1" w:styleId="WWNum8">
    <w:name w:val="WWNum8"/>
    <w:basedOn w:val="Bezlisty"/>
    <w:rsid w:val="00D850F6"/>
    <w:pPr>
      <w:numPr>
        <w:numId w:val="9"/>
      </w:numPr>
    </w:pPr>
  </w:style>
  <w:style w:type="paragraph" w:styleId="NormalnyWeb">
    <w:name w:val="Normal (Web)"/>
    <w:basedOn w:val="Normalny"/>
    <w:uiPriority w:val="99"/>
    <w:semiHidden/>
    <w:unhideWhenUsed/>
    <w:rsid w:val="00407D9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07D9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479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1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lubartow.piw@wiw.lublin.pl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lubartow.piw@wiw.lublin.pl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hyperlink" Target="http://www.piwlubartow.e-bip.org.p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NIKA\AppData\Local\Microsoft\Windows\Temporary%20Internet%20Files\Content.Outlook\CABMPXYC\PIW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D7C80E-1908-4C44-8539-1FAC43461E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PIW</Template>
  <TotalTime>1</TotalTime>
  <Pages>2</Pages>
  <Words>521</Words>
  <Characters>3127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Szablon PIW</vt:lpstr>
    </vt:vector>
  </TitlesOfParts>
  <Company>Hewlett-Packard Company</Company>
  <LinksUpToDate>false</LinksUpToDate>
  <CharactersWithSpaces>3641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PIW</dc:title>
  <dc:creator>MONIKA</dc:creator>
  <cp:lastModifiedBy>Iwona</cp:lastModifiedBy>
  <cp:revision>2</cp:revision>
  <cp:lastPrinted>2025-11-21T07:05:00Z</cp:lastPrinted>
  <dcterms:created xsi:type="dcterms:W3CDTF">2026-08-21T13:15:00Z</dcterms:created>
  <dcterms:modified xsi:type="dcterms:W3CDTF">2026-08-21T13:15:00Z</dcterms:modified>
</cp:coreProperties>
</file>