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992" w:rsidRDefault="00677272">
      <w:pPr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Załącznik nr 1. 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                                        ……………………dn. …………………….</w:t>
      </w:r>
    </w:p>
    <w:p w:rsidR="004B1992" w:rsidRDefault="00677272"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  <w:szCs w:val="20"/>
        </w:rPr>
        <w:t>(Pieczęć Wykonawcy)</w:t>
      </w:r>
    </w:p>
    <w:p w:rsidR="004B1992" w:rsidRDefault="0067727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FORMULARZ   OFERTOWY</w:t>
      </w:r>
    </w:p>
    <w:p w:rsidR="004B1992" w:rsidRDefault="004B1992">
      <w:pPr>
        <w:jc w:val="both"/>
        <w:rPr>
          <w:rFonts w:ascii="Times New Roman" w:hAnsi="Times New Roman"/>
        </w:rPr>
      </w:pPr>
    </w:p>
    <w:p w:rsidR="004B1992" w:rsidRDefault="0067727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Nawiązując do zaproszenia do złożenia oferty </w:t>
      </w:r>
      <w:r>
        <w:rPr>
          <w:rFonts w:ascii="Times New Roman" w:hAnsi="Times New Roman"/>
        </w:rPr>
        <w:t xml:space="preserve">dotyczącej przewozu uczniów z klas I-VIII wraz                             z opiekunem na basen "Delfinek" w Górze, ul. Szkolna 2 w ramach obowiązkowej nauki pływania                   w zakresie realizacji zajęć z wychowania fizycznego, oferuję wykonanie </w:t>
      </w:r>
      <w:r>
        <w:rPr>
          <w:rFonts w:ascii="Times New Roman" w:hAnsi="Times New Roman"/>
        </w:rPr>
        <w:t>zamówienia na niżej zaproponowanych warunkach zgodnych z istotnymi warunkami zamówienia określonymi                             w zapytaniu, które niniejszym akceptuję z dnia 20.08.2024 r. dla Zespołu Szkoła Podstawowa                         i Przedszkole</w:t>
      </w:r>
      <w:r>
        <w:rPr>
          <w:rFonts w:ascii="Times New Roman" w:hAnsi="Times New Roman"/>
        </w:rPr>
        <w:t xml:space="preserve"> im. Janusza Korczaka w Ślubowie,  Ślubów 54,  56-200 Góra</w:t>
      </w:r>
    </w:p>
    <w:p w:rsidR="004B1992" w:rsidRDefault="004B1992">
      <w:pPr>
        <w:jc w:val="both"/>
        <w:rPr>
          <w:rFonts w:ascii="Times New Roman" w:hAnsi="Times New Roman"/>
        </w:rPr>
      </w:pP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1.Cena oferty brutto za 1 kurs w obie strony: Ślubów-Góra, Góra-Ślubów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……………………..…. (słownie złotych brutto ………………….………………………………………………………..……...……………… )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oferty netto za 1 kurs w obie strony: 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…………………..…… (słownie złotych netto ………………………………………………...………………………….……………..……… )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od towarów i usług Vat …………… % ……………….……………………………… </w:t>
      </w: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Oświadczamy, że w cenie naszej oferty zostały uwzględnione wszystkie koszty wykonania zamówienia.</w:t>
      </w:r>
    </w:p>
    <w:p w:rsidR="004B1992" w:rsidRDefault="004B1992">
      <w:pPr>
        <w:spacing w:after="0" w:line="240" w:lineRule="auto"/>
        <w:jc w:val="both"/>
        <w:rPr>
          <w:rFonts w:ascii="Times New Roman" w:hAnsi="Times New Roman"/>
        </w:rPr>
      </w:pP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Oświadczam</w:t>
      </w:r>
      <w:r>
        <w:rPr>
          <w:rFonts w:ascii="Times New Roman" w:hAnsi="Times New Roman"/>
        </w:rPr>
        <w:t>y, że sposób reprezentacji Wykonawcy dla potrzeb niniejszego zamówienia jest następujący:</w:t>
      </w: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1992" w:rsidRDefault="0067727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(wypełniają jedynie przedsiębiorcy prowadzący działalność w formie spółki cywilnej </w:t>
      </w:r>
      <w:r>
        <w:rPr>
          <w:rFonts w:ascii="Times New Roman" w:hAnsi="Times New Roman"/>
          <w:sz w:val="20"/>
          <w:szCs w:val="20"/>
        </w:rPr>
        <w:t>lub składający wspólną ofertę)</w:t>
      </w:r>
    </w:p>
    <w:p w:rsidR="004B1992" w:rsidRDefault="004B1992">
      <w:pPr>
        <w:spacing w:after="0" w:line="240" w:lineRule="auto"/>
        <w:jc w:val="both"/>
        <w:rPr>
          <w:rFonts w:ascii="Times New Roman" w:hAnsi="Times New Roman"/>
        </w:rPr>
      </w:pP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Oświadczamy, że zapoznaliśmy się z warunkami zamówienia, nie wnosimy do nich zastrzeżeń, uznajemy się za związanych określonymi w nim postanowieniami.</w:t>
      </w:r>
    </w:p>
    <w:p w:rsidR="004B1992" w:rsidRDefault="004B1992">
      <w:pPr>
        <w:spacing w:after="0" w:line="240" w:lineRule="auto"/>
        <w:jc w:val="both"/>
        <w:rPr>
          <w:rFonts w:ascii="Times New Roman" w:hAnsi="Times New Roman"/>
        </w:rPr>
      </w:pP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Wszelką korespondencję w sprawie niniejszego postępowania należy </w:t>
      </w:r>
      <w:r>
        <w:rPr>
          <w:rFonts w:ascii="Times New Roman" w:hAnsi="Times New Roman"/>
        </w:rPr>
        <w:t>kierować na poniższy adres: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Zespół Szkoła Podstawowa i Przedszkole 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im. Janusza Korczaka w Ślubowie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Ślubów 54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56-200 Góra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tel.: 65 653 68 77</w:t>
      </w:r>
    </w:p>
    <w:p w:rsidR="004B1992" w:rsidRDefault="00677272">
      <w:pPr>
        <w:spacing w:after="0" w:line="240" w:lineRule="auto"/>
      </w:pPr>
      <w:r>
        <w:rPr>
          <w:rFonts w:ascii="Times New Roman" w:hAnsi="Times New Roman"/>
        </w:rPr>
        <w:t xml:space="preserve">e-mail: </w:t>
      </w:r>
      <w:hyperlink r:id="rId6" w:history="1">
        <w:r>
          <w:rPr>
            <w:rStyle w:val="Hipercze"/>
            <w:rFonts w:ascii="Times New Roman" w:hAnsi="Times New Roman"/>
          </w:rPr>
          <w:t>zspipslubow@wp.pl</w:t>
        </w:r>
      </w:hyperlink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6772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……………….………………………………..</w:t>
      </w:r>
    </w:p>
    <w:p w:rsidR="004B1992" w:rsidRDefault="00677272">
      <w:r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                                                                        (podpis Wykonawcy/Wykonawców)</w:t>
      </w:r>
    </w:p>
    <w:sectPr w:rsidR="004B1992">
      <w:pgSz w:w="11906" w:h="16838"/>
      <w:pgMar w:top="1191" w:right="1418" w:bottom="119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272" w:rsidRDefault="00677272">
      <w:pPr>
        <w:spacing w:after="0" w:line="240" w:lineRule="auto"/>
      </w:pPr>
      <w:r>
        <w:separator/>
      </w:r>
    </w:p>
  </w:endnote>
  <w:endnote w:type="continuationSeparator" w:id="0">
    <w:p w:rsidR="00677272" w:rsidRDefault="00677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272" w:rsidRDefault="0067727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77272" w:rsidRDefault="006772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B1992"/>
    <w:rsid w:val="004B1992"/>
    <w:rsid w:val="00677272"/>
    <w:rsid w:val="0075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12FF75-1A41-4AD2-AD18-B23D5D30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spipslubow@wp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2</cp:revision>
  <dcterms:created xsi:type="dcterms:W3CDTF">2024-08-20T12:37:00Z</dcterms:created>
  <dcterms:modified xsi:type="dcterms:W3CDTF">2024-08-20T12:37:00Z</dcterms:modified>
</cp:coreProperties>
</file>