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65F" w:rsidRDefault="006F0A2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Załącznik nr 3. Wzór umowy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Projekt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Umowa nr ……………</w:t>
      </w:r>
    </w:p>
    <w:p w:rsidR="00EA565F" w:rsidRDefault="00EA565F">
      <w:pPr>
        <w:spacing w:after="0" w:line="360" w:lineRule="auto"/>
        <w:jc w:val="center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zawarta w dniu …………………….. r. w Ślubowie pomiędzy: Zespołem Szkoła Podstawowa 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 Przedszkole im. J. Korczaka w Ślubowie,  NIP </w:t>
      </w:r>
      <w:r>
        <w:rPr>
          <w:rFonts w:ascii="Times New Roman" w:hAnsi="Times New Roman"/>
        </w:rPr>
        <w:t>6931963672,  REGON  932678077,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reprezentowanym przez: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 - mgr  Anna Dokładańska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zwanym dalej Zamawiającym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firmą: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…..</w:t>
      </w:r>
      <w:r>
        <w:rPr>
          <w:rFonts w:ascii="Times New Roman" w:hAnsi="Times New Roman"/>
        </w:rPr>
        <w:t xml:space="preserve"> zwanym w treści umowy Wykonawcą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EA565F" w:rsidRDefault="006F0A2D">
      <w:pPr>
        <w:spacing w:after="0" w:line="360" w:lineRule="auto"/>
        <w:jc w:val="both"/>
      </w:pPr>
      <w:r>
        <w:rPr>
          <w:rFonts w:ascii="Times New Roman" w:hAnsi="Times New Roman"/>
        </w:rPr>
        <w:t xml:space="preserve">Przedmiot umowy: </w:t>
      </w:r>
      <w:r>
        <w:t>dostawa i wymiana 2 okien w budynku szkoły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EA565F" w:rsidRDefault="006F0A2D">
      <w:pPr>
        <w:pStyle w:val="Default"/>
        <w:numPr>
          <w:ilvl w:val="0"/>
          <w:numId w:val="1"/>
        </w:numPr>
        <w:spacing w:line="360" w:lineRule="auto"/>
        <w:ind w:left="0"/>
        <w:jc w:val="both"/>
      </w:pPr>
      <w:r>
        <w:rPr>
          <w:spacing w:val="-1"/>
        </w:rPr>
        <w:t>Podstawowy zakres robót obejmuje:</w:t>
      </w:r>
    </w:p>
    <w:p w:rsidR="00EA565F" w:rsidRDefault="006F0A2D">
      <w:pPr>
        <w:pStyle w:val="Text"/>
        <w:numPr>
          <w:ilvl w:val="0"/>
          <w:numId w:val="2"/>
        </w:numPr>
        <w:spacing w:after="0" w:line="360" w:lineRule="auto"/>
        <w:ind w:left="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Dokonanie szczegółowych pomiarów przed przystąpieniem do realizacji przedmiotu umowy.</w:t>
      </w:r>
    </w:p>
    <w:p w:rsidR="00EA565F" w:rsidRDefault="006F0A2D">
      <w:pPr>
        <w:pStyle w:val="Text"/>
        <w:numPr>
          <w:ilvl w:val="0"/>
          <w:numId w:val="2"/>
        </w:numPr>
        <w:spacing w:after="0" w:line="360" w:lineRule="auto"/>
        <w:ind w:left="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 xml:space="preserve">Zabezpieczenie miejsca </w:t>
      </w:r>
      <w:r>
        <w:rPr>
          <w:color w:val="000000"/>
          <w:spacing w:val="-1"/>
          <w:szCs w:val="24"/>
          <w:lang w:val="pl-PL"/>
        </w:rPr>
        <w:t>wykonywanych prac remontowych.</w:t>
      </w:r>
    </w:p>
    <w:p w:rsidR="00EA565F" w:rsidRDefault="006F0A2D">
      <w:pPr>
        <w:pStyle w:val="Text"/>
        <w:numPr>
          <w:ilvl w:val="0"/>
          <w:numId w:val="2"/>
        </w:numPr>
        <w:spacing w:after="0" w:line="360" w:lineRule="auto"/>
        <w:ind w:left="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Demontaż 2 starych okien.</w:t>
      </w:r>
    </w:p>
    <w:p w:rsidR="00EA565F" w:rsidRDefault="006F0A2D">
      <w:pPr>
        <w:pStyle w:val="Text"/>
        <w:numPr>
          <w:ilvl w:val="0"/>
          <w:numId w:val="2"/>
        </w:numPr>
        <w:spacing w:after="0" w:line="360" w:lineRule="auto"/>
        <w:ind w:left="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Montaż 2 nowych okien wraz z parapetami wewnętrznymi.</w:t>
      </w:r>
    </w:p>
    <w:p w:rsidR="00EA565F" w:rsidRDefault="006F0A2D">
      <w:pPr>
        <w:pStyle w:val="Text"/>
        <w:numPr>
          <w:ilvl w:val="0"/>
          <w:numId w:val="2"/>
        </w:numPr>
        <w:spacing w:after="0" w:line="360" w:lineRule="auto"/>
        <w:ind w:left="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Uporządkowanie miejsca prowadzonych prac.</w:t>
      </w:r>
    </w:p>
    <w:p w:rsidR="00EA565F" w:rsidRDefault="006F0A2D">
      <w:pPr>
        <w:pStyle w:val="Text"/>
        <w:numPr>
          <w:ilvl w:val="0"/>
          <w:numId w:val="2"/>
        </w:numPr>
        <w:spacing w:after="0" w:line="360" w:lineRule="auto"/>
        <w:ind w:left="0"/>
        <w:jc w:val="both"/>
        <w:rPr>
          <w:color w:val="000000"/>
          <w:spacing w:val="-1"/>
          <w:szCs w:val="24"/>
          <w:lang w:val="pl-PL"/>
        </w:rPr>
      </w:pPr>
      <w:r>
        <w:rPr>
          <w:color w:val="000000"/>
          <w:spacing w:val="-1"/>
          <w:szCs w:val="24"/>
          <w:lang w:val="pl-PL"/>
        </w:rPr>
        <w:t>Poddanie utylizacji, po uprzednim uzgodnieniu z dyrektorem szkoły w Ślubowie, zdemontowanych okien zgod</w:t>
      </w:r>
      <w:r>
        <w:rPr>
          <w:color w:val="000000"/>
          <w:spacing w:val="-1"/>
          <w:szCs w:val="24"/>
          <w:lang w:val="pl-PL"/>
        </w:rPr>
        <w:t>nie z odpowiednimi przepisami.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realizacji</w:t>
      </w:r>
    </w:p>
    <w:p w:rsidR="00EA565F" w:rsidRDefault="006F0A2D">
      <w:pPr>
        <w:pStyle w:val="Akapitzlist"/>
        <w:tabs>
          <w:tab w:val="left" w:pos="426"/>
        </w:tabs>
        <w:spacing w:after="0" w:line="360" w:lineRule="auto"/>
        <w:ind w:left="0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Termin realizacji - </w:t>
      </w:r>
      <w:r>
        <w:rPr>
          <w:rFonts w:ascii="Times New Roman" w:hAnsi="Times New Roman"/>
          <w:sz w:val="24"/>
          <w:szCs w:val="24"/>
        </w:rPr>
        <w:t xml:space="preserve">07.10.2024 r. do 29.11.2024 r. 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1. Strony za wykonanie całości przedmiotu umowy ustalają wynagrodzenie w wysokości ……………………………………………………………………………………………………………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lastRenderedPageBreak/>
        <w:t xml:space="preserve">. złotych brutto </w:t>
      </w:r>
      <w:r>
        <w:rPr>
          <w:rFonts w:ascii="Times New Roman" w:hAnsi="Times New Roman"/>
          <w:color w:val="000000"/>
        </w:rPr>
        <w:t xml:space="preserve">(słownie: ……………………………………………………………..………….. złotych …./100 w tym podatek VAT (23 %)).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Warunkiem wystawienia faktury za wykonane prace jest dokonanie bezusterkowego odbioru prac w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formie protokołu podpisanego przez przedstawicieli stron umowy. Końcowy od</w:t>
      </w:r>
      <w:r>
        <w:rPr>
          <w:rFonts w:ascii="Times New Roman" w:hAnsi="Times New Roman"/>
          <w:color w:val="000000"/>
        </w:rPr>
        <w:t xml:space="preserve">biór prac winien się odbyć w terminie do 3 dnia od zgłoszenia zakończenia prac przez Wykonawcę.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Wynagrodzenie nastąpi na rachunek Wykonawcy wskazany na fakturze w terminie 14 dni od jej dostarczenia przez Wykonawcę.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4. Wykonawca oświadcza, iż jest pod</w:t>
      </w:r>
      <w:r>
        <w:rPr>
          <w:rFonts w:ascii="Times New Roman" w:hAnsi="Times New Roman"/>
        </w:rPr>
        <w:t>atnikiem VAT.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Kwoty obejmują wszystkie koszty i czynności związane z realizacją przedmiotu umowy i nie będą podlegać waloryzacji.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</w:rPr>
        <w:t>Wykonawca zobowiązuje się do wykonania przedmiotu umowy w terminie od dnia podpisania umowy do. 29.11.2024 r.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</w:t>
      </w:r>
      <w:r>
        <w:rPr>
          <w:rFonts w:ascii="Times New Roman" w:hAnsi="Times New Roman"/>
          <w:color w:val="000000"/>
        </w:rPr>
        <w:t xml:space="preserve">Wykonawca zapewnia, że przedmiot zamówienia odpowiadać będzie przepisom, certyfikatom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i normom technicznym obowiązującym w Polsce, a także będzie wolna od wad fizycznych i prawnych.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Wykonawca oświadcza, że znane są mu warunki techniczne i lokalowe, w </w:t>
      </w:r>
      <w:r>
        <w:rPr>
          <w:rFonts w:ascii="Times New Roman" w:hAnsi="Times New Roman"/>
          <w:color w:val="000000"/>
        </w:rPr>
        <w:t xml:space="preserve">jakich mają być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wykonywane prace i nie zgłasza w tym zakresie żadnych zastrzeżeń. Oświadcza ponadto, że dysponuje wiedzą, doświadczeniem, odpowiednim potencjałem rzeczowym i osobowym, a także materiałami umożliwiającymi terminowe i rzetelne wykonanie prze</w:t>
      </w:r>
      <w:r>
        <w:rPr>
          <w:rFonts w:ascii="Times New Roman" w:hAnsi="Times New Roman"/>
          <w:color w:val="000000"/>
        </w:rPr>
        <w:t xml:space="preserve">dmiotu umowy, zgodnie ze sztuką budowlaną, z zachowaniem bezpieczeństwa i wszelkich norm jakościowych w tym zakresie.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Wykonawca będzie wykonywał przedmiot umowy przy użyciu własnych narzędzi i materiałów.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Materiały użyte do wykonania przedmiotu umo</w:t>
      </w:r>
      <w:r>
        <w:rPr>
          <w:rFonts w:ascii="Times New Roman" w:hAnsi="Times New Roman"/>
          <w:color w:val="000000"/>
        </w:rPr>
        <w:t>wy winny odpowiadać, co do jakości wymogom wyrobów dopuszczonych do obrotu i stosowania w budownictwie, zgodnie z przepisami ustawy.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 Na każde żądanie Zamawiającego Wykonawca zobowiązany jest okazać w stosunku do materiałów wskazanych w ust. 5 wymagane p</w:t>
      </w:r>
      <w:r>
        <w:rPr>
          <w:rFonts w:ascii="Times New Roman" w:hAnsi="Times New Roman"/>
          <w:color w:val="000000"/>
        </w:rPr>
        <w:t xml:space="preserve">rzepisami dla tych materiałów certyfikaty zgodności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z obowiązującymi normami, aprobaty techniczne, atesty, świadectwa jakości, instrukcje obsługi, itp.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7. Wykonawca zobowiązuje się do dołożenia najwyższej staranności przy wykonywaniu niniejszej umowy, do</w:t>
      </w:r>
      <w:r>
        <w:rPr>
          <w:rFonts w:ascii="Times New Roman" w:hAnsi="Times New Roman"/>
          <w:color w:val="000000"/>
        </w:rPr>
        <w:t xml:space="preserve"> prowadzenia robót zgodnie z zasadami sztuki budowlanej i normami obowiązującymi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 tym zakresie oraz stosowania się do wskazań Zamawiającego, mając na uwadze, aby prowadzone prace w jak najmniejszym stopniu utrudniały bieżące funkcjonowanie szkoły.</w:t>
      </w: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6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1.</w:t>
      </w:r>
      <w:r>
        <w:rPr>
          <w:rFonts w:ascii="Times New Roman" w:hAnsi="Times New Roman"/>
          <w:color w:val="000000"/>
        </w:rPr>
        <w:t xml:space="preserve"> Zamawiający jest uprawniony do dokonywania kontroli prawidłowości wykonywania przedmiotu umowy.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Pracownikiem upoważnionym do dokonywania kontroli i odbioru ze strony Zamawiającego jest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dyrektor szkoły Anna Dokładańska</w:t>
      </w: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§ 7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może odstąpić od</w:t>
      </w:r>
      <w:r>
        <w:rPr>
          <w:rFonts w:ascii="Times New Roman" w:hAnsi="Times New Roman"/>
        </w:rPr>
        <w:t xml:space="preserve"> umowy w razie nienależytego wywiązywania się przez Wykonawcę 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obowiązków umownych.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8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Wykonawca udzieli Zamawiającemu ……. miesiące gwarancji na przedmiot umowy.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Okres gwarancji rozpoczyna swój bieg z dniem podpisania bezusterkowego protokołu </w:t>
      </w:r>
      <w:r>
        <w:rPr>
          <w:rFonts w:ascii="Times New Roman" w:hAnsi="Times New Roman"/>
          <w:color w:val="000000"/>
        </w:rPr>
        <w:t xml:space="preserve">odbioru końcowego.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Odpowiedzialność z tytułu gwarancji obejmuje zarówno wady powstałe z przyczyn tkwiących w sposobie realizacji przedmiotu zamówienia w chwili dokonania ich odbioru przez Zamawiającego, jak i wszelkie inne wady, powstałe z przyczyn, za</w:t>
      </w:r>
      <w:r>
        <w:rPr>
          <w:rFonts w:ascii="Times New Roman" w:hAnsi="Times New Roman"/>
          <w:color w:val="000000"/>
        </w:rPr>
        <w:t xml:space="preserve"> które Wykonawca lub inny gwarant (np. producent, sprzedawca) ponosi odpowiedzialność, pod warunkiem, że wady te ujawnią się w ciągu terminu obowiązywania gwarancji. </w:t>
      </w:r>
    </w:p>
    <w:p w:rsidR="00EA565F" w:rsidRDefault="00EA565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9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  <w:color w:val="000000"/>
        </w:rPr>
        <w:t xml:space="preserve">1. W przypadku niewykonania przedmiotu umowy w terminie, o którym </w:t>
      </w:r>
      <w:r>
        <w:rPr>
          <w:rFonts w:ascii="Times New Roman" w:hAnsi="Times New Roman"/>
        </w:rPr>
        <w:t xml:space="preserve">mowa w § 3 umowy,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</w:rPr>
        <w:t xml:space="preserve">Wykonawca </w:t>
      </w:r>
      <w:r>
        <w:rPr>
          <w:rFonts w:ascii="Times New Roman" w:hAnsi="Times New Roman"/>
          <w:color w:val="000000"/>
        </w:rPr>
        <w:t xml:space="preserve">zapłaci Zamawiającemu karę umowną w wysokości 0,5% wartości wynagrodzenia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określonego w § 4 ust. 1 za każdy dzień zwłoki.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Times New Roman" w:hAnsi="Times New Roman"/>
          <w:color w:val="000000"/>
        </w:rPr>
        <w:t xml:space="preserve">2. W razie odstąpienia od umowy przez Zamawiającego z przyczyn od siebie zależnych, </w:t>
      </w:r>
      <w:r>
        <w:rPr>
          <w:rFonts w:ascii="Times New Roman" w:hAnsi="Times New Roman"/>
        </w:rPr>
        <w:t xml:space="preserve">Zamawiający zapłaci Wykonawcy karę </w:t>
      </w:r>
      <w:r>
        <w:rPr>
          <w:rFonts w:ascii="Times New Roman" w:hAnsi="Times New Roman"/>
        </w:rPr>
        <w:t xml:space="preserve">umowną w wysokości 10% wynagrodzenia określonego w § 7 oraz zapłaci Wykonawcy wynagrodzenie za wykonany do dnia odstąpienia przedmiot umowy.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W razie odstąpienia od umowy przez Wykonawcę z przyczyn niezależnych od Zamawiającego,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Wykonawca zapłaci Zamaw</w:t>
      </w:r>
      <w:r>
        <w:rPr>
          <w:rFonts w:ascii="Times New Roman" w:hAnsi="Times New Roman"/>
          <w:color w:val="000000"/>
        </w:rPr>
        <w:t xml:space="preserve">iającemu karę umowną w wysokości 10% wynagrodzenia określonego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 § 7.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W przypadku wykonania przedmiotu umowy w sposób niezgodny z niniejszą umową, Zamawiający zastrzega sobie możliwość zmniejszenia wynagrodzenia stosownie do uchybień lub zaniedbań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pop</w:t>
      </w:r>
      <w:r>
        <w:rPr>
          <w:rFonts w:ascii="Times New Roman" w:hAnsi="Times New Roman"/>
          <w:color w:val="000000"/>
        </w:rPr>
        <w:t xml:space="preserve">ełnionych przez Wykonawcę.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W przypadku niewykonania przedmiotu umowy przez Wykonawcę w terminie 14 dni od upływu terminu ustalonego w umowie, Zamawiający może odstąpić od umowy bez wyznaczenia dodatkowego terminu do wykonania przedmiotu umowy. W powyżs</w:t>
      </w:r>
      <w:r>
        <w:rPr>
          <w:rFonts w:ascii="Times New Roman" w:hAnsi="Times New Roman"/>
          <w:color w:val="000000"/>
        </w:rPr>
        <w:t xml:space="preserve">zym przypadku Wykonawca zapłaci karę umowną w wysokości 10 % wartości ustalonego wynagrodzenia brutto. Naliczona kara umowna może zostać potrącona z wynagrodzenia Wykonawcy należnego za dotychczas wykonane prace, jeśli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dopuszczać będą to przepisy powszech</w:t>
      </w:r>
      <w:r>
        <w:rPr>
          <w:rFonts w:ascii="Times New Roman" w:hAnsi="Times New Roman"/>
          <w:color w:val="000000"/>
        </w:rPr>
        <w:t xml:space="preserve">nie obowiązujące. </w:t>
      </w:r>
    </w:p>
    <w:p w:rsidR="00EA565F" w:rsidRDefault="006F0A2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6. Oprócz przypadków określonych w kodeksie cywilnym Zamawiający może odstąpić od umowy w razie wystąpienia istotnej zmiany okoliczności powodującej, że wykonanie umowy nie leży w interesie publicznym. Odstąpienie od umowy w tym przypadk</w:t>
      </w:r>
      <w:r>
        <w:rPr>
          <w:sz w:val="22"/>
          <w:szCs w:val="22"/>
        </w:rPr>
        <w:t xml:space="preserve">u powinno nastąpić w terminie miesiąca od powzięcia wiadomości przez Zamawiającego o powyższych </w:t>
      </w:r>
    </w:p>
    <w:p w:rsidR="00EA565F" w:rsidRDefault="006F0A2D">
      <w:pPr>
        <w:pStyle w:val="Default"/>
        <w:spacing w:line="360" w:lineRule="auto"/>
        <w:jc w:val="both"/>
      </w:pPr>
      <w:r>
        <w:rPr>
          <w:sz w:val="22"/>
          <w:szCs w:val="22"/>
        </w:rPr>
        <w:lastRenderedPageBreak/>
        <w:t xml:space="preserve">okolicznościach. W przypadku wcześniejszego rozwiązania umowy, Wykonawca może żądać jedynie zapłaty kwoty należnej mu z tytułu dotychczas wykonanych prac.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</w:t>
      </w:r>
      <w:r>
        <w:rPr>
          <w:rFonts w:ascii="Times New Roman" w:hAnsi="Times New Roman"/>
          <w:color w:val="000000"/>
        </w:rPr>
        <w:t xml:space="preserve">Zastrzeżone powyżej kary umowne nie wyłączają prawa do dochodzenia na zasadach ogólnych </w:t>
      </w:r>
    </w:p>
    <w:p w:rsidR="00EA565F" w:rsidRDefault="006F0A2D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odszkodowania w wysokości faktycznie poniesionej szkody. </w:t>
      </w:r>
    </w:p>
    <w:p w:rsidR="00EA565F" w:rsidRDefault="00EA565F">
      <w:pPr>
        <w:suppressAutoHyphens w:val="0"/>
        <w:autoSpaceDE w:val="0"/>
        <w:spacing w:after="0" w:line="360" w:lineRule="auto"/>
        <w:jc w:val="both"/>
        <w:textAlignment w:val="auto"/>
        <w:rPr>
          <w:rFonts w:ascii="Times New Roman" w:hAnsi="Times New Roman"/>
          <w:color w:val="000000"/>
        </w:rPr>
      </w:pPr>
    </w:p>
    <w:p w:rsidR="00EA565F" w:rsidRDefault="006F0A2D">
      <w:pPr>
        <w:suppressAutoHyphens w:val="0"/>
        <w:autoSpaceDE w:val="0"/>
        <w:spacing w:after="0" w:line="360" w:lineRule="auto"/>
        <w:jc w:val="center"/>
        <w:textAlignment w:val="auto"/>
      </w:pPr>
      <w:r>
        <w:rPr>
          <w:rFonts w:ascii="Times New Roman" w:hAnsi="Times New Roman"/>
          <w:bCs/>
          <w:color w:val="000000"/>
        </w:rPr>
        <w:t>§ 10</w:t>
      </w:r>
    </w:p>
    <w:p w:rsidR="00EA565F" w:rsidRDefault="006F0A2D">
      <w:pPr>
        <w:spacing w:after="0" w:line="360" w:lineRule="auto"/>
        <w:jc w:val="both"/>
      </w:pPr>
      <w:r>
        <w:rPr>
          <w:rFonts w:ascii="Times New Roman" w:hAnsi="Times New Roman"/>
          <w:color w:val="000000"/>
        </w:rPr>
        <w:t>Wszelkie zmiany umowy jak i oświadczenia o jej wypowiedzeniu lub rozwiązaniu muszą być dokonane w formi</w:t>
      </w:r>
      <w:r>
        <w:rPr>
          <w:rFonts w:ascii="Times New Roman" w:hAnsi="Times New Roman"/>
          <w:color w:val="000000"/>
        </w:rPr>
        <w:t>e pisemnej pod rygorem nieważności.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11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Rozstrzyganie sporów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Strony deklarują polubowne załatwienie ewentualnych sporów wynikających z realizacji umowy.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W przypadku braku porozumienia wszelkie roszczenia rozstrzygane będą przez sąd właściwy 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dla </w:t>
      </w:r>
      <w:r>
        <w:rPr>
          <w:rFonts w:ascii="Times New Roman" w:hAnsi="Times New Roman"/>
        </w:rPr>
        <w:t>siedziby Zamawiającego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12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razie wystąpienia istotnej zmiany okoliczności powodującej, że wykonanie umowy nie leży 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interesie publicznym, czego nie można było przewidzieć w chwili zawierania umowy, Zamawiający może odstąpić od umowy w terminie 14 dni</w:t>
      </w:r>
      <w:r>
        <w:rPr>
          <w:rFonts w:ascii="Times New Roman" w:hAnsi="Times New Roman"/>
        </w:rPr>
        <w:t xml:space="preserve"> od dnia powzięcia wiadomości o powyższych okolicznościach. W takim przypadku Wykonawca może żądać jedynie wynagrodzenia należnego mu     z tytułu wykonanej części przedmiotu umowy.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13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stosuje się przepisy ust</w:t>
      </w:r>
      <w:r>
        <w:rPr>
          <w:rFonts w:ascii="Times New Roman" w:hAnsi="Times New Roman"/>
        </w:rPr>
        <w:t>awy Prawo zamówień publicznych i kodeksu cywilnego i inne właściwe dla przedmiotu umowy.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14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Umowę sporządzono w 2  jednobrzmiących  egzemplarzach, jeden dla Wykonawcy 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1 dla Zamawiającego.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Osobą odpowiedzialną za realizację umowy ze strony Zamaw</w:t>
      </w:r>
      <w:r>
        <w:rPr>
          <w:rFonts w:ascii="Times New Roman" w:hAnsi="Times New Roman"/>
        </w:rPr>
        <w:t>iającego jest: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 Anna Dokładańska - dyrektor szkoły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…………………………………..</w:t>
      </w:r>
    </w:p>
    <w:p w:rsidR="00EA565F" w:rsidRDefault="006F0A2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(Zamawiający)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Wykonawca)</w:t>
      </w:r>
    </w:p>
    <w:p w:rsidR="00EA565F" w:rsidRDefault="00EA565F">
      <w:pPr>
        <w:spacing w:after="0" w:line="360" w:lineRule="auto"/>
        <w:jc w:val="both"/>
        <w:rPr>
          <w:rFonts w:ascii="Times New Roman" w:hAnsi="Times New Roman"/>
        </w:rPr>
      </w:pPr>
    </w:p>
    <w:sectPr w:rsidR="00EA565F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A2D" w:rsidRDefault="006F0A2D">
      <w:pPr>
        <w:spacing w:after="0" w:line="240" w:lineRule="auto"/>
      </w:pPr>
      <w:r>
        <w:separator/>
      </w:r>
    </w:p>
  </w:endnote>
  <w:endnote w:type="continuationSeparator" w:id="0">
    <w:p w:rsidR="006F0A2D" w:rsidRDefault="006F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4E6" w:rsidRDefault="006F0A2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A834E6" w:rsidRDefault="006F0A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A2D" w:rsidRDefault="006F0A2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F0A2D" w:rsidRDefault="006F0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0BEB"/>
    <w:multiLevelType w:val="multilevel"/>
    <w:tmpl w:val="E00E114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94548D"/>
    <w:multiLevelType w:val="multilevel"/>
    <w:tmpl w:val="DB56F0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565F"/>
    <w:rsid w:val="006F0A2D"/>
    <w:rsid w:val="00AB1D36"/>
    <w:rsid w:val="00EA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3ADAA-9AD0-46A7-96F2-90967F03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Text">
    <w:name w:val="Text"/>
    <w:basedOn w:val="Normalny"/>
    <w:pPr>
      <w:spacing w:after="240" w:line="240" w:lineRule="auto"/>
      <w:ind w:firstLine="1440"/>
      <w:textAlignment w:val="auto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2024-09-20T12:15:00Z</dcterms:created>
  <dcterms:modified xsi:type="dcterms:W3CDTF">2024-09-20T12:15:00Z</dcterms:modified>
</cp:coreProperties>
</file>