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416" w:rsidRDefault="00D10CF1">
      <w:pPr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3. Wzór umowy</w:t>
      </w:r>
    </w:p>
    <w:p w:rsidR="00475416" w:rsidRDefault="00D10CF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Umowa nr 1/09/2025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zawarta w dniu 02.09.2024 r. w Ślubowie pomiędzy: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Zespołem Szkoła Podstawowa i Przedszkole im. J. Korczaka w Ślubowie,  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NIP 6931963672,  </w:t>
      </w:r>
      <w:r>
        <w:rPr>
          <w:rFonts w:ascii="Times New Roman" w:hAnsi="Times New Roman"/>
        </w:rPr>
        <w:t>REGON  932678077,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reprezentowanym przez: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szkoły  - mgr  Anna Dokładańska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zwanym dalej Zamawiającym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firmą: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.….. zwanym w tre</w:t>
      </w:r>
      <w:r>
        <w:rPr>
          <w:rFonts w:ascii="Times New Roman" w:hAnsi="Times New Roman"/>
        </w:rPr>
        <w:t>ści umowy Wykonawcą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 umowy: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Przedmiotem umowy są usługi polegające na przewozach uczniów klas IV - VIII wraz z opiekunem na basen "Delfinek" ul. Szkolna 2, 56-200 Góra w ramach obowiązkowej nauki pływania w zakresie realizacji zajęć z wychowa</w:t>
      </w:r>
      <w:r>
        <w:rPr>
          <w:rFonts w:ascii="Times New Roman" w:hAnsi="Times New Roman"/>
        </w:rPr>
        <w:t>nia fizycznego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Obowiązki wykonawcy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1.Do podstawowych obowiązków Wykonawcy należą: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a. organizacja dowozu 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 03.09.2025 r. do 24.06.2026 r. (poniedziałek, środa), 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b. Wykonawca zobowiązuje się do punktualnego organizowania czasu dowozu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c. Wykonawca</w:t>
      </w:r>
      <w:r>
        <w:rPr>
          <w:rFonts w:ascii="Times New Roman" w:hAnsi="Times New Roman"/>
        </w:rPr>
        <w:t xml:space="preserve"> zobowiązuje się do zapewnienia bezpieczeństwa przewozu zgodnie z przepisami prawa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Termin realizacji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Przewozy uczniów świadczone będą w okresie od dnia 03.09.2025 r. do 24.06.2026 r. 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Za wykonanie przedmiotu umowy strony ustalają wynagrodzenie</w:t>
      </w:r>
      <w:r>
        <w:rPr>
          <w:rFonts w:ascii="Times New Roman" w:hAnsi="Times New Roman"/>
        </w:rPr>
        <w:t>: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jeden kurs brutto ………………..……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(słownie…………………………………………………………….……………….zł.)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tym: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jeden kurs netto ………………..……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(słownie……………………………………………………………..……………….zł.)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Podatek od towarów i usług VAT….…% ……………..…………………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Kwoty obejmują wszystkie koszty i czynn</w:t>
      </w:r>
      <w:r>
        <w:rPr>
          <w:rFonts w:ascii="Times New Roman" w:hAnsi="Times New Roman"/>
        </w:rPr>
        <w:t>ości związane z realizacją przedmiotu umowy i nie będą podlegać waloryzacji.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Zapłata za wykonanie umowy (za wykonane przewozy) nastąpi na koniec każdego miesiąca przelewem w terminie 14 dni od dnia doręczenia zamawiającemu faktury (rachunku) przelewem</w:t>
      </w:r>
      <w:r>
        <w:rPr>
          <w:rFonts w:ascii="Times New Roman" w:hAnsi="Times New Roman"/>
        </w:rPr>
        <w:t xml:space="preserve"> na rachunek bankowy Wykonawcy. </w:t>
      </w: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6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Zamawiający może odstąpić od umowy w razie nienależytego wywiązywania się przez Wykonawcę       z obowiązków umownych.</w:t>
      </w: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7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Rozstrzyganie sporów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Strony deklarują polubowne załatwienie ewentualnych sporów wynikających </w:t>
      </w:r>
      <w:r>
        <w:rPr>
          <w:rFonts w:ascii="Times New Roman" w:hAnsi="Times New Roman"/>
        </w:rPr>
        <w:t>z realizacji umowy.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 przypadku braku porozumienia wszelkie roszczenia rozstrzygane będą przez sąd właściwy dla siedziby Zamawiającego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8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razie wystąpienia istotnej zmiany okoliczności powodującej, że wykonanie umowy nie leży 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interesie publicznym</w:t>
      </w:r>
      <w:r>
        <w:rPr>
          <w:rFonts w:ascii="Times New Roman" w:hAnsi="Times New Roman"/>
        </w:rPr>
        <w:t>, czego nie można było przewidzieć w chwili zawierania umowy, Zamawiający może odstąpić od umowy w terminie 14 dni od dnia powzięcia wiadomości o powyższych okolicznościach. W takim przypadku Wykonawca może żądać jedynie wynagrodzenia należnego mu     z ty</w:t>
      </w:r>
      <w:r>
        <w:rPr>
          <w:rFonts w:ascii="Times New Roman" w:hAnsi="Times New Roman"/>
        </w:rPr>
        <w:t>tułu wykonanej części przedmiotu umowy.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9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stosuje się przepisy ustawy Prawo zamówień publicznych i kodeksu cywilnego i inne właściwe dla przedmiotu umowy.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10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Umowę sporządzono w 2  jednobrzmiących  egzem</w:t>
      </w:r>
      <w:r>
        <w:rPr>
          <w:rFonts w:ascii="Times New Roman" w:hAnsi="Times New Roman"/>
        </w:rPr>
        <w:t>plarzach, jeden dla Wykonawcy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i 1 dla Zamawiającego.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Osobą odpowiedzialną za realizację umowy ze strony Zamawiającego jest: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 Anna Dokładańska - dyrektor szkoły</w:t>
      </w: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475416">
      <w:pPr>
        <w:spacing w:after="0" w:line="240" w:lineRule="auto"/>
        <w:jc w:val="both"/>
        <w:rPr>
          <w:rFonts w:ascii="Times New Roman" w:hAnsi="Times New Roman"/>
        </w:rPr>
      </w:pP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………………………………………..                                                ………………………………….</w:t>
      </w:r>
      <w:r>
        <w:rPr>
          <w:rFonts w:ascii="Times New Roman" w:hAnsi="Times New Roman"/>
        </w:rPr>
        <w:t>.</w:t>
      </w:r>
    </w:p>
    <w:p w:rsidR="00475416" w:rsidRDefault="00D10C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(Zamawiający)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(Wykonawca)</w:t>
      </w:r>
    </w:p>
    <w:p w:rsidR="00475416" w:rsidRDefault="00475416">
      <w:pPr>
        <w:rPr>
          <w:rFonts w:ascii="Times New Roman" w:hAnsi="Times New Roman"/>
        </w:rPr>
      </w:pPr>
    </w:p>
    <w:sectPr w:rsidR="0047541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CF1" w:rsidRDefault="00D10CF1">
      <w:pPr>
        <w:spacing w:after="0" w:line="240" w:lineRule="auto"/>
      </w:pPr>
      <w:r>
        <w:separator/>
      </w:r>
    </w:p>
  </w:endnote>
  <w:endnote w:type="continuationSeparator" w:id="0">
    <w:p w:rsidR="00D10CF1" w:rsidRDefault="00D1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CF1" w:rsidRDefault="00D10C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10CF1" w:rsidRDefault="00D10C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5416"/>
    <w:rsid w:val="00475416"/>
    <w:rsid w:val="00613FF7"/>
    <w:rsid w:val="00D1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F8A724-6E1A-4269-818E-ECBB65F9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Anna Dokladanska</cp:lastModifiedBy>
  <cp:revision>2</cp:revision>
  <dcterms:created xsi:type="dcterms:W3CDTF">2025-08-20T08:29:00Z</dcterms:created>
  <dcterms:modified xsi:type="dcterms:W3CDTF">2025-08-20T08:29:00Z</dcterms:modified>
</cp:coreProperties>
</file>