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775D" w14:textId="77777777" w:rsidR="00486686" w:rsidRDefault="00BB55D1">
      <w:pPr>
        <w:spacing w:after="0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Załącznik nr 1</w:t>
      </w:r>
    </w:p>
    <w:p w14:paraId="2613CEAD" w14:textId="77777777" w:rsidR="00486686" w:rsidRDefault="00BB55D1">
      <w:pPr>
        <w:spacing w:after="0"/>
        <w:ind w:left="4248"/>
      </w:pPr>
      <w:r>
        <w:rPr>
          <w:rStyle w:val="markedcontent"/>
          <w:rFonts w:ascii="Times New Roman" w:hAnsi="Times New Roman"/>
          <w:sz w:val="20"/>
          <w:szCs w:val="20"/>
        </w:rPr>
        <w:t xml:space="preserve">do Regulaminu Rekrutacji i Realizacji Programu „Opieka </w:t>
      </w:r>
      <w:proofErr w:type="spellStart"/>
      <w:r>
        <w:rPr>
          <w:rStyle w:val="markedcontent"/>
          <w:rFonts w:ascii="Times New Roman" w:hAnsi="Times New Roman"/>
          <w:sz w:val="20"/>
          <w:szCs w:val="20"/>
        </w:rPr>
        <w:t>wytchnieniowa</w:t>
      </w:r>
      <w:proofErr w:type="spellEnd"/>
      <w:r>
        <w:rPr>
          <w:rStyle w:val="markedcontent"/>
          <w:rFonts w:ascii="Times New Roman" w:hAnsi="Times New Roman"/>
          <w:sz w:val="20"/>
          <w:szCs w:val="20"/>
        </w:rPr>
        <w:t>” dla Jednostek Samorządu Terytorialnego - edycja 2025</w:t>
      </w:r>
    </w:p>
    <w:p w14:paraId="60EC9CE9" w14:textId="77777777" w:rsidR="00486686" w:rsidRDefault="00486686">
      <w:pPr>
        <w:spacing w:after="0"/>
      </w:pPr>
    </w:p>
    <w:p w14:paraId="704C7D38" w14:textId="77777777" w:rsidR="00486686" w:rsidRDefault="00486686">
      <w:pPr>
        <w:spacing w:after="0"/>
      </w:pPr>
    </w:p>
    <w:p w14:paraId="416CC0BC" w14:textId="77777777" w:rsidR="00486686" w:rsidRDefault="00BB55D1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Ostróda, dnia 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t xml:space="preserve"> </w:t>
      </w:r>
    </w:p>
    <w:p w14:paraId="042ABBA6" w14:textId="77777777" w:rsidR="00486686" w:rsidRDefault="00BB55D1"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766D907D" w14:textId="77777777" w:rsidR="00486686" w:rsidRDefault="00BB55D1">
      <w:pPr>
        <w:spacing w:after="0"/>
      </w:pPr>
      <w:r>
        <w:rPr>
          <w:rStyle w:val="markedcontent"/>
          <w:rFonts w:ascii="Times New Roman" w:hAnsi="Times New Roman"/>
          <w:sz w:val="20"/>
          <w:szCs w:val="20"/>
        </w:rPr>
        <w:t xml:space="preserve">imię i nazwisko Uczestnika </w:t>
      </w:r>
      <w:r>
        <w:rPr>
          <w:rStyle w:val="markedcontent"/>
          <w:rFonts w:ascii="Times New Roman" w:hAnsi="Times New Roman"/>
          <w:sz w:val="20"/>
          <w:szCs w:val="20"/>
        </w:rPr>
        <w:t>Programu</w:t>
      </w:r>
      <w:r>
        <w:rPr>
          <w:rFonts w:ascii="Times New Roman" w:hAnsi="Times New Roman"/>
          <w:sz w:val="20"/>
          <w:szCs w:val="20"/>
        </w:rPr>
        <w:br/>
      </w:r>
      <w:r>
        <w:rPr>
          <w:rStyle w:val="markedcontent"/>
          <w:rFonts w:ascii="Times New Roman" w:hAnsi="Times New Roman"/>
          <w:sz w:val="20"/>
          <w:szCs w:val="20"/>
        </w:rPr>
        <w:t>(opiekun osoby niepełnosprawnej/opiekun prawny/</w:t>
      </w:r>
    </w:p>
    <w:p w14:paraId="644D0CA9" w14:textId="77777777" w:rsidR="00486686" w:rsidRDefault="00BB55D1">
      <w:pPr>
        <w:spacing w:after="0"/>
      </w:pPr>
      <w:r>
        <w:rPr>
          <w:rStyle w:val="markedcontent"/>
          <w:rFonts w:ascii="Times New Roman" w:hAnsi="Times New Roman"/>
          <w:sz w:val="20"/>
          <w:szCs w:val="20"/>
        </w:rPr>
        <w:t>opiekun ustawowy dziecka</w:t>
      </w:r>
      <w:r>
        <w:rPr>
          <w:rFonts w:ascii="Times New Roman" w:hAnsi="Times New Roman"/>
          <w:sz w:val="20"/>
          <w:szCs w:val="20"/>
        </w:rPr>
        <w:br/>
      </w:r>
    </w:p>
    <w:p w14:paraId="7AEB95F8" w14:textId="77777777" w:rsidR="00486686" w:rsidRDefault="00BB55D1">
      <w:r>
        <w:rPr>
          <w:rStyle w:val="markedcontent"/>
          <w:rFonts w:ascii="Times New Roman" w:hAnsi="Times New Roman"/>
          <w:sz w:val="20"/>
          <w:szCs w:val="20"/>
        </w:rPr>
        <w:t xml:space="preserve">…………………………………………………….  </w:t>
      </w:r>
    </w:p>
    <w:p w14:paraId="3AE53E7C" w14:textId="77777777" w:rsidR="00486686" w:rsidRDefault="00BB55D1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079AEA66" w14:textId="77777777" w:rsidR="00486686" w:rsidRDefault="00BB55D1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adres zamieszkania</w:t>
      </w:r>
      <w:r>
        <w:rPr>
          <w:rFonts w:ascii="Times New Roman" w:hAnsi="Times New Roman"/>
          <w:sz w:val="24"/>
          <w:szCs w:val="24"/>
        </w:rPr>
        <w:br/>
      </w:r>
    </w:p>
    <w:p w14:paraId="5D1F0C3E" w14:textId="77777777" w:rsidR="00486686" w:rsidRDefault="00486686">
      <w:pPr>
        <w:jc w:val="center"/>
      </w:pPr>
    </w:p>
    <w:p w14:paraId="0B25816A" w14:textId="77777777" w:rsidR="00486686" w:rsidRDefault="00BB55D1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OŚWIADCZENIE UCZESTNIKA PROGRAMU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„Opieka </w:t>
      </w:r>
      <w:proofErr w:type="spellStart"/>
      <w:r>
        <w:rPr>
          <w:rStyle w:val="markedcontent"/>
          <w:rFonts w:ascii="Times New Roman" w:hAnsi="Times New Roman"/>
          <w:b/>
          <w:bCs/>
          <w:sz w:val="24"/>
          <w:szCs w:val="24"/>
        </w:rPr>
        <w:t>wytchnieniowa</w:t>
      </w:r>
      <w:proofErr w:type="spellEnd"/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” </w:t>
      </w:r>
    </w:p>
    <w:p w14:paraId="38E27FA6" w14:textId="77777777" w:rsidR="00486686" w:rsidRDefault="00BB55D1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dla Jednostek Samorządu Terytorialnego– EDYCJA 2025</w:t>
      </w:r>
    </w:p>
    <w:p w14:paraId="6447C95C" w14:textId="77777777" w:rsidR="00486686" w:rsidRDefault="00486686">
      <w:pPr>
        <w:spacing w:after="0"/>
        <w:jc w:val="center"/>
      </w:pPr>
    </w:p>
    <w:p w14:paraId="3104C842" w14:textId="77777777" w:rsidR="00486686" w:rsidRDefault="00BB55D1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Oświadczam, że jestem członkiem rodziny/opiekunem:</w:t>
      </w:r>
    </w:p>
    <w:p w14:paraId="1F834CCB" w14:textId="77777777" w:rsidR="00486686" w:rsidRDefault="00486686">
      <w:pPr>
        <w:spacing w:after="0"/>
        <w:ind w:left="-142"/>
        <w:rPr>
          <w:rFonts w:ascii="Times New Roman" w:eastAsia="Times New Roman" w:hAnsi="Times New Roman"/>
        </w:rPr>
      </w:pPr>
    </w:p>
    <w:p w14:paraId="0B25BFCC" w14:textId="77777777" w:rsidR="00486686" w:rsidRDefault="00486686">
      <w:pPr>
        <w:spacing w:after="0"/>
        <w:ind w:left="-142"/>
        <w:jc w:val="center"/>
        <w:rPr>
          <w:rFonts w:ascii="Lato" w:eastAsia="Lato" w:hAnsi="Lato" w:cs="Lato"/>
        </w:rPr>
      </w:pPr>
    </w:p>
    <w:p w14:paraId="423BA37D" w14:textId="77777777" w:rsidR="00486686" w:rsidRDefault="00BB55D1">
      <w:pPr>
        <w:spacing w:after="0"/>
        <w:ind w:left="-142"/>
      </w:pPr>
      <w:r>
        <w:rPr>
          <w:rFonts w:ascii="Times New Roman" w:eastAsia="Times New Roman" w:hAnsi="Times New Roman"/>
        </w:rPr>
        <w:t xml:space="preserve"> </w:t>
      </w:r>
      <w:r>
        <w:rPr>
          <w:rFonts w:ascii="Lato" w:eastAsia="Lato" w:hAnsi="Lato" w:cs="Lato"/>
        </w:rPr>
        <w:t>……………………………………………………………………………………………………………………………………….…….……</w:t>
      </w:r>
    </w:p>
    <w:p w14:paraId="04FBDCF6" w14:textId="77777777" w:rsidR="00486686" w:rsidRDefault="00BB55D1">
      <w:pPr>
        <w:spacing w:after="0"/>
        <w:ind w:left="-142"/>
        <w:jc w:val="center"/>
        <w:rPr>
          <w:rFonts w:ascii="Times New Roman" w:eastAsia="Times New Roman" w:hAnsi="Times New Roman"/>
          <w:b/>
          <w:sz w:val="16"/>
          <w:szCs w:val="16"/>
        </w:rPr>
      </w:pPr>
      <w:r>
        <w:rPr>
          <w:rFonts w:ascii="Times New Roman" w:eastAsia="Times New Roman" w:hAnsi="Times New Roman"/>
          <w:b/>
          <w:sz w:val="16"/>
          <w:szCs w:val="16"/>
        </w:rPr>
        <w:t>Imię i nazwisko osoby z niepełnosprawnością</w:t>
      </w:r>
    </w:p>
    <w:p w14:paraId="4D588815" w14:textId="77777777" w:rsidR="00486686" w:rsidRDefault="00486686">
      <w:pPr>
        <w:spacing w:after="0"/>
        <w:ind w:left="-142"/>
        <w:rPr>
          <w:rFonts w:ascii="Lato" w:eastAsia="Lato" w:hAnsi="Lato" w:cs="Lato"/>
        </w:rPr>
      </w:pPr>
    </w:p>
    <w:p w14:paraId="586968BE" w14:textId="77777777" w:rsidR="00486686" w:rsidRDefault="00BB55D1">
      <w:pPr>
        <w:spacing w:after="0"/>
        <w:ind w:left="-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i sprawuję nad nim bezpośrednią, całodobową opiekę oraz zamieszkujemy we wspólnym </w:t>
      </w:r>
      <w:r>
        <w:rPr>
          <w:rFonts w:ascii="Times New Roman" w:eastAsia="Times New Roman" w:hAnsi="Times New Roman"/>
        </w:rPr>
        <w:t>gospodarstwie domowym.</w:t>
      </w:r>
    </w:p>
    <w:p w14:paraId="5EE41611" w14:textId="77777777" w:rsidR="00486686" w:rsidRDefault="00BB55D1">
      <w:pPr>
        <w:spacing w:after="0"/>
        <w:ind w:left="-142"/>
        <w:jc w:val="center"/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TAK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NIE</w:t>
      </w:r>
    </w:p>
    <w:p w14:paraId="6F2F6A3B" w14:textId="77777777" w:rsidR="00486686" w:rsidRDefault="00BB55D1">
      <w:pPr>
        <w:spacing w:after="0" w:line="360" w:lineRule="auto"/>
        <w:ind w:left="-142"/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</w:rPr>
        <w:t xml:space="preserve">2. Czy wskazuje Pan/Pani osobę do świadczenia usługi opieki </w:t>
      </w:r>
      <w:proofErr w:type="spellStart"/>
      <w:r>
        <w:rPr>
          <w:rFonts w:ascii="Times New Roman" w:hAnsi="Times New Roman"/>
        </w:rPr>
        <w:t>wytchnieniowej</w:t>
      </w:r>
      <w:proofErr w:type="spellEnd"/>
      <w:r>
        <w:rPr>
          <w:rFonts w:ascii="Times New Roman" w:hAnsi="Times New Roman"/>
        </w:rPr>
        <w:t xml:space="preserve">? </w:t>
      </w:r>
      <w:r>
        <w:rPr>
          <w:rFonts w:ascii="Times New Roman" w:hAnsi="Times New Roman"/>
        </w:rPr>
        <w:tab/>
        <w:t xml:space="preserve">            TAK</w:t>
      </w:r>
      <w:r>
        <w:rPr>
          <w:rFonts w:ascii="Times New Roman" w:hAnsi="Times New Roman"/>
        </w:rPr>
        <w:tab/>
        <w:t xml:space="preserve"> NIE*</w:t>
      </w:r>
    </w:p>
    <w:p w14:paraId="090B5465" w14:textId="77777777" w:rsidR="00486686" w:rsidRDefault="00486686">
      <w:pPr>
        <w:spacing w:after="0" w:line="360" w:lineRule="auto"/>
        <w:ind w:left="-142"/>
        <w:rPr>
          <w:rFonts w:ascii="Times New Roman" w:hAnsi="Times New Roman"/>
        </w:rPr>
      </w:pPr>
    </w:p>
    <w:p w14:paraId="12B15D04" w14:textId="77777777" w:rsidR="00486686" w:rsidRDefault="00BB55D1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 xml:space="preserve">3. W przypadku zaznaczenia odpowiedzi TAK w pkt 2, prosimy o podanie informacji:. </w:t>
      </w:r>
    </w:p>
    <w:p w14:paraId="394A3061" w14:textId="77777777" w:rsidR="00486686" w:rsidRDefault="00BB55D1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 xml:space="preserve">Ja, niżej podpisany/a oświadczam, że wskazuję: </w:t>
      </w:r>
      <w:r>
        <w:rPr>
          <w:rFonts w:ascii="Times New Roman" w:hAnsi="Times New Roman"/>
          <w:sz w:val="24"/>
          <w:szCs w:val="24"/>
        </w:rPr>
        <w:br/>
      </w:r>
    </w:p>
    <w:p w14:paraId="6E2ECF7A" w14:textId="77777777" w:rsidR="00486686" w:rsidRDefault="00BB55D1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…………………………………………………………………………………………….……..</w:t>
      </w:r>
    </w:p>
    <w:p w14:paraId="14DA7E26" w14:textId="77777777" w:rsidR="00486686" w:rsidRDefault="00BB55D1">
      <w:pPr>
        <w:spacing w:after="0" w:line="360" w:lineRule="auto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>Imię i nazwisko wskazanej osoby</w:t>
      </w:r>
    </w:p>
    <w:p w14:paraId="1D2630FA" w14:textId="77777777" w:rsidR="00486686" w:rsidRDefault="00BB55D1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…………………………………………………………………………………………….……..</w:t>
      </w:r>
    </w:p>
    <w:p w14:paraId="5D31B0FF" w14:textId="77777777" w:rsidR="00486686" w:rsidRDefault="00BB55D1">
      <w:pPr>
        <w:spacing w:after="0" w:line="360" w:lineRule="auto"/>
        <w:jc w:val="center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</w:t>
      </w:r>
      <w:r>
        <w:rPr>
          <w:rStyle w:val="markedcontent"/>
          <w:rFonts w:ascii="Times New Roman" w:hAnsi="Times New Roman"/>
          <w:sz w:val="20"/>
          <w:szCs w:val="20"/>
        </w:rPr>
        <w:t>Adres zamieszkania, numer telefonu/ adres e-mail</w:t>
      </w:r>
    </w:p>
    <w:p w14:paraId="56602018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40BC236B" w14:textId="77777777" w:rsidR="00486686" w:rsidRDefault="00BB55D1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lastRenderedPageBreak/>
        <w:t>2. Oświadczam, że wyżej wskazana osoba:</w:t>
      </w:r>
    </w:p>
    <w:p w14:paraId="0CA78C87" w14:textId="77777777" w:rsidR="00486686" w:rsidRDefault="00BB55D1">
      <w:pPr>
        <w:pStyle w:val="Akapitzlist"/>
        <w:numPr>
          <w:ilvl w:val="0"/>
          <w:numId w:val="2"/>
        </w:num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 xml:space="preserve">jest/nie jest* członkiem mojej rodziny, </w:t>
      </w:r>
    </w:p>
    <w:p w14:paraId="12C6C38E" w14:textId="77777777" w:rsidR="00486686" w:rsidRDefault="00BB55D1">
      <w:pPr>
        <w:pStyle w:val="Akapitzlist"/>
        <w:numPr>
          <w:ilvl w:val="0"/>
          <w:numId w:val="2"/>
        </w:num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 xml:space="preserve">jest/nie jest* moim opiekunem prawnym oraz </w:t>
      </w:r>
      <w:r>
        <w:rPr>
          <w:rStyle w:val="markedcontent"/>
          <w:rFonts w:ascii="Times New Roman" w:hAnsi="Times New Roman"/>
          <w:sz w:val="24"/>
          <w:szCs w:val="24"/>
        </w:rPr>
        <w:t>mieszka/nie mieszka* razem ze mną/ moim podopiecznym/ moim dzieckiem,</w:t>
      </w:r>
    </w:p>
    <w:p w14:paraId="6E48CE03" w14:textId="77777777" w:rsidR="00486686" w:rsidRDefault="00BB55D1">
      <w:pPr>
        <w:pStyle w:val="Akapitzlist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jest przygotowana do realizacji mojego podopiecznego/ mojego dziecka*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usług opieki </w:t>
      </w:r>
      <w:proofErr w:type="spellStart"/>
      <w:r>
        <w:rPr>
          <w:rStyle w:val="markedcontent"/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Style w:val="markedcontent"/>
          <w:rFonts w:ascii="Times New Roman" w:hAnsi="Times New Roman"/>
          <w:sz w:val="24"/>
          <w:szCs w:val="24"/>
        </w:rPr>
        <w:t xml:space="preserve"> zgodnie z wymogami zawartymi w Programie.</w:t>
      </w:r>
    </w:p>
    <w:p w14:paraId="7A144877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72CF556" w14:textId="77777777" w:rsidR="00486686" w:rsidRDefault="00BB55D1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 xml:space="preserve">Oświadczam, że wyrażam zgodę na dokonywanie przez realizatora Programu kontroli                                i monitorowania świadczonych usług opieki </w:t>
      </w:r>
      <w:proofErr w:type="spellStart"/>
      <w:r>
        <w:rPr>
          <w:rStyle w:val="markedcontent"/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Style w:val="markedcontent"/>
          <w:rFonts w:ascii="Times New Roman" w:hAnsi="Times New Roman"/>
          <w:sz w:val="24"/>
          <w:szCs w:val="24"/>
        </w:rPr>
        <w:t>.</w:t>
      </w:r>
    </w:p>
    <w:p w14:paraId="12CCEB0B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5A61AFC7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0A15AA1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91EBD8F" w14:textId="77777777" w:rsidR="00486686" w:rsidRDefault="00BB55D1">
      <w:pPr>
        <w:spacing w:after="0" w:line="360" w:lineRule="auto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……………………………………………………</w:t>
      </w:r>
    </w:p>
    <w:p w14:paraId="2B5B0685" w14:textId="77777777" w:rsidR="00486686" w:rsidRDefault="00BB55D1">
      <w:pPr>
        <w:spacing w:after="0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       podpis uczestnika Programu</w:t>
      </w:r>
    </w:p>
    <w:p w14:paraId="5E15E1A0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087D91A4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5449043D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103472D4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4725DA40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12329BAD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3A8AE7D5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DECA1C1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A065EF9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61766C05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171AD582" w14:textId="77777777" w:rsidR="00486686" w:rsidRDefault="00486686">
      <w:pPr>
        <w:spacing w:after="0" w:line="360" w:lineRule="auto"/>
        <w:rPr>
          <w:rFonts w:ascii="Times New Roman" w:hAnsi="Times New Roman"/>
        </w:rPr>
      </w:pPr>
    </w:p>
    <w:p w14:paraId="7B7D9FF5" w14:textId="77777777" w:rsidR="00486686" w:rsidRDefault="00486686">
      <w:pPr>
        <w:spacing w:after="0" w:line="360" w:lineRule="auto"/>
      </w:pPr>
    </w:p>
    <w:p w14:paraId="1D6E8200" w14:textId="77777777" w:rsidR="00486686" w:rsidRDefault="00486686">
      <w:pPr>
        <w:spacing w:after="0" w:line="360" w:lineRule="auto"/>
      </w:pPr>
    </w:p>
    <w:p w14:paraId="337E078D" w14:textId="77777777" w:rsidR="00486686" w:rsidRDefault="00486686">
      <w:pPr>
        <w:spacing w:after="0" w:line="360" w:lineRule="auto"/>
      </w:pPr>
    </w:p>
    <w:p w14:paraId="04F485FE" w14:textId="77777777" w:rsidR="00486686" w:rsidRDefault="00486686">
      <w:pPr>
        <w:spacing w:after="0" w:line="360" w:lineRule="auto"/>
      </w:pPr>
    </w:p>
    <w:p w14:paraId="33C5059D" w14:textId="77777777" w:rsidR="00486686" w:rsidRDefault="00486686">
      <w:pPr>
        <w:spacing w:after="0" w:line="360" w:lineRule="auto"/>
      </w:pPr>
    </w:p>
    <w:p w14:paraId="2875358C" w14:textId="77777777" w:rsidR="00486686" w:rsidRDefault="00BB55D1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* niepotrzebne skreślić</w:t>
      </w:r>
    </w:p>
    <w:p w14:paraId="339409B6" w14:textId="77777777" w:rsidR="00486686" w:rsidRDefault="00486686">
      <w:pPr>
        <w:spacing w:after="0" w:line="360" w:lineRule="auto"/>
      </w:pPr>
    </w:p>
    <w:p w14:paraId="51455A64" w14:textId="77777777" w:rsidR="00486686" w:rsidRDefault="00BB55D1">
      <w:pPr>
        <w:spacing w:after="0" w:line="360" w:lineRule="auto"/>
      </w:pPr>
      <w:r>
        <w:t xml:space="preserve">                          </w:t>
      </w:r>
    </w:p>
    <w:sectPr w:rsidR="00486686">
      <w:footerReference w:type="default" r:id="rId7"/>
      <w:pgSz w:w="11906" w:h="16838"/>
      <w:pgMar w:top="709" w:right="1417" w:bottom="1417" w:left="1417" w:header="708" w:footer="1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C1E64" w14:textId="77777777" w:rsidR="00BB55D1" w:rsidRDefault="00BB55D1">
      <w:pPr>
        <w:spacing w:after="0"/>
      </w:pPr>
      <w:r>
        <w:separator/>
      </w:r>
    </w:p>
  </w:endnote>
  <w:endnote w:type="continuationSeparator" w:id="0">
    <w:p w14:paraId="70E06903" w14:textId="77777777" w:rsidR="00BB55D1" w:rsidRDefault="00BB55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3C8A" w14:textId="77777777" w:rsidR="00BB55D1" w:rsidRDefault="00BB55D1">
    <w:pPr>
      <w:pStyle w:val="Stopka"/>
      <w:jc w:val="right"/>
    </w:pPr>
  </w:p>
  <w:p w14:paraId="39051FF9" w14:textId="77777777" w:rsidR="00BB55D1" w:rsidRDefault="00BB55D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4A862E2" w14:textId="77777777" w:rsidR="00BB55D1" w:rsidRDefault="00BB55D1">
    <w:pPr>
      <w:pStyle w:val="Stopka"/>
      <w:jc w:val="right"/>
    </w:pPr>
  </w:p>
  <w:p w14:paraId="1AE64043" w14:textId="77777777" w:rsidR="00BB55D1" w:rsidRDefault="00BB55D1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Program „Opieka </w:t>
    </w:r>
    <w:proofErr w:type="spellStart"/>
    <w:r>
      <w:rPr>
        <w:sz w:val="18"/>
        <w:szCs w:val="18"/>
      </w:rPr>
      <w:t>wytchnieniowa</w:t>
    </w:r>
    <w:proofErr w:type="spellEnd"/>
    <w:r>
      <w:rPr>
        <w:sz w:val="18"/>
        <w:szCs w:val="18"/>
      </w:rPr>
      <w:t xml:space="preserve">” dla Jednostek Samorządu </w:t>
    </w:r>
    <w:r>
      <w:rPr>
        <w:sz w:val="18"/>
        <w:szCs w:val="18"/>
      </w:rPr>
      <w:t>Terytorialnego – edycja 2025 finansowany ze środków Funduszu Solidarnościowego w ramach Programu Ministra Rodziny, Pracy i Polityki Społecznej</w:t>
    </w:r>
  </w:p>
  <w:p w14:paraId="0E3BFABF" w14:textId="77777777" w:rsidR="00BB55D1" w:rsidRDefault="00BB55D1">
    <w:pPr>
      <w:pStyle w:val="Stopka"/>
      <w:jc w:val="center"/>
      <w:rPr>
        <w:sz w:val="18"/>
        <w:szCs w:val="18"/>
      </w:rPr>
    </w:pPr>
  </w:p>
  <w:p w14:paraId="2E0F31E7" w14:textId="77777777" w:rsidR="00BB55D1" w:rsidRDefault="00BB55D1">
    <w:pPr>
      <w:pStyle w:val="Stopka"/>
      <w:jc w:val="right"/>
    </w:pPr>
  </w:p>
  <w:p w14:paraId="17FA2D75" w14:textId="77777777" w:rsidR="00BB55D1" w:rsidRDefault="00BB55D1">
    <w:pPr>
      <w:pStyle w:val="Stopka"/>
      <w:tabs>
        <w:tab w:val="clear" w:pos="4536"/>
        <w:tab w:val="clear" w:pos="9072"/>
        <w:tab w:val="left" w:pos="159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5FA7" w14:textId="77777777" w:rsidR="00BB55D1" w:rsidRDefault="00BB55D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023AEB0" w14:textId="77777777" w:rsidR="00BB55D1" w:rsidRDefault="00BB55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33C32"/>
    <w:multiLevelType w:val="multilevel"/>
    <w:tmpl w:val="F858F37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F942BCB"/>
    <w:multiLevelType w:val="multilevel"/>
    <w:tmpl w:val="9E468D00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num w:numId="1" w16cid:durableId="1692560956">
    <w:abstractNumId w:val="1"/>
  </w:num>
  <w:num w:numId="2" w16cid:durableId="203260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6686"/>
    <w:rsid w:val="00486686"/>
    <w:rsid w:val="009B29BA"/>
    <w:rsid w:val="00BB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9B12"/>
  <w15:docId w15:val="{E9C24DFA-DFBD-48AD-8E72-D0CD1C3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2025-01-16T11:08:00Z</cp:lastPrinted>
  <dcterms:created xsi:type="dcterms:W3CDTF">2025-01-16T15:40:00Z</dcterms:created>
  <dcterms:modified xsi:type="dcterms:W3CDTF">2025-01-16T15:40:00Z</dcterms:modified>
</cp:coreProperties>
</file>