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47898" w14:textId="77777777" w:rsidR="005B4B8B" w:rsidRDefault="00000000">
      <w:pPr>
        <w:pStyle w:val="KropkiLPDRUKI"/>
        <w:widowControl/>
        <w:jc w:val="right"/>
      </w:pPr>
      <w:r>
        <w:rPr>
          <w:rStyle w:val="Italic"/>
          <w:sz w:val="20"/>
          <w:szCs w:val="20"/>
        </w:rPr>
        <w:t>Załącznik Nr 2 do Regulaminu</w:t>
      </w:r>
    </w:p>
    <w:p w14:paraId="517331A4" w14:textId="77777777" w:rsidR="005B4B8B" w:rsidRDefault="00000000">
      <w:pPr>
        <w:pStyle w:val="KropkiLPDRUKI"/>
        <w:widowControl/>
        <w:jc w:val="right"/>
      </w:pPr>
      <w:r>
        <w:rPr>
          <w:rStyle w:val="Italic"/>
          <w:sz w:val="20"/>
          <w:szCs w:val="20"/>
        </w:rPr>
        <w:t>Zakładowego Funduszu Świadczeń Socjalnych w MOPS w Ostródzie</w:t>
      </w:r>
    </w:p>
    <w:p w14:paraId="4B4449ED" w14:textId="77777777" w:rsidR="005B4B8B" w:rsidRDefault="005B4B8B">
      <w:pPr>
        <w:jc w:val="right"/>
        <w:rPr>
          <w:i/>
          <w:iCs/>
          <w:sz w:val="20"/>
          <w:szCs w:val="20"/>
        </w:rPr>
      </w:pPr>
    </w:p>
    <w:p w14:paraId="15D4F1C6" w14:textId="77777777" w:rsidR="005B4B8B" w:rsidRDefault="005B4B8B">
      <w:pPr>
        <w:rPr>
          <w:i/>
          <w:iCs/>
          <w:sz w:val="24"/>
          <w:szCs w:val="24"/>
        </w:rPr>
      </w:pPr>
    </w:p>
    <w:p w14:paraId="254C0941" w14:textId="77777777" w:rsidR="005B4B8B" w:rsidRDefault="00000000">
      <w:pPr>
        <w:rPr>
          <w:sz w:val="24"/>
          <w:szCs w:val="24"/>
        </w:rPr>
      </w:pPr>
      <w:r>
        <w:rPr>
          <w:sz w:val="24"/>
          <w:szCs w:val="24"/>
        </w:rPr>
        <w:t>Wysokość dopłat do świadczeń wymienionych w rozdziale III. ust. 1. lit. a</w:t>
      </w:r>
    </w:p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7"/>
        <w:gridCol w:w="3969"/>
        <w:gridCol w:w="4426"/>
      </w:tblGrid>
      <w:tr w:rsidR="005B4B8B" w14:paraId="7B4C83EA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BD1A9" w14:textId="77777777" w:rsidR="005B4B8B" w:rsidRDefault="005B4B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D77326F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L.p.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6B7D9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Dochód zgodny z oświadczeniem złożonym na podstawie PIT za rok poprzedzający złożenie oświadczenia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7CC7D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Wysokość dopłaty brutto w złotych</w:t>
            </w:r>
          </w:p>
        </w:tc>
      </w:tr>
      <w:tr w:rsidR="005B4B8B" w14:paraId="316B3399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DA42A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FB859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3000 zł.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0070B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1 050 </w:t>
            </w:r>
          </w:p>
        </w:tc>
      </w:tr>
      <w:tr w:rsidR="005B4B8B" w14:paraId="78EFFA15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73F22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DF14A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Powyżej 3001 zł.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E7A20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</w:t>
            </w:r>
          </w:p>
        </w:tc>
      </w:tr>
      <w:tr w:rsidR="005B4B8B" w14:paraId="117213A9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9FD61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A2E8D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Powyżej 3501 zł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8DFE5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</w:tr>
    </w:tbl>
    <w:p w14:paraId="6068E819" w14:textId="77777777" w:rsidR="005B4B8B" w:rsidRDefault="005B4B8B">
      <w:pPr>
        <w:rPr>
          <w:sz w:val="24"/>
          <w:szCs w:val="24"/>
        </w:rPr>
      </w:pPr>
    </w:p>
    <w:p w14:paraId="339CFFA5" w14:textId="77777777" w:rsidR="005B4B8B" w:rsidRDefault="00000000">
      <w:pPr>
        <w:rPr>
          <w:sz w:val="24"/>
          <w:szCs w:val="24"/>
        </w:rPr>
      </w:pPr>
      <w:r>
        <w:rPr>
          <w:sz w:val="24"/>
          <w:szCs w:val="24"/>
        </w:rPr>
        <w:t>Wysokość dopłat do świadczenia wymienionego w rozdziale III. ust.1. lit. b</w:t>
      </w: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3969"/>
        <w:gridCol w:w="4247"/>
      </w:tblGrid>
      <w:tr w:rsidR="005B4B8B" w14:paraId="32FFD0A9" w14:textId="77777777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81A62" w14:textId="77777777" w:rsidR="005B4B8B" w:rsidRDefault="00000000">
            <w:pPr>
              <w:spacing w:after="0" w:line="240" w:lineRule="auto"/>
              <w:jc w:val="center"/>
            </w:pPr>
            <w:r>
              <w:t>L.p.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8F958" w14:textId="77777777" w:rsidR="005B4B8B" w:rsidRDefault="00000000">
            <w:pPr>
              <w:spacing w:after="0" w:line="240" w:lineRule="auto"/>
              <w:jc w:val="center"/>
            </w:pPr>
            <w:r>
              <w:t>Typ pomocy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27359" w14:textId="77777777" w:rsidR="005B4B8B" w:rsidRDefault="00000000">
            <w:pPr>
              <w:spacing w:after="0" w:line="240" w:lineRule="auto"/>
              <w:jc w:val="center"/>
            </w:pPr>
            <w:r>
              <w:t>Wysokość dopłaty w złotych</w:t>
            </w:r>
          </w:p>
        </w:tc>
      </w:tr>
      <w:tr w:rsidR="005B4B8B" w14:paraId="0C4F61F6" w14:textId="77777777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4A722" w14:textId="77777777" w:rsidR="005B4B8B" w:rsidRDefault="0000000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C7E9F" w14:textId="77777777" w:rsidR="005B4B8B" w:rsidRDefault="00000000">
            <w:pPr>
              <w:spacing w:after="0" w:line="240" w:lineRule="auto"/>
              <w:jc w:val="center"/>
            </w:pPr>
            <w:r>
              <w:t>w wypadkach losowych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2673C" w14:textId="77777777" w:rsidR="005B4B8B" w:rsidRDefault="00000000">
            <w:pPr>
              <w:spacing w:after="0" w:line="240" w:lineRule="auto"/>
              <w:jc w:val="center"/>
            </w:pPr>
            <w:r>
              <w:t>do 1000</w:t>
            </w:r>
          </w:p>
        </w:tc>
      </w:tr>
      <w:tr w:rsidR="005B4B8B" w14:paraId="54A5434A" w14:textId="77777777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DC2E7" w14:textId="77777777" w:rsidR="005B4B8B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AFC05" w14:textId="77777777" w:rsidR="005B4B8B" w:rsidRDefault="00000000">
            <w:pPr>
              <w:spacing w:after="0" w:line="240" w:lineRule="auto"/>
              <w:jc w:val="center"/>
            </w:pPr>
            <w:r>
              <w:t>w szczególnie trudnej sytuacji materialnej i w przypadku długotrwałej choroby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33F6E" w14:textId="77777777" w:rsidR="005B4B8B" w:rsidRDefault="00000000">
            <w:pPr>
              <w:spacing w:after="0" w:line="240" w:lineRule="auto"/>
              <w:jc w:val="center"/>
            </w:pPr>
            <w:r>
              <w:t>do 2500</w:t>
            </w:r>
          </w:p>
        </w:tc>
      </w:tr>
    </w:tbl>
    <w:p w14:paraId="63135009" w14:textId="77777777" w:rsidR="005B4B8B" w:rsidRDefault="005B4B8B">
      <w:pPr>
        <w:rPr>
          <w:sz w:val="24"/>
          <w:szCs w:val="24"/>
        </w:rPr>
      </w:pPr>
    </w:p>
    <w:p w14:paraId="76F26785" w14:textId="77777777" w:rsidR="005B4B8B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Wysokość dopłat do świadczeń wymienionych w rozdziale III. ust. 1. lit. c </w:t>
      </w:r>
    </w:p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7"/>
        <w:gridCol w:w="3969"/>
        <w:gridCol w:w="4426"/>
      </w:tblGrid>
      <w:tr w:rsidR="005B4B8B" w14:paraId="5BF639E3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A5BFE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L.p.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7F0B9" w14:textId="77777777" w:rsidR="005B4B8B" w:rsidRDefault="00000000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Dochód  zgodny z oświadczeniem  złożonym na podstawie PIT za rok poprzedzający  złożenie oświadczenia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AADB1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Wysokość dopłaty w złotych</w:t>
            </w:r>
          </w:p>
        </w:tc>
      </w:tr>
      <w:tr w:rsidR="005B4B8B" w14:paraId="1E1EDAEE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7AA76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3210B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3000 zł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79B54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5B4B8B" w14:paraId="3E81BCC8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1A824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C3216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Powyżej 3001 zł.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A5AFF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</w:tr>
      <w:tr w:rsidR="005B4B8B" w14:paraId="62033A41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41DD3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8E0F8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Powyżej 3501 zł.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B8892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</w:tr>
    </w:tbl>
    <w:p w14:paraId="30DEBB23" w14:textId="77777777" w:rsidR="005B4B8B" w:rsidRDefault="005B4B8B">
      <w:pPr>
        <w:rPr>
          <w:sz w:val="24"/>
          <w:szCs w:val="24"/>
        </w:rPr>
      </w:pPr>
    </w:p>
    <w:p w14:paraId="6BBDFA4A" w14:textId="77777777" w:rsidR="005B4B8B" w:rsidRDefault="00000000">
      <w:pPr>
        <w:rPr>
          <w:sz w:val="24"/>
          <w:szCs w:val="24"/>
        </w:rPr>
      </w:pPr>
      <w:r>
        <w:rPr>
          <w:sz w:val="24"/>
          <w:szCs w:val="24"/>
        </w:rPr>
        <w:t>Wysokość dopłat do świadczenia wymienionego w rozdziale III. ust. 1 lit. g</w:t>
      </w:r>
    </w:p>
    <w:tbl>
      <w:tblPr>
        <w:tblW w:w="9212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7"/>
        <w:gridCol w:w="3969"/>
        <w:gridCol w:w="4426"/>
      </w:tblGrid>
      <w:tr w:rsidR="005B4B8B" w14:paraId="6D56FD1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7DB25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L.p.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F1ACB" w14:textId="77777777" w:rsidR="005B4B8B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Dochód  zgodny z oświadczeniem  złożonym na podstawie PIT za rok poprzedzający  złożenie oświadczenia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3BD6F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Wysokość dopłaty w złotych</w:t>
            </w:r>
          </w:p>
        </w:tc>
      </w:tr>
      <w:tr w:rsidR="005B4B8B" w14:paraId="092D92A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7B31F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F7CF6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3000 zł.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9B4E5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</w:tr>
      <w:tr w:rsidR="005B4B8B" w14:paraId="563AADF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EF15F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E9CE8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Powyżej 3001 zł.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6507C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</w:tr>
      <w:tr w:rsidR="005B4B8B" w14:paraId="6ADFDEF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FCAFF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B674F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Powyżej 3501 zł.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73742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</w:tr>
    </w:tbl>
    <w:p w14:paraId="297919C6" w14:textId="77777777" w:rsidR="005B4B8B" w:rsidRDefault="005B4B8B">
      <w:pPr>
        <w:rPr>
          <w:sz w:val="24"/>
          <w:szCs w:val="24"/>
        </w:rPr>
      </w:pPr>
    </w:p>
    <w:p w14:paraId="25DE8065" w14:textId="77777777" w:rsidR="005B4B8B" w:rsidRDefault="00000000">
      <w:pPr>
        <w:rPr>
          <w:sz w:val="24"/>
          <w:szCs w:val="24"/>
        </w:rPr>
      </w:pPr>
      <w:r>
        <w:rPr>
          <w:sz w:val="24"/>
          <w:szCs w:val="24"/>
        </w:rPr>
        <w:t>Wysokość dopłat do świadczeń wymienionych w rozdziale III. ust. 1. lit. h</w:t>
      </w:r>
    </w:p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7"/>
        <w:gridCol w:w="3969"/>
        <w:gridCol w:w="4426"/>
      </w:tblGrid>
      <w:tr w:rsidR="005B4B8B" w14:paraId="314DCAA5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076C2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L.p.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8E90A" w14:textId="77777777" w:rsidR="005B4B8B" w:rsidRDefault="00000000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Dochód  zgodny z oświadczeniem  złożonym na podstawie PIT za rok poprzedzający  złożenie oświadczenia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0E213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Wysokość dopłaty w złotych</w:t>
            </w:r>
          </w:p>
        </w:tc>
      </w:tr>
      <w:tr w:rsidR="005B4B8B" w14:paraId="3B61597C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3EA52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0FF1D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3000 zł.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7E5A2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5B4B8B" w14:paraId="1A9DB595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2B786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7627B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Powyżej 3001 zł.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9B124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</w:tr>
      <w:tr w:rsidR="005B4B8B" w14:paraId="12F705F8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BD724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95AE5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Powyżej 3501 zł.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0BC5D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14:paraId="29ACA7D4" w14:textId="77777777" w:rsidR="005B4B8B" w:rsidRDefault="005B4B8B">
      <w:pPr>
        <w:rPr>
          <w:sz w:val="24"/>
          <w:szCs w:val="24"/>
        </w:rPr>
      </w:pPr>
    </w:p>
    <w:p w14:paraId="5FAF3459" w14:textId="77777777" w:rsidR="005B4B8B" w:rsidRDefault="005B4B8B">
      <w:pPr>
        <w:rPr>
          <w:sz w:val="24"/>
          <w:szCs w:val="24"/>
        </w:rPr>
      </w:pPr>
    </w:p>
    <w:p w14:paraId="5F782D58" w14:textId="77777777" w:rsidR="005B4B8B" w:rsidRDefault="00000000">
      <w:pPr>
        <w:rPr>
          <w:sz w:val="24"/>
          <w:szCs w:val="24"/>
        </w:rPr>
      </w:pPr>
      <w:r>
        <w:rPr>
          <w:sz w:val="24"/>
          <w:szCs w:val="24"/>
        </w:rPr>
        <w:t>Wysokość dopłat do świadczenia wymienionego w rozdziale III. ust. 1 lit. i</w:t>
      </w:r>
    </w:p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7"/>
        <w:gridCol w:w="3969"/>
        <w:gridCol w:w="4426"/>
      </w:tblGrid>
      <w:tr w:rsidR="005B4B8B" w14:paraId="5015269A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08234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L.p.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FDAB0" w14:textId="77777777" w:rsidR="005B4B8B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Dochód  zgodny z oświadczeniem  złożonym na podstawie PIT za rok poprzedzający  złożenie oświadczenia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54498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Wysokość dopłaty w procentach/złotych w zależności od rodzaju wybranej karty sportowej dla pracowników</w:t>
            </w:r>
          </w:p>
        </w:tc>
      </w:tr>
      <w:tr w:rsidR="005B4B8B" w14:paraId="1ACE302B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6C24D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8F471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3000 zł.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65F2D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60 %</w:t>
            </w:r>
          </w:p>
        </w:tc>
      </w:tr>
      <w:tr w:rsidR="005B4B8B" w14:paraId="2D774014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AADE5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E26F2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Powyżej 3001 zł.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8FC64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50 %</w:t>
            </w:r>
          </w:p>
        </w:tc>
      </w:tr>
      <w:tr w:rsidR="005B4B8B" w14:paraId="624BF7E9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1F823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92B62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Powyżej 3501 zł.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2322F" w14:textId="77777777" w:rsidR="005B4B8B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zł</w:t>
            </w:r>
          </w:p>
        </w:tc>
      </w:tr>
    </w:tbl>
    <w:p w14:paraId="17728063" w14:textId="77777777" w:rsidR="005B4B8B" w:rsidRDefault="005B4B8B">
      <w:pPr>
        <w:rPr>
          <w:sz w:val="24"/>
          <w:szCs w:val="24"/>
        </w:rPr>
      </w:pPr>
    </w:p>
    <w:sectPr w:rsidR="005B4B8B">
      <w:pgSz w:w="11906" w:h="16838"/>
      <w:pgMar w:top="993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67876" w14:textId="77777777" w:rsidR="004259D4" w:rsidRDefault="004259D4">
      <w:pPr>
        <w:spacing w:after="0" w:line="240" w:lineRule="auto"/>
      </w:pPr>
      <w:r>
        <w:separator/>
      </w:r>
    </w:p>
  </w:endnote>
  <w:endnote w:type="continuationSeparator" w:id="0">
    <w:p w14:paraId="58DEF3D3" w14:textId="77777777" w:rsidR="004259D4" w:rsidRDefault="00425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0AAFA" w14:textId="77777777" w:rsidR="004259D4" w:rsidRDefault="004259D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9984BA2" w14:textId="77777777" w:rsidR="004259D4" w:rsidRDefault="004259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B4B8B"/>
    <w:rsid w:val="004259D4"/>
    <w:rsid w:val="005B4B8B"/>
    <w:rsid w:val="006F5106"/>
    <w:rsid w:val="00D3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15D98"/>
  <w15:docId w15:val="{F7DC2B4F-510C-4359-ADE6-A6720E696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KropkiPDRUKI">
    <w:name w:val="Kropki   P (DRUKI)"/>
    <w:basedOn w:val="Normalny"/>
    <w:pPr>
      <w:widowControl w:val="0"/>
      <w:tabs>
        <w:tab w:val="right" w:leader="dot" w:pos="9071"/>
      </w:tabs>
      <w:suppressAutoHyphens w:val="0"/>
      <w:autoSpaceDE w:val="0"/>
      <w:spacing w:before="85" w:after="0" w:line="312" w:lineRule="auto"/>
      <w:ind w:left="5669"/>
      <w:jc w:val="both"/>
      <w:textAlignment w:val="auto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customStyle="1" w:styleId="Italic">
    <w:name w:val="Italic"/>
    <w:rPr>
      <w:i/>
      <w:iCs/>
    </w:rPr>
  </w:style>
  <w:style w:type="paragraph" w:customStyle="1" w:styleId="KropkiLPDRUKI">
    <w:name w:val="Kropki L___P (DRUKI)"/>
    <w:basedOn w:val="Normalny"/>
    <w:pPr>
      <w:widowControl w:val="0"/>
      <w:tabs>
        <w:tab w:val="right" w:leader="dot" w:pos="3402"/>
        <w:tab w:val="left" w:pos="5669"/>
        <w:tab w:val="right" w:leader="dot" w:pos="9071"/>
      </w:tabs>
      <w:suppressAutoHyphens w:val="0"/>
      <w:autoSpaceDE w:val="0"/>
      <w:spacing w:before="85" w:after="0" w:line="312" w:lineRule="auto"/>
      <w:jc w:val="both"/>
      <w:textAlignment w:val="center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AdminMOPS</cp:lastModifiedBy>
  <cp:revision>2</cp:revision>
  <cp:lastPrinted>2025-02-27T12:35:00Z</cp:lastPrinted>
  <dcterms:created xsi:type="dcterms:W3CDTF">2025-03-21T13:42:00Z</dcterms:created>
  <dcterms:modified xsi:type="dcterms:W3CDTF">2025-03-21T13:42:00Z</dcterms:modified>
</cp:coreProperties>
</file>