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E307" w14:textId="77777777" w:rsidR="00E079B3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Załącznik nr 1</w:t>
      </w:r>
    </w:p>
    <w:p w14:paraId="1D755ECF" w14:textId="77777777" w:rsidR="00E079B3" w:rsidRDefault="00000000">
      <w:pPr>
        <w:spacing w:after="0"/>
        <w:ind w:left="4248"/>
      </w:pPr>
      <w:r>
        <w:rPr>
          <w:rStyle w:val="markedcontent"/>
          <w:rFonts w:ascii="Times New Roman" w:hAnsi="Times New Roman"/>
          <w:sz w:val="20"/>
          <w:szCs w:val="20"/>
        </w:rPr>
        <w:t>do Regulaminu Rekrutacji i Realizacji Programu „Asystent Osobisty Osoby z Niepełnosprawnością” dla Jednostek Samorządu Terytorialnego - edycja 2025</w:t>
      </w:r>
    </w:p>
    <w:p w14:paraId="3AC2E7D1" w14:textId="77777777" w:rsidR="00E079B3" w:rsidRDefault="00E079B3">
      <w:pPr>
        <w:spacing w:after="0"/>
      </w:pPr>
    </w:p>
    <w:p w14:paraId="624414BD" w14:textId="77777777" w:rsidR="00E079B3" w:rsidRDefault="00E079B3">
      <w:pPr>
        <w:spacing w:after="0"/>
      </w:pPr>
    </w:p>
    <w:p w14:paraId="68DC925D" w14:textId="77777777" w:rsidR="00E079B3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Ostróda, dnia 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t xml:space="preserve"> </w:t>
      </w:r>
    </w:p>
    <w:p w14:paraId="70E7F5B7" w14:textId="77777777" w:rsidR="00E079B3" w:rsidRDefault="00000000"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0DCA57F5" w14:textId="77777777" w:rsidR="00E079B3" w:rsidRDefault="00000000">
      <w:r>
        <w:rPr>
          <w:rStyle w:val="markedcontent"/>
          <w:rFonts w:ascii="Times New Roman" w:hAnsi="Times New Roman"/>
          <w:sz w:val="20"/>
          <w:szCs w:val="20"/>
        </w:rPr>
        <w:t>imię i nazwisko</w:t>
      </w:r>
      <w:r>
        <w:rPr>
          <w:rFonts w:ascii="Times New Roman" w:hAnsi="Times New Roman"/>
          <w:sz w:val="20"/>
          <w:szCs w:val="20"/>
        </w:rPr>
        <w:br/>
      </w:r>
      <w:r>
        <w:rPr>
          <w:rStyle w:val="markedcontent"/>
          <w:rFonts w:ascii="Times New Roman" w:hAnsi="Times New Roman"/>
          <w:sz w:val="20"/>
          <w:szCs w:val="20"/>
        </w:rPr>
        <w:t>osoby niepełnosprawnej/ opiekuna prawnego/ opiekuna ustawowego dziecka</w:t>
      </w:r>
      <w:r>
        <w:rPr>
          <w:rFonts w:ascii="Times New Roman" w:hAnsi="Times New Roman"/>
          <w:sz w:val="20"/>
          <w:szCs w:val="20"/>
        </w:rPr>
        <w:br/>
      </w:r>
    </w:p>
    <w:p w14:paraId="269D09D4" w14:textId="77777777" w:rsidR="00E079B3" w:rsidRDefault="00000000">
      <w:r>
        <w:rPr>
          <w:rStyle w:val="markedcontent"/>
          <w:rFonts w:ascii="Times New Roman" w:hAnsi="Times New Roman"/>
          <w:sz w:val="20"/>
          <w:szCs w:val="20"/>
        </w:rPr>
        <w:t xml:space="preserve">…………………………………………………….  </w:t>
      </w:r>
    </w:p>
    <w:p w14:paraId="718EC9DA" w14:textId="77777777" w:rsidR="00E079B3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0DE2A71C" w14:textId="77777777" w:rsidR="00E079B3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adres zamieszkania</w:t>
      </w:r>
      <w:r>
        <w:rPr>
          <w:rFonts w:ascii="Times New Roman" w:hAnsi="Times New Roman"/>
          <w:sz w:val="24"/>
          <w:szCs w:val="24"/>
        </w:rPr>
        <w:br/>
      </w:r>
    </w:p>
    <w:p w14:paraId="4B319AD6" w14:textId="77777777" w:rsidR="00E079B3" w:rsidRDefault="00E079B3">
      <w:pPr>
        <w:jc w:val="center"/>
      </w:pPr>
    </w:p>
    <w:p w14:paraId="490DF063" w14:textId="77777777" w:rsidR="00E079B3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OŚWIADCZENIE UCZESTNIKA PROGRAMU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„ASYSTENT OSOBISTY OSOBY Z NIEPEŁNOSPRAWNOŚCIĄ” </w:t>
      </w:r>
    </w:p>
    <w:p w14:paraId="36CBEE57" w14:textId="77777777" w:rsidR="00E079B3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dla Jednostek Samorządu Terytorialnego– EDYCJA 2025</w:t>
      </w:r>
    </w:p>
    <w:p w14:paraId="48835A6B" w14:textId="77777777" w:rsidR="00E079B3" w:rsidRDefault="0000000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1. Czy wskazuje Pan/Pani asystenta? </w:t>
      </w:r>
      <w:r>
        <w:rPr>
          <w:rStyle w:val="markedcontent"/>
          <w:rFonts w:ascii="Times New Roman" w:hAnsi="Times New Roman"/>
          <w:sz w:val="24"/>
          <w:szCs w:val="24"/>
        </w:rPr>
        <w:tab/>
        <w:t xml:space="preserve">TAK* </w:t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  <w:t>NIE</w:t>
      </w:r>
    </w:p>
    <w:p w14:paraId="72309A67" w14:textId="77777777" w:rsidR="00E079B3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 xml:space="preserve">2. W przypadku zaznaczenia odpowiedzi TAK w pkt 1, prosimy o podanie informacji:. </w:t>
      </w:r>
    </w:p>
    <w:p w14:paraId="4DA051F6" w14:textId="77777777" w:rsidR="00E079B3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Ja, niżej podpisany/a oświadczam, że wskazuję na (zaznaczyć właściwe):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mojego osobistego asystenta,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asystenta mojego podopiecznego ………………………………………………………….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0"/>
          <w:szCs w:val="20"/>
        </w:rPr>
        <w:t>imię i nazwisko osoby z niepełnosprawnością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asystenta mojego dziecka …………………………………………………………………</w:t>
      </w:r>
    </w:p>
    <w:p w14:paraId="1A751D9D" w14:textId="77777777" w:rsidR="00E079B3" w:rsidRDefault="00000000">
      <w:pPr>
        <w:spacing w:after="0" w:line="360" w:lineRule="auto"/>
        <w:ind w:firstLine="708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                                   </w:t>
      </w:r>
      <w:r>
        <w:rPr>
          <w:rStyle w:val="markedcontent"/>
          <w:rFonts w:ascii="Times New Roman" w:hAnsi="Times New Roman"/>
          <w:sz w:val="20"/>
          <w:szCs w:val="20"/>
        </w:rPr>
        <w:tab/>
        <w:t>imię i nazwisko dziecka z niepełnosprawnością</w:t>
      </w:r>
      <w:r>
        <w:rPr>
          <w:rFonts w:ascii="Times New Roman" w:hAnsi="Times New Roman"/>
          <w:sz w:val="20"/>
          <w:szCs w:val="20"/>
        </w:rPr>
        <w:br/>
      </w:r>
    </w:p>
    <w:p w14:paraId="19FDE24F" w14:textId="77777777" w:rsidR="00E079B3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Imię i nazwisko wskazanego asystenta ………………………………………………………..</w:t>
      </w:r>
    </w:p>
    <w:p w14:paraId="3BDFB51C" w14:textId="77777777" w:rsidR="00E079B3" w:rsidRDefault="00E079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033C6CC" w14:textId="77777777" w:rsidR="00E079B3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Adres zamieszkania asystenta numer telefonu/ adres e-mail</w:t>
      </w:r>
    </w:p>
    <w:p w14:paraId="2D5E287F" w14:textId="77777777" w:rsidR="00E079B3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</w:t>
      </w:r>
    </w:p>
    <w:p w14:paraId="1044664F" w14:textId="77777777" w:rsidR="00E079B3" w:rsidRDefault="00000000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2. Oświadczam, że wyżej wskazany asystent:</w:t>
      </w:r>
    </w:p>
    <w:p w14:paraId="2B1593D5" w14:textId="77777777" w:rsidR="00E079B3" w:rsidRDefault="00000000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- jest/nie jest* członkiem mojej rodziny, jest/nie jest* moim opiekunem prawnym oraz mieszka/nie mieszka* razem ze mną/ moim podopiecznym/ moim dzieckiem,</w:t>
      </w:r>
    </w:p>
    <w:p w14:paraId="75D50F84" w14:textId="77777777" w:rsidR="00E079B3" w:rsidRDefault="00000000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br/>
      </w:r>
      <w:r>
        <w:rPr>
          <w:rStyle w:val="markedcontent"/>
          <w:rFonts w:ascii="Times New Roman" w:hAnsi="Times New Roman"/>
          <w:sz w:val="24"/>
          <w:szCs w:val="24"/>
        </w:rPr>
        <w:t>- jest przygotowany do realizacji wobec mnie/ mojego podopiecznego/ mojego dziecka*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usług asystencji osobistej zgodnie z wymogami zawartymi w Programie.</w:t>
      </w:r>
    </w:p>
    <w:p w14:paraId="09C1438D" w14:textId="77777777" w:rsidR="00E079B3" w:rsidRDefault="00E079B3">
      <w:pPr>
        <w:spacing w:after="0" w:line="360" w:lineRule="auto"/>
      </w:pPr>
    </w:p>
    <w:p w14:paraId="564930CB" w14:textId="77777777" w:rsidR="00E079B3" w:rsidRDefault="00000000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Oświadczam, że wyrażam zgodę na dokonywanie przez realizatora Programu kontroli                                i monitorowania świadczonych usług asystenckich.</w:t>
      </w:r>
    </w:p>
    <w:p w14:paraId="50E1BAE8" w14:textId="77777777" w:rsidR="00E079B3" w:rsidRDefault="00E079B3">
      <w:pPr>
        <w:spacing w:after="0" w:line="360" w:lineRule="auto"/>
      </w:pPr>
    </w:p>
    <w:p w14:paraId="7ECC23FA" w14:textId="77777777" w:rsidR="00E079B3" w:rsidRDefault="00E079B3">
      <w:pPr>
        <w:spacing w:after="0" w:line="360" w:lineRule="auto"/>
      </w:pPr>
    </w:p>
    <w:p w14:paraId="788D3BE2" w14:textId="77777777" w:rsidR="00E079B3" w:rsidRDefault="00E079B3">
      <w:pPr>
        <w:spacing w:after="0" w:line="360" w:lineRule="auto"/>
      </w:pPr>
    </w:p>
    <w:p w14:paraId="5D3F35ED" w14:textId="77777777" w:rsidR="00E079B3" w:rsidRDefault="00E079B3">
      <w:pPr>
        <w:spacing w:after="0" w:line="360" w:lineRule="auto"/>
      </w:pPr>
    </w:p>
    <w:p w14:paraId="5D04A36E" w14:textId="77777777" w:rsidR="00E079B3" w:rsidRDefault="00000000">
      <w:pPr>
        <w:spacing w:after="0" w:line="360" w:lineRule="auto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……………………………………………………</w:t>
      </w:r>
    </w:p>
    <w:p w14:paraId="15FEA71A" w14:textId="77777777" w:rsidR="00E079B3" w:rsidRDefault="00000000">
      <w:pPr>
        <w:spacing w:after="0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podpis uczestnika Programu/ opiekuna prawnego/   opiekuna prawnego</w:t>
      </w:r>
    </w:p>
    <w:p w14:paraId="655D58C0" w14:textId="77777777" w:rsidR="00E079B3" w:rsidRDefault="00E079B3">
      <w:pPr>
        <w:spacing w:after="0" w:line="360" w:lineRule="auto"/>
      </w:pPr>
    </w:p>
    <w:p w14:paraId="4922A274" w14:textId="77777777" w:rsidR="00E079B3" w:rsidRDefault="00E079B3">
      <w:pPr>
        <w:spacing w:after="0" w:line="360" w:lineRule="auto"/>
      </w:pPr>
    </w:p>
    <w:p w14:paraId="50BF1AC6" w14:textId="77777777" w:rsidR="00E079B3" w:rsidRDefault="00E079B3">
      <w:pPr>
        <w:spacing w:after="0" w:line="360" w:lineRule="auto"/>
      </w:pPr>
    </w:p>
    <w:p w14:paraId="4E730794" w14:textId="77777777" w:rsidR="00E079B3" w:rsidRDefault="00E079B3">
      <w:pPr>
        <w:spacing w:after="0" w:line="360" w:lineRule="auto"/>
      </w:pPr>
    </w:p>
    <w:p w14:paraId="2DF696F4" w14:textId="77777777" w:rsidR="00E079B3" w:rsidRDefault="00E079B3">
      <w:pPr>
        <w:spacing w:after="0" w:line="360" w:lineRule="auto"/>
      </w:pPr>
    </w:p>
    <w:p w14:paraId="6809CE7A" w14:textId="77777777" w:rsidR="00E079B3" w:rsidRDefault="00E079B3">
      <w:pPr>
        <w:spacing w:after="0" w:line="360" w:lineRule="auto"/>
      </w:pPr>
    </w:p>
    <w:p w14:paraId="5B43153B" w14:textId="77777777" w:rsidR="00E079B3" w:rsidRDefault="00E079B3">
      <w:pPr>
        <w:spacing w:after="0" w:line="360" w:lineRule="auto"/>
      </w:pPr>
    </w:p>
    <w:p w14:paraId="37925C64" w14:textId="77777777" w:rsidR="00E079B3" w:rsidRDefault="00E079B3">
      <w:pPr>
        <w:spacing w:after="0" w:line="360" w:lineRule="auto"/>
      </w:pPr>
    </w:p>
    <w:p w14:paraId="04EF27A5" w14:textId="77777777" w:rsidR="00E079B3" w:rsidRDefault="00E079B3">
      <w:pPr>
        <w:spacing w:after="0" w:line="360" w:lineRule="auto"/>
      </w:pPr>
    </w:p>
    <w:p w14:paraId="65D0AB13" w14:textId="77777777" w:rsidR="00E079B3" w:rsidRDefault="00E079B3">
      <w:pPr>
        <w:spacing w:after="0" w:line="360" w:lineRule="auto"/>
      </w:pPr>
    </w:p>
    <w:p w14:paraId="113FD258" w14:textId="77777777" w:rsidR="00E079B3" w:rsidRDefault="00E079B3">
      <w:pPr>
        <w:spacing w:after="0" w:line="360" w:lineRule="auto"/>
      </w:pPr>
    </w:p>
    <w:p w14:paraId="587536A9" w14:textId="77777777" w:rsidR="00E079B3" w:rsidRDefault="00E079B3">
      <w:pPr>
        <w:spacing w:after="0" w:line="360" w:lineRule="auto"/>
      </w:pPr>
    </w:p>
    <w:p w14:paraId="23BED02E" w14:textId="77777777" w:rsidR="00E079B3" w:rsidRDefault="00E079B3">
      <w:pPr>
        <w:spacing w:after="0" w:line="360" w:lineRule="auto"/>
      </w:pPr>
    </w:p>
    <w:p w14:paraId="6A4545EE" w14:textId="77777777" w:rsidR="00E079B3" w:rsidRDefault="00E079B3">
      <w:pPr>
        <w:spacing w:after="0" w:line="360" w:lineRule="auto"/>
      </w:pPr>
    </w:p>
    <w:p w14:paraId="7E98B7C3" w14:textId="77777777" w:rsidR="00E079B3" w:rsidRDefault="00E079B3">
      <w:pPr>
        <w:spacing w:after="0" w:line="360" w:lineRule="auto"/>
      </w:pPr>
    </w:p>
    <w:p w14:paraId="43CEC128" w14:textId="77777777" w:rsidR="00E079B3" w:rsidRDefault="00E079B3">
      <w:pPr>
        <w:spacing w:after="0" w:line="360" w:lineRule="auto"/>
      </w:pPr>
    </w:p>
    <w:p w14:paraId="6DD4E52F" w14:textId="77777777" w:rsidR="00E079B3" w:rsidRDefault="00E079B3">
      <w:pPr>
        <w:spacing w:after="0" w:line="360" w:lineRule="auto"/>
      </w:pPr>
    </w:p>
    <w:p w14:paraId="1B692B1F" w14:textId="77777777" w:rsidR="00E079B3" w:rsidRDefault="0000000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* niepotrzebne skreślić</w:t>
      </w:r>
    </w:p>
    <w:sectPr w:rsidR="00E079B3">
      <w:footerReference w:type="default" r:id="rId6"/>
      <w:pgSz w:w="11906" w:h="16838"/>
      <w:pgMar w:top="709" w:right="1417" w:bottom="1417" w:left="1417" w:header="708" w:footer="1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7D0F" w14:textId="77777777" w:rsidR="006632E1" w:rsidRDefault="006632E1">
      <w:pPr>
        <w:spacing w:after="0"/>
      </w:pPr>
      <w:r>
        <w:separator/>
      </w:r>
    </w:p>
  </w:endnote>
  <w:endnote w:type="continuationSeparator" w:id="0">
    <w:p w14:paraId="34AB7AB9" w14:textId="77777777" w:rsidR="006632E1" w:rsidRDefault="006632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A9C9" w14:textId="77777777" w:rsidR="00000000" w:rsidRDefault="00000000">
    <w:pPr>
      <w:pStyle w:val="Stopka"/>
      <w:jc w:val="right"/>
    </w:pPr>
  </w:p>
  <w:p w14:paraId="73994F3F" w14:textId="77777777" w:rsidR="00000000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B820BD0" w14:textId="77777777" w:rsidR="00000000" w:rsidRDefault="00000000">
    <w:pPr>
      <w:pStyle w:val="Stopka"/>
      <w:jc w:val="right"/>
    </w:pPr>
  </w:p>
  <w:p w14:paraId="270C0201" w14:textId="77777777" w:rsidR="00000000" w:rsidRDefault="00000000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Program Asystent osobisty osoby z niepełnosprawnością” dla Jednostek Samorządu Terytorialnego – edycja 2025 finansowany ze środków Funduszu Solidarnościowego w ramach Programu Ministra Rodziny, Pracy i Polityki Społecznej</w:t>
    </w:r>
  </w:p>
  <w:p w14:paraId="12B5B93B" w14:textId="77777777" w:rsidR="00000000" w:rsidRDefault="00000000">
    <w:pPr>
      <w:pStyle w:val="Stopka"/>
      <w:jc w:val="center"/>
      <w:rPr>
        <w:sz w:val="18"/>
        <w:szCs w:val="18"/>
      </w:rPr>
    </w:pPr>
  </w:p>
  <w:p w14:paraId="608FD03E" w14:textId="77777777" w:rsidR="00000000" w:rsidRDefault="00000000">
    <w:pPr>
      <w:pStyle w:val="Stopka"/>
      <w:jc w:val="right"/>
    </w:pPr>
  </w:p>
  <w:p w14:paraId="0834C321" w14:textId="77777777" w:rsidR="00000000" w:rsidRDefault="00000000">
    <w:pPr>
      <w:pStyle w:val="Stopka"/>
      <w:tabs>
        <w:tab w:val="clear" w:pos="4536"/>
        <w:tab w:val="clear" w:pos="9072"/>
        <w:tab w:val="left" w:pos="159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31FD4" w14:textId="77777777" w:rsidR="006632E1" w:rsidRDefault="006632E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B73B30E" w14:textId="77777777" w:rsidR="006632E1" w:rsidRDefault="006632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079B3"/>
    <w:rsid w:val="001147AB"/>
    <w:rsid w:val="006632E1"/>
    <w:rsid w:val="00674370"/>
    <w:rsid w:val="00E079B3"/>
    <w:rsid w:val="00F8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7523"/>
  <w15:docId w15:val="{70106887-8331-4F3A-9762-B88EE2DE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2025-09-11T12:36:00Z</cp:lastPrinted>
  <dcterms:created xsi:type="dcterms:W3CDTF">2025-10-30T13:39:00Z</dcterms:created>
  <dcterms:modified xsi:type="dcterms:W3CDTF">2025-10-30T13:39:00Z</dcterms:modified>
</cp:coreProperties>
</file>