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1444F" w14:textId="77777777" w:rsidR="00BA3C70" w:rsidRDefault="00000000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47867AB8" w14:textId="77777777" w:rsidR="00BA3C70" w:rsidRDefault="00000000">
      <w:pPr>
        <w:pStyle w:val="Default"/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</w:t>
      </w:r>
      <w:r>
        <w:rPr>
          <w:rFonts w:ascii="Times New Roman" w:hAnsi="Times New Roman" w:cs="Times New Roman"/>
          <w:sz w:val="20"/>
          <w:szCs w:val="20"/>
        </w:rPr>
        <w:t>Załącznik do Zarządzenia nr 36/2025</w:t>
      </w:r>
    </w:p>
    <w:p w14:paraId="0D1EAD9A" w14:textId="77777777" w:rsidR="00BA3C70" w:rsidRDefault="00000000">
      <w:pPr>
        <w:pStyle w:val="Default"/>
        <w:ind w:left="2832" w:firstLine="708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Dyrektora Miejskiego Ośrodka Pomocy Społecznej w Ostródzie </w:t>
      </w:r>
    </w:p>
    <w:p w14:paraId="6CF6AEBB" w14:textId="77777777" w:rsidR="00BA3C70" w:rsidRDefault="00000000">
      <w:pPr>
        <w:pStyle w:val="Default"/>
        <w:ind w:left="35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z dnia 04 grudnia 2025 r. </w:t>
      </w:r>
    </w:p>
    <w:p w14:paraId="4E9A2834" w14:textId="77777777" w:rsidR="00BA3C70" w:rsidRDefault="00BA3C70">
      <w:pPr>
        <w:pStyle w:val="Default"/>
        <w:spacing w:line="360" w:lineRule="auto"/>
        <w:jc w:val="right"/>
        <w:rPr>
          <w:rFonts w:ascii="Times New Roman" w:hAnsi="Times New Roman" w:cs="Times New Roman"/>
          <w:sz w:val="22"/>
          <w:szCs w:val="22"/>
        </w:rPr>
      </w:pPr>
    </w:p>
    <w:p w14:paraId="0B053EDE" w14:textId="77777777" w:rsidR="00BA3C70" w:rsidRDefault="00BA3C70">
      <w:pPr>
        <w:pStyle w:val="Default"/>
        <w:spacing w:line="360" w:lineRule="auto"/>
        <w:jc w:val="right"/>
        <w:rPr>
          <w:rFonts w:ascii="Times New Roman" w:hAnsi="Times New Roman" w:cs="Times New Roman"/>
          <w:sz w:val="22"/>
          <w:szCs w:val="22"/>
        </w:rPr>
      </w:pPr>
    </w:p>
    <w:p w14:paraId="6349744F" w14:textId="77777777" w:rsidR="00BA3C70" w:rsidRDefault="0000000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REGULAMIN REKRUTACJI I REALIZACJI PROGRAMU</w:t>
      </w:r>
    </w:p>
    <w:p w14:paraId="13FFD43E" w14:textId="77777777" w:rsidR="00BA3C70" w:rsidRDefault="0000000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„ASYSTENT OSOBISTY OSOBY Z NIEPEŁNOSPRAWNOŚCIĄ” </w:t>
      </w:r>
    </w:p>
    <w:p w14:paraId="587E0452" w14:textId="77777777" w:rsidR="00BA3C70" w:rsidRDefault="0000000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DLA JEDNOSTEK SAMORZĄDU TERYTORIALNEGO - EDYCJA 2026,</w:t>
      </w:r>
    </w:p>
    <w:p w14:paraId="7578A7A9" w14:textId="77777777" w:rsidR="00BA3C70" w:rsidRDefault="0000000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FINANSOWANEGO ZE ŚRODKÓW FUNDUSZU SOLIDARNOŚCIOWEGO</w:t>
      </w:r>
    </w:p>
    <w:p w14:paraId="30C4F17C" w14:textId="77777777" w:rsidR="00BA3C70" w:rsidRDefault="00BA3C70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E70FBE4" w14:textId="77777777" w:rsidR="00BA3C70" w:rsidRDefault="00BA3C7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F7C0524" w14:textId="77777777" w:rsidR="00BA3C70" w:rsidRDefault="00000000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§1</w:t>
      </w:r>
    </w:p>
    <w:p w14:paraId="73DDE91A" w14:textId="77777777" w:rsidR="00BA3C70" w:rsidRDefault="0000000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Postanowienia ogólne</w:t>
      </w:r>
    </w:p>
    <w:p w14:paraId="23447F09" w14:textId="77777777" w:rsidR="00BA3C70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bookmarkStart w:id="0" w:name="_Hlk181952500"/>
      <w:r>
        <w:rPr>
          <w:rFonts w:ascii="Times New Roman" w:hAnsi="Times New Roman" w:cs="Times New Roman"/>
        </w:rPr>
        <w:t xml:space="preserve">Regulamin ustala zasady realizacji świadczenia </w:t>
      </w:r>
      <w:bookmarkEnd w:id="0"/>
      <w:r>
        <w:rPr>
          <w:rFonts w:ascii="Times New Roman" w:hAnsi="Times New Roman" w:cs="Times New Roman"/>
        </w:rPr>
        <w:t xml:space="preserve">usługi „Asystenta osobistego osoby </w:t>
      </w:r>
      <w:r>
        <w:rPr>
          <w:rFonts w:ascii="Times New Roman" w:hAnsi="Times New Roman" w:cs="Times New Roman"/>
        </w:rPr>
        <w:br/>
        <w:t>z niepełnosprawnością” dla Jednostek Samorządu Terytorialnego - edycja 2026 przez Gminę Miejską Ostróda, gdzie realizatorem Programu jest Miejski Ośrodek Pomocy Społecznej                         w Ostródzie ul. Olsztyńska 2, 14-100 Ostróda.</w:t>
      </w:r>
    </w:p>
    <w:p w14:paraId="15CA4806" w14:textId="77777777" w:rsidR="00BA3C70" w:rsidRDefault="00BA3C70">
      <w:pPr>
        <w:pStyle w:val="Default"/>
        <w:jc w:val="both"/>
        <w:rPr>
          <w:rFonts w:ascii="Times New Roman" w:hAnsi="Times New Roman" w:cs="Times New Roman"/>
        </w:rPr>
      </w:pPr>
    </w:p>
    <w:p w14:paraId="0C39DA29" w14:textId="77777777" w:rsidR="00BA3C70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Podstawą realizacji usługi asystenta osobistego osoby z niepełnosprawnością, zwanej dalej usługą asystenta, jest Program „Asystent Osobisty Osoby z Niepełnosprawnością” dla Jednostek Samorządu Terytorialnego – edycja 2026, zwany dalej Programem. </w:t>
      </w:r>
    </w:p>
    <w:p w14:paraId="2273116A" w14:textId="77777777" w:rsidR="00BA3C70" w:rsidRDefault="00BA3C70">
      <w:pPr>
        <w:pStyle w:val="Default"/>
        <w:jc w:val="both"/>
        <w:rPr>
          <w:rFonts w:ascii="Times New Roman" w:hAnsi="Times New Roman" w:cs="Times New Roman"/>
        </w:rPr>
      </w:pPr>
    </w:p>
    <w:p w14:paraId="336FE407" w14:textId="77777777" w:rsidR="00BA3C70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Świadczenie usługi o której mowa w pkt. 1, odbywa się w oparciu o Program Ministra Rodziny, Pracy i Polityki Społecznej „Asystent osobisty osoby z niepełnosprawnością" dla Jednostek Samorządu Terytorialnego - edycja 2026, zwany dalej Programem, który finansowany jest w całości ze środków Funduszu Solidarnościowego. </w:t>
      </w:r>
    </w:p>
    <w:p w14:paraId="668BB62F" w14:textId="77777777" w:rsidR="00BA3C70" w:rsidRDefault="00BA3C70">
      <w:pPr>
        <w:pStyle w:val="Default"/>
        <w:jc w:val="both"/>
        <w:rPr>
          <w:rFonts w:ascii="Times New Roman" w:hAnsi="Times New Roman" w:cs="Times New Roman"/>
        </w:rPr>
      </w:pPr>
    </w:p>
    <w:p w14:paraId="18D91A85" w14:textId="77777777" w:rsidR="00BA3C70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Program będzie realizowany na terenie Gminy Miejskiej Ostróda od dnia 01.01.2026 r. do  dnia 31.12.2026 r., z zastrzeżeniem, że termin rozpoczęcia jest zależny od daty zawarcia umowy na realizację Programu pomiędzy Wojewodą Warmińsko-Mazurskim a Gminą Miejską Ostróda.  </w:t>
      </w:r>
    </w:p>
    <w:p w14:paraId="5BDB13F1" w14:textId="77777777" w:rsidR="00BA3C70" w:rsidRDefault="00BA3C70">
      <w:pPr>
        <w:pStyle w:val="Default"/>
        <w:jc w:val="both"/>
        <w:rPr>
          <w:rFonts w:ascii="Times New Roman" w:hAnsi="Times New Roman" w:cs="Times New Roman"/>
        </w:rPr>
      </w:pPr>
    </w:p>
    <w:p w14:paraId="7E98E428" w14:textId="77777777" w:rsidR="00BA3C70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Odbiorcami usługi są mieszkańcy Gminy Miejskiej Ostróda, posiadającymi orzeczenie: </w:t>
      </w:r>
    </w:p>
    <w:p w14:paraId="4A75CA0B" w14:textId="77777777" w:rsidR="00BA3C70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o znacznym stopniu niepełnosprawności albo</w:t>
      </w:r>
    </w:p>
    <w:p w14:paraId="23D4D70C" w14:textId="77777777" w:rsidR="00BA3C70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o umiarkowanym stopniu niepełnosprawności, albo</w:t>
      </w:r>
    </w:p>
    <w:p w14:paraId="374AB30A" w14:textId="77777777" w:rsidR="00BA3C70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traktowane na równi z orzeczeniem w lit. a i b, zgodnie z art. 5 i art. 62 ustawy z dnia 27 sierpnia 1997 r. o rehabilitacji zawodowej i społecznej oraz zatrudnianiu osób niepełnosprawnych.  </w:t>
      </w:r>
    </w:p>
    <w:p w14:paraId="47C34BA4" w14:textId="77777777" w:rsidR="00BA3C70" w:rsidRDefault="00BA3C70">
      <w:pPr>
        <w:pStyle w:val="Default"/>
        <w:jc w:val="both"/>
        <w:rPr>
          <w:rFonts w:ascii="Times New Roman" w:hAnsi="Times New Roman" w:cs="Times New Roman"/>
        </w:rPr>
      </w:pPr>
    </w:p>
    <w:p w14:paraId="2A39B795" w14:textId="77777777" w:rsidR="00BA3C70" w:rsidRDefault="00BA3C70">
      <w:pPr>
        <w:pStyle w:val="Default"/>
        <w:jc w:val="both"/>
        <w:rPr>
          <w:rFonts w:ascii="Times New Roman" w:hAnsi="Times New Roman" w:cs="Times New Roman"/>
        </w:rPr>
      </w:pPr>
    </w:p>
    <w:p w14:paraId="0344A347" w14:textId="77777777" w:rsidR="00BA3C70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Usługa realizowana jest przez asystentów osób niepełnosprawnych, zwanych dalej „Asystentami”. </w:t>
      </w:r>
    </w:p>
    <w:p w14:paraId="7B388D97" w14:textId="77777777" w:rsidR="00BA3C70" w:rsidRDefault="00BA3C70">
      <w:pPr>
        <w:pStyle w:val="Default"/>
        <w:jc w:val="both"/>
        <w:rPr>
          <w:rFonts w:ascii="Times New Roman" w:hAnsi="Times New Roman" w:cs="Times New Roman"/>
        </w:rPr>
      </w:pPr>
    </w:p>
    <w:p w14:paraId="439CDFE8" w14:textId="77777777" w:rsidR="00BA3C70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7. W czasie wykonywania usługi dopuszcza się zatrudnienie asystentów wykonujących usługę asystencką dla jednej osoby oraz dla dwóch i więcej osób z niepełnosprawnością uczestniczących w Programie. </w:t>
      </w:r>
    </w:p>
    <w:p w14:paraId="74469009" w14:textId="77777777" w:rsidR="00BA3C70" w:rsidRDefault="00BA3C70">
      <w:pPr>
        <w:pStyle w:val="Default"/>
        <w:jc w:val="both"/>
        <w:rPr>
          <w:rFonts w:ascii="Times New Roman" w:hAnsi="Times New Roman" w:cs="Times New Roman"/>
        </w:rPr>
      </w:pPr>
    </w:p>
    <w:p w14:paraId="5210916B" w14:textId="77777777" w:rsidR="00BA3C70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Program zapewnia realizację usługi asystenta mającą na celu pomoc uczestnikom Programu w wykonywaniu codziennych czynności oraz funkcjonowaniu w życiu społecznym. Usługi asystencji osobistej są zgodne z zapisami zawartymi w części IV pkt. 17 Programu. </w:t>
      </w:r>
    </w:p>
    <w:p w14:paraId="60A7A24A" w14:textId="77777777" w:rsidR="00BA3C70" w:rsidRDefault="00BA3C70">
      <w:pPr>
        <w:pStyle w:val="Default"/>
        <w:jc w:val="center"/>
        <w:rPr>
          <w:rFonts w:ascii="Times New Roman" w:hAnsi="Times New Roman" w:cs="Times New Roman"/>
        </w:rPr>
      </w:pPr>
    </w:p>
    <w:p w14:paraId="1A09EAB8" w14:textId="77777777" w:rsidR="00BA3C70" w:rsidRDefault="00000000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§2</w:t>
      </w:r>
    </w:p>
    <w:p w14:paraId="097E55A9" w14:textId="77777777" w:rsidR="00BA3C70" w:rsidRDefault="00000000">
      <w:pPr>
        <w:pStyle w:val="Defaul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Rekrutacja do Programu </w:t>
      </w:r>
    </w:p>
    <w:p w14:paraId="4EA8EC71" w14:textId="77777777" w:rsidR="00BA3C70" w:rsidRDefault="00000000">
      <w:pPr>
        <w:pStyle w:val="Defaul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„Asystent osobisty osoby z niepełnosprawnością” – edycja 2026</w:t>
      </w:r>
    </w:p>
    <w:p w14:paraId="41837FCB" w14:textId="77777777" w:rsidR="00BA3C70" w:rsidRDefault="00BA3C70">
      <w:pPr>
        <w:pStyle w:val="Defaul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CCA794B" w14:textId="77777777" w:rsidR="00BA3C70" w:rsidRDefault="00000000">
      <w:pPr>
        <w:pStyle w:val="Akapitzlist"/>
        <w:ind w:left="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1. Zgodnie ze złożonym wnioskiem i przyznanymi środkami finansowymi z Funduszu                 Solidarnościowego na realizację Programu w 2026 r., usługami asystenta na terenie Gminy Miejskiej Ostróda zostanie objętych 44 osoby z niepełnosprawnością w tym:</w:t>
      </w:r>
    </w:p>
    <w:p w14:paraId="2E9C1753" w14:textId="77777777" w:rsidR="00BA3C70" w:rsidRDefault="00000000">
      <w:pPr>
        <w:pStyle w:val="Akapitzlist"/>
        <w:numPr>
          <w:ilvl w:val="0"/>
          <w:numId w:val="1"/>
        </w:numPr>
        <w:tabs>
          <w:tab w:val="left" w:pos="284"/>
        </w:tabs>
        <w:ind w:left="426" w:hanging="426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16 osób o znacznym stopniu niepełnosprawności  z niepełnosprawnością sprzężoną                (w tym orzeczenia równoważne); przez niepełnosprawność sprzężoną rozumie się </w:t>
      </w:r>
    </w:p>
    <w:p w14:paraId="3537A657" w14:textId="77777777" w:rsidR="00BA3C70" w:rsidRDefault="00000000">
      <w:pPr>
        <w:pStyle w:val="Akapitzlist"/>
        <w:numPr>
          <w:ilvl w:val="0"/>
          <w:numId w:val="1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posiadanie orzeczenia ze wskazaniem co najmniej dwóch przyczyn niepełnosprawności                      i trudnościami związanymi z mobilnością i komunikacją, limit godzin w roku kalendarzowym dla 1 osoby wynosi 416 godz.</w:t>
      </w:r>
    </w:p>
    <w:p w14:paraId="32F5339E" w14:textId="77777777" w:rsidR="00BA3C70" w:rsidRDefault="00000000">
      <w:pPr>
        <w:pStyle w:val="Akapitzlist"/>
        <w:numPr>
          <w:ilvl w:val="0"/>
          <w:numId w:val="1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15 osób z orzeczeniem o znacznym stopniu niepełnosprawności (w tym orzeczenia                       równoważne) limit godzin w roku kalendarzowym dla 1 osoby wynosi 390 godz.</w:t>
      </w:r>
    </w:p>
    <w:p w14:paraId="03CA1057" w14:textId="77777777" w:rsidR="00BA3C70" w:rsidRDefault="00000000">
      <w:pPr>
        <w:pStyle w:val="Akapitzlist"/>
        <w:numPr>
          <w:ilvl w:val="0"/>
          <w:numId w:val="1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7 osób z orzeczeniem o umiarkowanym stopniu niepełnosprawności z niepełnosprawnością sprzężoną ( w tym orzeczenia równoważne) limit godzin w roku kalendarzowym dla 1 osoby wynosi 360 godz.</w:t>
      </w:r>
    </w:p>
    <w:p w14:paraId="79E18835" w14:textId="77777777" w:rsidR="00BA3C70" w:rsidRDefault="00000000">
      <w:pPr>
        <w:pStyle w:val="Akapitzlist"/>
        <w:numPr>
          <w:ilvl w:val="0"/>
          <w:numId w:val="1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 osób o umiarkowanym stopniu niepełnosprawności (w tym orzeczenia równoważne)                limit godzin w roku kalendarzowym dla 1 osoby wynosi 360 godz. </w:t>
      </w:r>
    </w:p>
    <w:p w14:paraId="5C3358B5" w14:textId="77777777" w:rsidR="00BA3C70" w:rsidRDefault="00BA3C70">
      <w:pPr>
        <w:pStyle w:val="Akapitzlist"/>
        <w:ind w:left="284" w:hanging="284"/>
        <w:jc w:val="both"/>
        <w:rPr>
          <w:sz w:val="24"/>
          <w:szCs w:val="24"/>
        </w:rPr>
      </w:pPr>
    </w:p>
    <w:p w14:paraId="38DEF08B" w14:textId="77777777" w:rsidR="00BA3C70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Miejski Ośrodek Pomocy Społecznej w Ostródzie zastrzega sobie możliwość zwiększenia liczby uczestników Programu w sytuacji dostępności godzin przyznanych Gminie Miejskiej Ostróda w Programie w 2026 r. </w:t>
      </w:r>
    </w:p>
    <w:p w14:paraId="5BBEE7B3" w14:textId="77777777" w:rsidR="00BA3C70" w:rsidRDefault="00BA3C70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45CBAAC0" w14:textId="77777777" w:rsidR="00BA3C70" w:rsidRDefault="00000000">
      <w:pPr>
        <w:pStyle w:val="Default"/>
        <w:jc w:val="both"/>
      </w:pPr>
      <w:r>
        <w:rPr>
          <w:rFonts w:ascii="Times New Roman" w:hAnsi="Times New Roman" w:cs="Times New Roman"/>
          <w:color w:val="auto"/>
        </w:rPr>
        <w:t xml:space="preserve">2. Gmina przyznaje usługi asystencji osobistej na podstawie: </w:t>
      </w:r>
    </w:p>
    <w:p w14:paraId="316250BB" w14:textId="77777777" w:rsidR="00BA3C70" w:rsidRDefault="00000000">
      <w:pPr>
        <w:pStyle w:val="Default"/>
        <w:jc w:val="both"/>
      </w:pPr>
      <w:bookmarkStart w:id="1" w:name="_Hlk181952086"/>
      <w:r>
        <w:rPr>
          <w:rFonts w:ascii="Times New Roman" w:hAnsi="Times New Roman" w:cs="Times New Roman"/>
          <w:color w:val="auto"/>
        </w:rPr>
        <w:t xml:space="preserve">1) „Karty zgłoszenia do Programu Asystent osobisty osoby z niepełnosprawnością” dla Jednostek Samorządu Terytorialnego – edycja 2026, stanowiącej załącznik numer 7 </w:t>
      </w:r>
      <w:r>
        <w:rPr>
          <w:rFonts w:ascii="Times New Roman" w:hAnsi="Times New Roman" w:cs="Times New Roman"/>
        </w:rPr>
        <w:t xml:space="preserve">do Programu </w:t>
      </w:r>
    </w:p>
    <w:p w14:paraId="23BFECA1" w14:textId="77777777" w:rsidR="00BA3C70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kserokopii aktualnego orzeczenia o niepełnosprawności</w:t>
      </w:r>
    </w:p>
    <w:p w14:paraId="14E59609" w14:textId="77777777" w:rsidR="00BA3C70" w:rsidRDefault="00000000">
      <w:pPr>
        <w:pStyle w:val="Default"/>
        <w:tabs>
          <w:tab w:val="left" w:pos="142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dokonanej oceny indywidualnej sytuacji osoby z niepełnosprawnością – zał. Nr 1 do Regulaminu</w:t>
      </w:r>
    </w:p>
    <w:p w14:paraId="46B99DED" w14:textId="77777777" w:rsidR="00BA3C70" w:rsidRDefault="00BA3C70">
      <w:pPr>
        <w:pStyle w:val="Default"/>
        <w:jc w:val="both"/>
        <w:rPr>
          <w:rFonts w:ascii="Times New Roman" w:hAnsi="Times New Roman" w:cs="Times New Roman"/>
        </w:rPr>
      </w:pPr>
    </w:p>
    <w:p w14:paraId="59EC71F3" w14:textId="77777777" w:rsidR="00BA3C70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Ocena indywidualnej sytuacji uczestnika powinna odnosić się do zbadania/weryfikacji:</w:t>
      </w:r>
    </w:p>
    <w:p w14:paraId="5EDC63D9" w14:textId="77777777" w:rsidR="00BA3C70" w:rsidRDefault="00000000">
      <w:pPr>
        <w:pStyle w:val="Default"/>
        <w:jc w:val="both"/>
      </w:pPr>
      <w:r>
        <w:rPr>
          <w:rFonts w:ascii="Times New Roman" w:hAnsi="Times New Roman" w:cs="Times New Roman"/>
        </w:rPr>
        <w:t xml:space="preserve">1) </w:t>
      </w:r>
      <w:r>
        <w:rPr>
          <w:rFonts w:ascii="Times New Roman" w:hAnsi="Times New Roman"/>
        </w:rPr>
        <w:t>potrzeb osoby z niepełnosprawnością wymagającej wsparcia asystenta,</w:t>
      </w:r>
    </w:p>
    <w:p w14:paraId="47EF5D3D" w14:textId="77777777" w:rsidR="00BA3C70" w:rsidRDefault="00000000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poziomu samodzielności osoby z niepełnosprawnością,</w:t>
      </w:r>
    </w:p>
    <w:p w14:paraId="44D8CC18" w14:textId="77777777" w:rsidR="00BA3C70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możliwości uzyskania pomocy od innych osób.</w:t>
      </w:r>
    </w:p>
    <w:p w14:paraId="4C1A93E1" w14:textId="77777777" w:rsidR="00BA3C70" w:rsidRDefault="00BA3C70">
      <w:pPr>
        <w:pStyle w:val="Default"/>
        <w:jc w:val="both"/>
        <w:rPr>
          <w:rFonts w:ascii="Times New Roman" w:hAnsi="Times New Roman" w:cs="Times New Roman"/>
        </w:rPr>
      </w:pPr>
    </w:p>
    <w:bookmarkEnd w:id="1"/>
    <w:p w14:paraId="32A7EC71" w14:textId="77777777" w:rsidR="00BA3C70" w:rsidRDefault="00BA3C70">
      <w:pPr>
        <w:pStyle w:val="Default"/>
        <w:jc w:val="both"/>
        <w:rPr>
          <w:rFonts w:ascii="Times New Roman" w:hAnsi="Times New Roman" w:cs="Times New Roman"/>
        </w:rPr>
      </w:pPr>
    </w:p>
    <w:p w14:paraId="6F266C63" w14:textId="77777777" w:rsidR="00BA3C70" w:rsidRDefault="000000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W przypadku, gdy usługi asystencji osobistej będą świadczone na rzecz małoletnich,                         w  odniesieniu do osoby, która ma świadczyć usługi asystencji osobistej, muszą zostać spełnione warunki określone w art. 21 ustawy z dnia 13 maja 2016 r. o przeciwdziałaniu </w:t>
      </w:r>
      <w:r>
        <w:rPr>
          <w:rFonts w:ascii="Times New Roman" w:hAnsi="Times New Roman"/>
          <w:sz w:val="24"/>
          <w:szCs w:val="24"/>
        </w:rPr>
        <w:lastRenderedPageBreak/>
        <w:t>zagrożeniom przestępczością na tle seksualnym i ochronie małoletnich (Dz. U. 2024 poz. 1802, ze zm.) wymagana jest także pisemna akceptacji osoby asystenta ze strony rodzica lub opiekuna prawnego małoletniego. Od osób tych wymagane jest:</w:t>
      </w:r>
    </w:p>
    <w:p w14:paraId="3018FACA" w14:textId="77777777" w:rsidR="00BA3C70" w:rsidRDefault="00000000">
      <w:pPr>
        <w:pStyle w:val="Akapitzlist"/>
        <w:numPr>
          <w:ilvl w:val="1"/>
          <w:numId w:val="3"/>
        </w:numPr>
        <w:ind w:left="851" w:hanging="425"/>
        <w:rPr>
          <w:sz w:val="24"/>
          <w:szCs w:val="24"/>
        </w:rPr>
      </w:pPr>
      <w:r>
        <w:rPr>
          <w:sz w:val="24"/>
          <w:szCs w:val="24"/>
        </w:rPr>
        <w:t>zaświadczenie o niekaralności;</w:t>
      </w:r>
    </w:p>
    <w:p w14:paraId="4959F5B8" w14:textId="77777777" w:rsidR="00BA3C70" w:rsidRDefault="00000000">
      <w:pPr>
        <w:pStyle w:val="Akapitzlist"/>
        <w:numPr>
          <w:ilvl w:val="1"/>
          <w:numId w:val="2"/>
        </w:numPr>
        <w:ind w:left="851" w:hanging="425"/>
        <w:rPr>
          <w:sz w:val="24"/>
          <w:szCs w:val="24"/>
        </w:rPr>
      </w:pPr>
      <w:r>
        <w:rPr>
          <w:sz w:val="24"/>
          <w:szCs w:val="24"/>
        </w:rPr>
        <w:t>informacja o niefigurowaniu w Rejestrze Sprawców Przestępstw na Tle Seksualnym               w postaci wydruku pobranej informacji z Rejestru;</w:t>
      </w:r>
    </w:p>
    <w:p w14:paraId="1B34619F" w14:textId="77777777" w:rsidR="00BA3C70" w:rsidRDefault="00000000">
      <w:pPr>
        <w:pStyle w:val="Akapitzlist"/>
        <w:numPr>
          <w:ilvl w:val="1"/>
          <w:numId w:val="2"/>
        </w:numPr>
        <w:ind w:left="851" w:hanging="425"/>
        <w:jc w:val="both"/>
      </w:pPr>
      <w:r>
        <w:rPr>
          <w:sz w:val="24"/>
          <w:szCs w:val="24"/>
        </w:rPr>
        <w:t xml:space="preserve">pisemna akceptacja osoby asystenta ze strony rodzica lub opiekuna prawnego dziecka </w:t>
      </w:r>
      <w:r>
        <w:rPr>
          <w:sz w:val="24"/>
          <w:szCs w:val="24"/>
        </w:rPr>
        <w:br/>
        <w:t>z niepełnosprawnością</w:t>
      </w:r>
    </w:p>
    <w:p w14:paraId="4391D911" w14:textId="77777777" w:rsidR="00BA3C70" w:rsidRDefault="00BA3C70">
      <w:pPr>
        <w:pStyle w:val="Default"/>
        <w:jc w:val="both"/>
        <w:rPr>
          <w:rFonts w:ascii="Times New Roman" w:hAnsi="Times New Roman" w:cs="Times New Roman"/>
        </w:rPr>
      </w:pPr>
    </w:p>
    <w:p w14:paraId="4D4145E1" w14:textId="77777777" w:rsidR="00BA3C70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bookmarkStart w:id="2" w:name="_Hlk181952351"/>
      <w:r>
        <w:rPr>
          <w:rFonts w:ascii="Times New Roman" w:hAnsi="Times New Roman" w:cs="Times New Roman"/>
        </w:rPr>
        <w:t xml:space="preserve">Karty zgłoszenia do Programu wraz z załącznikami należy składać w formie papierowej                       w siedzibie Miejskiego Ośrodka Pomocy Społecznej w Ostródzie  ul. Olsztyńska 2, 14-100 Ostróda, w Biurze Obsługi Interesanta pok. nr 2 lub w sekretariacie pok. nr 102 w godzinach urzędowania (od poniedziałku do piątku, w godzinach od 7.00 do 15.00). Termin na składanie zgłoszeń określony w ogłoszeniu o naborze uczestników do Programu, nie może być krótszy niż 7 dni kalendarzowych i nie dłuższy niż 21 dni od dnia ogłoszenia naboru. </w:t>
      </w:r>
    </w:p>
    <w:p w14:paraId="5C22A75F" w14:textId="77777777" w:rsidR="00BA3C70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przypadku wolnych miejsc przewiduje się dodatkową rekrutację w celu zapełnienia wszystkich miejsce w Programie.  Kolejność zgłoszeń nie ma wpływu na wynik naboru uczestników do Programu. </w:t>
      </w:r>
    </w:p>
    <w:p w14:paraId="387BD129" w14:textId="77777777" w:rsidR="00BA3C70" w:rsidRDefault="00BA3C70">
      <w:pPr>
        <w:pStyle w:val="Default"/>
        <w:jc w:val="both"/>
        <w:rPr>
          <w:rFonts w:ascii="Times New Roman" w:hAnsi="Times New Roman" w:cs="Times New Roman"/>
        </w:rPr>
      </w:pPr>
    </w:p>
    <w:p w14:paraId="0113F015" w14:textId="77777777" w:rsidR="00BA3C70" w:rsidRDefault="00000000">
      <w:pPr>
        <w:pStyle w:val="Default"/>
        <w:tabs>
          <w:tab w:val="left" w:pos="142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Złożenie dokumentów rekrutacyjnych nie gwarantuje zakwalifikowania do udziału                              w Programie. Osoby, które nie spełniają warunków do zakwalifikowania się do Programu otrzymają pisemną informację o odmowie wraz z uzasadnieniem. </w:t>
      </w:r>
    </w:p>
    <w:p w14:paraId="74EE1577" w14:textId="77777777" w:rsidR="00BA3C70" w:rsidRDefault="00BA3C70">
      <w:pPr>
        <w:pStyle w:val="Default"/>
        <w:jc w:val="both"/>
        <w:rPr>
          <w:rFonts w:ascii="Times New Roman" w:hAnsi="Times New Roman" w:cs="Times New Roman"/>
        </w:rPr>
      </w:pPr>
    </w:p>
    <w:p w14:paraId="6CBA6D24" w14:textId="77777777" w:rsidR="00BA3C70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Osoby zakwalifikowane do udziału w Programie otrzymają pisemne potwierdzenie objęcia usługami asystenta, przyznanym limicie godzin oraz o prawach i obowiązkach wynikających      z udziału w Programie. Osoby niezakwalifikowane z powodu braku miejsc zostaną wpisane na listę rezerwową.</w:t>
      </w:r>
    </w:p>
    <w:p w14:paraId="46F9EDA5" w14:textId="77777777" w:rsidR="00BA3C70" w:rsidRDefault="00BA3C70">
      <w:pPr>
        <w:pStyle w:val="Default"/>
        <w:jc w:val="both"/>
        <w:rPr>
          <w:rFonts w:ascii="Times New Roman" w:hAnsi="Times New Roman" w:cs="Times New Roman"/>
        </w:rPr>
      </w:pPr>
    </w:p>
    <w:p w14:paraId="7D1EBE9C" w14:textId="77777777" w:rsidR="00BA3C70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Dokumenty złożone po terminie rekrutacji nie będą rozpatrywane.</w:t>
      </w:r>
    </w:p>
    <w:p w14:paraId="1F83678D" w14:textId="77777777" w:rsidR="00BA3C70" w:rsidRDefault="00BA3C70">
      <w:pPr>
        <w:pStyle w:val="Default"/>
        <w:jc w:val="both"/>
        <w:rPr>
          <w:rFonts w:ascii="Times New Roman" w:hAnsi="Times New Roman" w:cs="Times New Roman"/>
        </w:rPr>
      </w:pPr>
    </w:p>
    <w:p w14:paraId="0F284FE3" w14:textId="77777777" w:rsidR="00BA3C70" w:rsidRDefault="00000000">
      <w:pPr>
        <w:pStyle w:val="Default"/>
        <w:jc w:val="both"/>
      </w:pPr>
      <w:r>
        <w:rPr>
          <w:rFonts w:ascii="Times New Roman" w:hAnsi="Times New Roman" w:cs="Times New Roman"/>
          <w:color w:val="auto"/>
        </w:rPr>
        <w:t xml:space="preserve">9. </w:t>
      </w:r>
      <w:r>
        <w:rPr>
          <w:rFonts w:ascii="Times New Roman" w:hAnsi="Times New Roman"/>
        </w:rPr>
        <w:t xml:space="preserve">W sytuacji zwiększenia limitu osób korzystających ze wsparcia asystenta osobistego, realizator Programu w pierwszej kolejności przyznaje usługi asystencji osobistej osobom wpisanym na listę rezerwową, z uwzględnieniem postanowień ust. 8-10 Programu. Pozycja na liście rezerwowej nie ma wpływu na przyznanie usług asystencji osobistej. Jednocześnie,                                  w przypadku braku kandydatów na uczestników oczekujących na przyznanie usług, wpisanych na listę rezerwową lub w przypadku, gdy realizator Programu pomimo przyznania usług asystencji osobom znajdujących się na liście rezerwowej nadal posiada wolne miejsca do udziału w Programie, jest on obowiązany do ogłoszenia uzupełniającego </w:t>
      </w:r>
      <w:r>
        <w:rPr>
          <w:rFonts w:ascii="Times New Roman" w:hAnsi="Times New Roman" w:cs="Times New Roman"/>
          <w:color w:val="auto"/>
        </w:rPr>
        <w:t>naboru uczestników do Programu.</w:t>
      </w:r>
    </w:p>
    <w:p w14:paraId="188D6BC4" w14:textId="77777777" w:rsidR="00BA3C70" w:rsidRDefault="00BA3C70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046C0FCE" w14:textId="77777777" w:rsidR="00BA3C70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Zgłoszenia do Programu będą rozpatrywane przez Komisję Rekrutacyjną powołaną przez Dyrektora Miejskiego Ośrodka Pomocy Społecznej w Ostródzie.</w:t>
      </w:r>
    </w:p>
    <w:p w14:paraId="40A6FDE5" w14:textId="77777777" w:rsidR="00BA3C70" w:rsidRDefault="00BA3C70">
      <w:pPr>
        <w:pStyle w:val="Default"/>
        <w:jc w:val="both"/>
        <w:rPr>
          <w:rFonts w:ascii="Times New Roman" w:hAnsi="Times New Roman" w:cs="Times New Roman"/>
        </w:rPr>
      </w:pPr>
    </w:p>
    <w:bookmarkEnd w:id="2"/>
    <w:p w14:paraId="61670C89" w14:textId="77777777" w:rsidR="00BA3C70" w:rsidRDefault="000000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Komisja Rekrutacyjna sporządzi protokół z posiedzenia oraz „Kartę oceny indywidualnej sytuacji uczestnika w Programie” stanowiącą Załącznik Nr 1 do Regulaminu.  W przypadkach budzących wątpliwość, do oceny będzie brana pod uwagę opinia pracownika socjalnego.  </w:t>
      </w:r>
    </w:p>
    <w:p w14:paraId="4958D583" w14:textId="77777777" w:rsidR="00BA3C70" w:rsidRDefault="00BA3C70">
      <w:pPr>
        <w:spacing w:after="0"/>
        <w:rPr>
          <w:sz w:val="20"/>
          <w:szCs w:val="20"/>
        </w:rPr>
      </w:pPr>
    </w:p>
    <w:p w14:paraId="7003D216" w14:textId="77777777" w:rsidR="00BA3C70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12. Dokumenty rekrutacyjne nie podlegają zwrotowi i stanowią własność Miejskiego Ośrodka Pomocy Społecznej w Ostródzie. </w:t>
      </w:r>
    </w:p>
    <w:p w14:paraId="5D9F8B7A" w14:textId="77777777" w:rsidR="00BA3C70" w:rsidRDefault="00BA3C70">
      <w:pPr>
        <w:pStyle w:val="Default"/>
        <w:jc w:val="center"/>
        <w:rPr>
          <w:rFonts w:ascii="Times New Roman" w:hAnsi="Times New Roman" w:cs="Times New Roman"/>
        </w:rPr>
      </w:pPr>
    </w:p>
    <w:p w14:paraId="4CB6C054" w14:textId="77777777" w:rsidR="00BA3C70" w:rsidRDefault="00000000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§3</w:t>
      </w:r>
    </w:p>
    <w:p w14:paraId="19FD3DC5" w14:textId="77777777" w:rsidR="00BA3C70" w:rsidRDefault="00000000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Zasady uczestnictwa w Programie</w:t>
      </w:r>
    </w:p>
    <w:p w14:paraId="23376D95" w14:textId="77777777" w:rsidR="00BA3C70" w:rsidRDefault="00000000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„Asystent osobisty osoby z niepełnosprawnością” dla Jednostek Samorządu Terytorialnego – edycja 2026</w:t>
      </w:r>
    </w:p>
    <w:p w14:paraId="2073BDC1" w14:textId="77777777" w:rsidR="00BA3C70" w:rsidRDefault="00BA3C70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4359AD" w14:textId="77777777" w:rsidR="00BA3C70" w:rsidRDefault="00BA3C70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19D3FD0B" w14:textId="77777777" w:rsidR="00BA3C70" w:rsidRDefault="00000000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1. Usługa asystenta nie może być świadczona przez członków rodziny, opiekunów prawnych lub osoby faktycznie zamieszkujące razem z uczestnikiem Programu. Na potrzeby realizacji Programu za członków rodziny uczestnika uznaje się wstępnych oraz zstępnych, krewnych                  w linii bocznej, małżonka, wstępnych oraz zstępnych małżonka, krewnych w linii bocznej małżonka, zięcia, synową, macochę, ojczyma, oraz osobę pozostającą we wspólnym pożyciu, a także osobę pozostającą w stosunku przysposobienia z uczestnikiem.  </w:t>
      </w:r>
    </w:p>
    <w:p w14:paraId="749F5580" w14:textId="77777777" w:rsidR="00BA3C70" w:rsidRDefault="00BA3C70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1FA00CC8" w14:textId="77777777" w:rsidR="00BA3C70" w:rsidRDefault="00000000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2. Osoba z niepełnosprawnością lub jej opiekun prawny ma prawo wskazania osoby, która będzie świadczyć usługi asystenta. </w:t>
      </w:r>
    </w:p>
    <w:p w14:paraId="5A17231B" w14:textId="77777777" w:rsidR="00BA3C70" w:rsidRDefault="00BA3C70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44AAA377" w14:textId="77777777" w:rsidR="00BA3C70" w:rsidRDefault="00000000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3. Za realizację usługi asystencji osobistej, uczestnik nie ponosi odpłatności. </w:t>
      </w:r>
    </w:p>
    <w:p w14:paraId="614DF235" w14:textId="77777777" w:rsidR="00BA3C70" w:rsidRDefault="00BA3C70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0651BD44" w14:textId="77777777" w:rsidR="00BA3C70" w:rsidRDefault="00000000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4. Zakres czynnościowy ustalany jest dla każdego uczestnika indywidualnie w zależności od jego potrzeb i możliwości a także katalogu ról społecznych, które osoba z niepełnosprawnością pełni lub chciałaby pełnić. </w:t>
      </w:r>
    </w:p>
    <w:p w14:paraId="08D67D4C" w14:textId="77777777" w:rsidR="00BA3C70" w:rsidRDefault="00BA3C70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27918ACD" w14:textId="77777777" w:rsidR="00BA3C70" w:rsidRDefault="00000000">
      <w:pPr>
        <w:pStyle w:val="Default"/>
        <w:jc w:val="both"/>
      </w:pPr>
      <w:r>
        <w:rPr>
          <w:rFonts w:ascii="Times New Roman" w:hAnsi="Times New Roman" w:cs="Times New Roman"/>
          <w:color w:val="auto"/>
        </w:rPr>
        <w:t xml:space="preserve">5. Wzór karty zakresu czynności w ramach usługi asystencji osobistej do Programu stanowi załącznik nr 8 </w:t>
      </w:r>
      <w:r>
        <w:rPr>
          <w:rFonts w:ascii="Times New Roman" w:hAnsi="Times New Roman" w:cs="Times New Roman"/>
        </w:rPr>
        <w:t xml:space="preserve">do Programu. </w:t>
      </w:r>
    </w:p>
    <w:p w14:paraId="1586AB2C" w14:textId="77777777" w:rsidR="00BA3C70" w:rsidRDefault="00BA3C70">
      <w:pPr>
        <w:pStyle w:val="Default"/>
        <w:jc w:val="both"/>
        <w:rPr>
          <w:rFonts w:ascii="Times New Roman" w:hAnsi="Times New Roman" w:cs="Times New Roman"/>
        </w:rPr>
      </w:pPr>
    </w:p>
    <w:p w14:paraId="6A618283" w14:textId="77777777" w:rsidR="00BA3C70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Każdy uczestnik Programu zobowiązany jest do informowania Miejskiego Ośrodka Pomocy Społecznej w Ostródzie o wszelkich nieprawidłowościach w realizacji wsparcia asystenta. </w:t>
      </w:r>
    </w:p>
    <w:p w14:paraId="39D8B907" w14:textId="77777777" w:rsidR="00BA3C70" w:rsidRDefault="00BA3C70">
      <w:pPr>
        <w:pStyle w:val="Default"/>
        <w:jc w:val="both"/>
        <w:rPr>
          <w:rFonts w:ascii="Times New Roman" w:hAnsi="Times New Roman" w:cs="Times New Roman"/>
        </w:rPr>
      </w:pPr>
    </w:p>
    <w:p w14:paraId="4A3F086D" w14:textId="77777777" w:rsidR="00BA3C70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Każdy uczestnik Programu zobowiązany jest do informowania Miejskiego Ośrodka Pomocy Społecznej w Ostródzie w trakcie trwania Programu o zmianach mających wpływ na prawo do korzystania z usług asystenta albo na wymiar limitu godzin usług asystencji osobistej (np. utrata statusu osoby z niepełnosprawnością, zmiana stopnia niepełnosprawności, korzystanie                             w danym roku kalendarzowym z usług asystencji osobistej finansowanych ze środków Funduszu Solidarnościowego w ramach innych programów Ministra dotyczących usług asystencji osobistej) uczestnik obowiązany jest niezwłocznie poinformować realizatora Programu, nie później niż w ciągu 7 dni od dnia nastąpienia zmiany.  </w:t>
      </w:r>
    </w:p>
    <w:p w14:paraId="6F3310FE" w14:textId="77777777" w:rsidR="00BA3C70" w:rsidRDefault="00BA3C70">
      <w:pPr>
        <w:pStyle w:val="Default"/>
        <w:jc w:val="both"/>
        <w:rPr>
          <w:rFonts w:ascii="Times New Roman" w:hAnsi="Times New Roman" w:cs="Times New Roman"/>
        </w:rPr>
      </w:pPr>
    </w:p>
    <w:p w14:paraId="151FC07C" w14:textId="77777777" w:rsidR="00BA3C70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W przypadku zmiany miejsca zamieszkania poza teren Gminy Miejskiej Ostróda uczestnik Programu składa pracownikowi Miejskiego Ośrodka Pomocy Społecznej w Ostródzie oświadczenie o rezygnacji z udziału w Programie. </w:t>
      </w:r>
    </w:p>
    <w:p w14:paraId="7E281136" w14:textId="77777777" w:rsidR="00BA3C70" w:rsidRDefault="00BA3C70">
      <w:pPr>
        <w:pStyle w:val="Default"/>
        <w:jc w:val="both"/>
        <w:rPr>
          <w:rFonts w:ascii="Times New Roman" w:hAnsi="Times New Roman" w:cs="Times New Roman"/>
        </w:rPr>
      </w:pPr>
    </w:p>
    <w:p w14:paraId="62293F59" w14:textId="77777777" w:rsidR="00BA3C70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W godzinach realizacji usługi asystenta, nie mogą być świadczone inne formy pomocy usługowej, w tym: usługi opiekuńcze lub specjalistyczne usługi opiekuńcze, o których mowa w ustawie z dnia 12 marca 2004 r. o pomocy społecznej (Dz. U. z 2025 r. poz. 1214, ze zm.), inne usługi finansowane w ramach Funduszu Solidarnościowego lub z innych źródeł. </w:t>
      </w:r>
    </w:p>
    <w:p w14:paraId="6370278D" w14:textId="77777777" w:rsidR="00BA3C70" w:rsidRDefault="00BA3C70">
      <w:pPr>
        <w:pStyle w:val="Default"/>
        <w:jc w:val="both"/>
        <w:rPr>
          <w:rFonts w:ascii="Times New Roman" w:hAnsi="Times New Roman" w:cs="Times New Roman"/>
        </w:rPr>
      </w:pPr>
    </w:p>
    <w:p w14:paraId="60AA2D7A" w14:textId="77777777" w:rsidR="00BA3C70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 Zarówno Uczestnik jak i asystent biorący udział w Programie, wyrażają zgodę na kontrolę oraz monitorowanie świadczonych usług prowadzony bezpośrednio w miejscu ich realizacji, zgodnie z zapisami z części IV pkt. 38 Programu. </w:t>
      </w:r>
    </w:p>
    <w:p w14:paraId="7B9F98AE" w14:textId="77777777" w:rsidR="00BA3C70" w:rsidRDefault="00BA3C70">
      <w:pPr>
        <w:pStyle w:val="Default"/>
        <w:jc w:val="center"/>
        <w:rPr>
          <w:rFonts w:ascii="Times New Roman" w:hAnsi="Times New Roman" w:cs="Times New Roman"/>
        </w:rPr>
      </w:pPr>
    </w:p>
    <w:p w14:paraId="34B1329D" w14:textId="77777777" w:rsidR="00BA3C70" w:rsidRDefault="00000000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§4</w:t>
      </w:r>
    </w:p>
    <w:p w14:paraId="0CEF7DFD" w14:textId="77777777" w:rsidR="00BA3C70" w:rsidRDefault="00000000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Przetwarzanie danych osobowych</w:t>
      </w:r>
    </w:p>
    <w:p w14:paraId="5AC11B4A" w14:textId="77777777" w:rsidR="00BA3C70" w:rsidRDefault="00BA3C70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40D18E" w14:textId="77777777" w:rsidR="00BA3C70" w:rsidRDefault="00000000">
      <w:pPr>
        <w:pStyle w:val="Default"/>
        <w:numPr>
          <w:ilvl w:val="3"/>
          <w:numId w:val="2"/>
        </w:numPr>
        <w:ind w:left="284" w:hanging="284"/>
        <w:jc w:val="both"/>
      </w:pPr>
      <w:r>
        <w:rPr>
          <w:rFonts w:ascii="Times New Roman" w:hAnsi="Times New Roman" w:cs="Times New Roman"/>
        </w:rPr>
        <w:t>Informacja dot. przetwarzania danych osobowych w Miejskim Ośrodku Pomocy Społecznej w Ostródzie oraz klauzula informacyjna RODO (załącznik Nr 16 do Programu „Asystent osobisty osoby z niepełnosprawnością” dla Jednostek Samorządu Terytorialnego edycja 2026) zostały zamieszczone:</w:t>
      </w:r>
    </w:p>
    <w:p w14:paraId="7AB40F19" w14:textId="77777777" w:rsidR="00BA3C70" w:rsidRDefault="00000000">
      <w:pPr>
        <w:pStyle w:val="Default"/>
        <w:numPr>
          <w:ilvl w:val="0"/>
          <w:numId w:val="4"/>
        </w:numPr>
        <w:ind w:left="284" w:hanging="284"/>
        <w:jc w:val="both"/>
      </w:pPr>
      <w:r>
        <w:rPr>
          <w:rFonts w:ascii="Times New Roman" w:hAnsi="Times New Roman" w:cs="Times New Roman"/>
        </w:rPr>
        <w:t xml:space="preserve">na stronie internetowej mops.ostroda.pl w Biuletynie Informacji Publicznej w zakładce Ochrona Danych Osobowych oraz w zakładce </w:t>
      </w:r>
      <w:r>
        <w:rPr>
          <w:rFonts w:ascii="Times New Roman" w:hAnsi="Times New Roman" w:cs="Times New Roman"/>
          <w:i/>
          <w:iCs/>
        </w:rPr>
        <w:t>Zadania realizowane z budżetu państwa lub z państwowych funduszy celowych</w:t>
      </w:r>
    </w:p>
    <w:p w14:paraId="68B41C1A" w14:textId="77777777" w:rsidR="00BA3C70" w:rsidRDefault="00000000">
      <w:pPr>
        <w:pStyle w:val="Default"/>
        <w:numPr>
          <w:ilvl w:val="0"/>
          <w:numId w:val="4"/>
        </w:numPr>
        <w:ind w:left="284" w:hanging="284"/>
        <w:jc w:val="both"/>
      </w:pPr>
      <w:r>
        <w:rPr>
          <w:rFonts w:ascii="Times New Roman" w:hAnsi="Times New Roman" w:cs="Times New Roman"/>
        </w:rPr>
        <w:t xml:space="preserve">w siedzibie MOPS ul. Olsztyńska 2, 14-100 Ostróda na tablicy ogłoszeń Sekcji Programów i Projektów pok. 204, 2 piętro. </w:t>
      </w:r>
    </w:p>
    <w:p w14:paraId="60A7128C" w14:textId="77777777" w:rsidR="00BA3C70" w:rsidRDefault="00BA3C70">
      <w:pPr>
        <w:pStyle w:val="Default"/>
        <w:jc w:val="both"/>
        <w:rPr>
          <w:rFonts w:ascii="Times New Roman" w:hAnsi="Times New Roman" w:cs="Times New Roman"/>
        </w:rPr>
      </w:pPr>
    </w:p>
    <w:p w14:paraId="047F5D6E" w14:textId="77777777" w:rsidR="00BA3C70" w:rsidRDefault="00000000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§5</w:t>
      </w:r>
    </w:p>
    <w:p w14:paraId="252FECE6" w14:textId="77777777" w:rsidR="00BA3C70" w:rsidRDefault="00000000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Postanowienia końcowe</w:t>
      </w:r>
    </w:p>
    <w:p w14:paraId="3AA00647" w14:textId="77777777" w:rsidR="00BA3C70" w:rsidRDefault="00BA3C70">
      <w:pPr>
        <w:pStyle w:val="Default"/>
        <w:jc w:val="center"/>
      </w:pPr>
    </w:p>
    <w:p w14:paraId="281D99A7" w14:textId="77777777" w:rsidR="00BA3C70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Osoba zakwalifikowana do Programu jest zobowiązana do respektowania zasad niniejszego Regulaminu. </w:t>
      </w:r>
    </w:p>
    <w:p w14:paraId="129C5691" w14:textId="77777777" w:rsidR="00BA3C70" w:rsidRDefault="00BA3C70">
      <w:pPr>
        <w:pStyle w:val="Default"/>
        <w:jc w:val="both"/>
        <w:rPr>
          <w:rFonts w:ascii="Times New Roman" w:hAnsi="Times New Roman" w:cs="Times New Roman"/>
        </w:rPr>
      </w:pPr>
    </w:p>
    <w:p w14:paraId="12B1A350" w14:textId="77777777" w:rsidR="00BA3C70" w:rsidRDefault="0000000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W sprawach nieuregulowanych w niniejszym Regulaminie, obowiązują zapisy Programu „Asystent osobisty osoby z niepełnosprawnością” dla Jednostek Samorządu Terytorialnego – edycja 2026, ogłoszonego przez Ministerstwo Rodziny, Pracy i Polityki Społecznej. </w:t>
      </w:r>
    </w:p>
    <w:p w14:paraId="43D2F51A" w14:textId="77777777" w:rsidR="00BA3C70" w:rsidRDefault="00BA3C70">
      <w:pPr>
        <w:pStyle w:val="Default"/>
        <w:jc w:val="both"/>
        <w:rPr>
          <w:rFonts w:ascii="Times New Roman" w:hAnsi="Times New Roman" w:cs="Times New Roman"/>
        </w:rPr>
      </w:pPr>
    </w:p>
    <w:p w14:paraId="0F11B366" w14:textId="77777777" w:rsidR="00BA3C70" w:rsidRDefault="00000000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3. W innych nie wynikających z zapisów Programu ani niniejszego Regulaminu sprawach decyzje co do rozstrzygnięć podejmuje Dyrektor Miejskiego Ośrodka Pomocy Społecznej                         w Ostródzie. </w:t>
      </w:r>
    </w:p>
    <w:p w14:paraId="351C1870" w14:textId="77777777" w:rsidR="00BA3C70" w:rsidRDefault="00BA3C70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11E24600" w14:textId="77777777" w:rsidR="00BA3C70" w:rsidRDefault="00000000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4. Miejski Ośrodek Pomocy Społecznej w Ostródzie zastrzega sobie prawo do zmiany postanowień niniejszego Regulaminu niezbędnych do prawidłowej realizacji Programu.</w:t>
      </w:r>
    </w:p>
    <w:p w14:paraId="30A42227" w14:textId="77777777" w:rsidR="00BA3C70" w:rsidRDefault="00BA3C70">
      <w:pPr>
        <w:pStyle w:val="Default"/>
        <w:jc w:val="both"/>
        <w:rPr>
          <w:rFonts w:ascii="Times New Roman" w:hAnsi="Times New Roman" w:cs="Times New Roman"/>
          <w:color w:val="auto"/>
        </w:rPr>
      </w:pPr>
    </w:p>
    <w:sectPr w:rsidR="00BA3C70"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ABC3A" w14:textId="77777777" w:rsidR="005E56F4" w:rsidRDefault="005E56F4">
      <w:pPr>
        <w:spacing w:after="0"/>
      </w:pPr>
      <w:r>
        <w:separator/>
      </w:r>
    </w:p>
  </w:endnote>
  <w:endnote w:type="continuationSeparator" w:id="0">
    <w:p w14:paraId="5319DEE6" w14:textId="77777777" w:rsidR="005E56F4" w:rsidRDefault="005E56F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5CF5C" w14:textId="77777777" w:rsidR="00000000" w:rsidRDefault="00000000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28C0E3D3" w14:textId="77777777" w:rsidR="00000000" w:rsidRDefault="00000000">
    <w:pPr>
      <w:pStyle w:val="Stopka"/>
      <w:jc w:val="center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Program Ministra Rodziny, Pracy i Polityki Społecznej „Asystent osobisty osoby z niepełnosprawnością” dla Jednostek Samorządu Terytorialnego – edycja 2026, finansowany ze środków Funduszu Solidarnościowego</w:t>
    </w:r>
  </w:p>
  <w:p w14:paraId="0AF0E29B" w14:textId="77777777" w:rsidR="00000000" w:rsidRDefault="00000000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0C04C" w14:textId="77777777" w:rsidR="005E56F4" w:rsidRDefault="005E56F4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261F260B" w14:textId="77777777" w:rsidR="005E56F4" w:rsidRDefault="005E56F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F7CEE"/>
    <w:multiLevelType w:val="multilevel"/>
    <w:tmpl w:val="38EAFB34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61A3181"/>
    <w:multiLevelType w:val="multilevel"/>
    <w:tmpl w:val="A2D660C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726BA7"/>
    <w:multiLevelType w:val="multilevel"/>
    <w:tmpl w:val="4A76E622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96251717">
    <w:abstractNumId w:val="1"/>
  </w:num>
  <w:num w:numId="2" w16cid:durableId="608241410">
    <w:abstractNumId w:val="2"/>
  </w:num>
  <w:num w:numId="3" w16cid:durableId="2126348025">
    <w:abstractNumId w:val="2"/>
    <w:lvlOverride w:ilvl="0">
      <w:startOverride w:val="1"/>
    </w:lvlOverride>
    <w:lvlOverride w:ilvl="1">
      <w:startOverride w:val="1"/>
    </w:lvlOverride>
  </w:num>
  <w:num w:numId="4" w16cid:durableId="1348557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A3C70"/>
    <w:rsid w:val="005342A6"/>
    <w:rsid w:val="005E56F4"/>
    <w:rsid w:val="00BA3C70"/>
    <w:rsid w:val="00C3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2D31A"/>
  <w15:docId w15:val="{F2357E68-447A-4FB6-AF8E-6907E771E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E w:val="0"/>
      <w:spacing w:after="0"/>
    </w:pPr>
    <w:rPr>
      <w:rFonts w:cs="Calibri"/>
      <w:color w:val="000000"/>
      <w:sz w:val="24"/>
      <w:szCs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</w:style>
  <w:style w:type="character" w:customStyle="1" w:styleId="AkapitzlistZnak">
    <w:name w:val="Akapit z listą Znak"/>
    <w:rPr>
      <w:rFonts w:ascii="Times New Roman" w:eastAsia="Times New Roman" w:hAnsi="Times New Roman"/>
      <w:sz w:val="20"/>
      <w:szCs w:val="20"/>
    </w:rPr>
  </w:style>
  <w:style w:type="paragraph" w:styleId="Akapitzlist">
    <w:name w:val="List Paragraph"/>
    <w:basedOn w:val="Normalny"/>
    <w:pPr>
      <w:suppressAutoHyphens w:val="0"/>
      <w:spacing w:after="0"/>
      <w:ind w:left="720"/>
      <w:textAlignment w:val="auto"/>
    </w:pPr>
    <w:rPr>
      <w:rFonts w:ascii="Times New Roman" w:eastAsia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1760</Words>
  <Characters>10562</Characters>
  <Application>Microsoft Office Word</Application>
  <DocSecurity>0</DocSecurity>
  <Lines>88</Lines>
  <Paragraphs>24</Paragraphs>
  <ScaleCrop>false</ScaleCrop>
  <Company/>
  <LinksUpToDate>false</LinksUpToDate>
  <CharactersWithSpaces>12298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s.wasniewska</dc:creator>
  <dc:description/>
  <cp:lastModifiedBy>AdminMOPS</cp:lastModifiedBy>
  <cp:revision>2</cp:revision>
  <cp:lastPrinted>2025-12-04T11:45:00Z</cp:lastPrinted>
  <dcterms:created xsi:type="dcterms:W3CDTF">2025-12-05T07:22:00Z</dcterms:created>
  <dcterms:modified xsi:type="dcterms:W3CDTF">2025-12-05T07:22:00Z</dcterms:modified>
</cp:coreProperties>
</file>