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80393" w14:textId="77777777" w:rsidR="002B6452" w:rsidRDefault="00000000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Kłodzko, dnia……………………….</w:t>
      </w:r>
    </w:p>
    <w:p w14:paraId="75CDDD30" w14:textId="77777777" w:rsidR="002B6452" w:rsidRDefault="002B6452">
      <w:pPr>
        <w:rPr>
          <w:rFonts w:ascii="Times New Roman" w:hAnsi="Times New Roman"/>
          <w:sz w:val="28"/>
          <w:szCs w:val="28"/>
        </w:rPr>
      </w:pPr>
    </w:p>
    <w:p w14:paraId="75AB82E1" w14:textId="77777777" w:rsidR="002B6452" w:rsidRDefault="00000000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O Ś W I A D CZ E N I E</w:t>
      </w:r>
    </w:p>
    <w:p w14:paraId="4FC8E919" w14:textId="77777777" w:rsidR="002B6452" w:rsidRDefault="002B6452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9A34B8E" w14:textId="77777777" w:rsidR="002B6452" w:rsidRDefault="00000000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……………………………………………………………….…pesel:…………………………</w:t>
      </w:r>
    </w:p>
    <w:p w14:paraId="389680DF" w14:textId="77777777" w:rsidR="002B6452" w:rsidRDefault="00000000">
      <w:pPr>
        <w:spacing w:after="0" w:line="240" w:lineRule="auto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( imię i nazwisko )</w:t>
      </w:r>
    </w:p>
    <w:p w14:paraId="00DAAF47" w14:textId="77777777" w:rsidR="002B6452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oświadczam, że nie figuruję  w Kartotece Karnej </w:t>
      </w:r>
      <w:bookmarkStart w:id="0" w:name="_Hlk177125545"/>
      <w:r>
        <w:rPr>
          <w:rFonts w:ascii="Times New Roman" w:hAnsi="Times New Roman"/>
          <w:sz w:val="24"/>
          <w:szCs w:val="24"/>
        </w:rPr>
        <w:t xml:space="preserve">Krajowego Rejestru Karnego </w:t>
      </w:r>
      <w:bookmarkEnd w:id="0"/>
      <w:r>
        <w:rPr>
          <w:rFonts w:ascii="Times New Roman" w:hAnsi="Times New Roman"/>
          <w:sz w:val="24"/>
          <w:szCs w:val="24"/>
        </w:rPr>
        <w:t>i Kartotece Nieletnich Krajowego Rejestru Karnego  w zakresie przestępstw określonych w rozdziale XIX i XXV Kodeksu karnego, w art. 189a i art. 207 Kodeksu karnego oraz w ustawie z dnia 29 lipca 2005 r. o przeciwdziałaniu narkomanii (Dz.U. z 2023 r., poz. 172 oraz z 2022 r., poz. 2600), lub za odpowiadające tym przestępstwom czyny zabronione określone w przepisach prawa obcego.</w:t>
      </w:r>
    </w:p>
    <w:p w14:paraId="6082D61D" w14:textId="77777777" w:rsidR="002B6452" w:rsidRDefault="002B6452">
      <w:pPr>
        <w:pStyle w:val="Standard"/>
        <w:jc w:val="both"/>
        <w:rPr>
          <w:rFonts w:cs="Times New Roman"/>
        </w:rPr>
      </w:pPr>
    </w:p>
    <w:p w14:paraId="165CED88" w14:textId="77777777" w:rsidR="002B6452" w:rsidRDefault="00000000">
      <w:pPr>
        <w:pStyle w:val="Standard"/>
        <w:jc w:val="both"/>
      </w:pPr>
      <w:r>
        <w:rPr>
          <w:rFonts w:cs="Times New Roman"/>
        </w:rPr>
        <w:t xml:space="preserve">Jednocześnie zobowiązuję się </w:t>
      </w:r>
      <w:r>
        <w:rPr>
          <w:rFonts w:cs="Times New Roman"/>
          <w:u w:val="single"/>
        </w:rPr>
        <w:t>do niezwłocznego dostarczenia</w:t>
      </w:r>
      <w:r>
        <w:rPr>
          <w:rFonts w:cs="Times New Roman"/>
        </w:rPr>
        <w:t xml:space="preserve"> informacji na piśmie z chwilą uzyskania jej z Krajowego Rejestru Karnego / Kartoteka Karna, Kartoteka Nieletnich /   </w:t>
      </w:r>
    </w:p>
    <w:p w14:paraId="061134EE" w14:textId="77777777" w:rsidR="002B6452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>do Działu Zatrudnienia i Polityki Płacowej w podmiocie leczniczym „Zespół Opieki  Zdrowotnej” w Kłodzku.</w:t>
      </w:r>
    </w:p>
    <w:p w14:paraId="5D283C9E" w14:textId="77777777" w:rsidR="002B6452" w:rsidRDefault="002B6452">
      <w:pPr>
        <w:pStyle w:val="Standard"/>
        <w:jc w:val="both"/>
        <w:rPr>
          <w:rFonts w:cs="Times New Roman"/>
        </w:rPr>
      </w:pPr>
    </w:p>
    <w:p w14:paraId="6BAA4F0A" w14:textId="77777777" w:rsidR="002B6452" w:rsidRDefault="002B6452">
      <w:pPr>
        <w:pStyle w:val="Standard"/>
        <w:jc w:val="both"/>
        <w:rPr>
          <w:rFonts w:cs="Times New Roman"/>
        </w:rPr>
      </w:pPr>
    </w:p>
    <w:p w14:paraId="7FA72412" w14:textId="77777777" w:rsidR="002B6452" w:rsidRDefault="002B6452">
      <w:pPr>
        <w:pStyle w:val="Standard"/>
        <w:jc w:val="both"/>
        <w:rPr>
          <w:rFonts w:cs="Times New Roman"/>
        </w:rPr>
      </w:pPr>
    </w:p>
    <w:p w14:paraId="4A1FC70A" w14:textId="77777777" w:rsidR="002B6452" w:rsidRDefault="00000000">
      <w:pPr>
        <w:pStyle w:val="Standard"/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________________________________________</w:t>
      </w:r>
    </w:p>
    <w:p w14:paraId="4023B841" w14:textId="77777777" w:rsidR="002B6452" w:rsidRDefault="0000000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( czytelny podpis osoby składającej oświadczenie)</w:t>
      </w:r>
    </w:p>
    <w:p w14:paraId="3560657D" w14:textId="77777777" w:rsidR="002B6452" w:rsidRDefault="002B6452">
      <w:pPr>
        <w:rPr>
          <w:sz w:val="28"/>
          <w:szCs w:val="28"/>
        </w:rPr>
      </w:pPr>
    </w:p>
    <w:p w14:paraId="4E223803" w14:textId="77777777" w:rsidR="002B6452" w:rsidRDefault="002B6452">
      <w:pPr>
        <w:rPr>
          <w:sz w:val="28"/>
          <w:szCs w:val="28"/>
        </w:rPr>
      </w:pPr>
    </w:p>
    <w:p w14:paraId="11CBAF7F" w14:textId="77777777" w:rsidR="002B6452" w:rsidRDefault="00000000">
      <w:r>
        <w:rPr>
          <w:sz w:val="28"/>
          <w:szCs w:val="28"/>
        </w:rPr>
        <w:t xml:space="preserve">                                                             </w:t>
      </w:r>
    </w:p>
    <w:sectPr w:rsidR="002B6452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1EB2" w14:textId="77777777" w:rsidR="00693723" w:rsidRDefault="00693723">
      <w:pPr>
        <w:spacing w:after="0" w:line="240" w:lineRule="auto"/>
      </w:pPr>
      <w:r>
        <w:separator/>
      </w:r>
    </w:p>
  </w:endnote>
  <w:endnote w:type="continuationSeparator" w:id="0">
    <w:p w14:paraId="7828D5CA" w14:textId="77777777" w:rsidR="00693723" w:rsidRDefault="006937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E29B82" w14:textId="77777777" w:rsidR="00693723" w:rsidRDefault="00693723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E7E6732" w14:textId="77777777" w:rsidR="00693723" w:rsidRDefault="006937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2B6452"/>
    <w:rsid w:val="002B6452"/>
    <w:rsid w:val="00510CA1"/>
    <w:rsid w:val="00693723"/>
    <w:rsid w:val="008D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7AF5"/>
  <w15:docId w15:val="{716C5194-F89B-4381-BC1D-8BBEDD0F7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 w:val="0"/>
      <w:suppressAutoHyphens/>
      <w:spacing w:after="0" w:line="240" w:lineRule="auto"/>
    </w:pPr>
    <w:rPr>
      <w:rFonts w:ascii="Times New Roman" w:eastAsia="SimSun" w:hAnsi="Times New Roman" w:cs="Arial Unicode MS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1098</Characters>
  <Application>Microsoft Office Word</Application>
  <DocSecurity>0</DocSecurity>
  <Lines>9</Lines>
  <Paragraphs>2</Paragraphs>
  <ScaleCrop>false</ScaleCrop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Kulikowska</dc:creator>
  <dc:description/>
  <cp:lastModifiedBy>Bożena Kulikowska</cp:lastModifiedBy>
  <cp:revision>2</cp:revision>
  <cp:lastPrinted>2024-09-13T11:17:00Z</cp:lastPrinted>
  <dcterms:created xsi:type="dcterms:W3CDTF">2025-10-22T09:22:00Z</dcterms:created>
  <dcterms:modified xsi:type="dcterms:W3CDTF">2025-10-22T09:22:00Z</dcterms:modified>
</cp:coreProperties>
</file>