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F4F5E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  <w:b/>
        </w:rPr>
        <w:t xml:space="preserve">UMOWA CYWILNO-PRAWNA O </w:t>
      </w:r>
      <w:r>
        <w:rPr>
          <w:rFonts w:ascii="Times New Roman" w:hAnsi="Times New Roman" w:cs="Times New Roman"/>
          <w:b/>
          <w:bCs/>
        </w:rPr>
        <w:t xml:space="preserve">ŚWIADCZENIE  USŁUG </w:t>
      </w:r>
    </w:p>
    <w:p w14:paraId="1334BAE5" w14:textId="77777777" w:rsidR="00377609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MEDYCZNYCH  LEKARZA W PRACOWNI RTG.</w:t>
      </w:r>
    </w:p>
    <w:p w14:paraId="68F28C7A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3C040162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zawarta w  dniu            w Kłodzku w wyniku postępowania konkursowego </w:t>
      </w:r>
      <w:r>
        <w:rPr>
          <w:rFonts w:ascii="Times New Roman" w:hAnsi="Times New Roman" w:cs="Times New Roman"/>
        </w:rPr>
        <w:tab/>
      </w:r>
    </w:p>
    <w:p w14:paraId="00B5D702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pomiędzy:</w:t>
      </w:r>
    </w:p>
    <w:p w14:paraId="5B06295D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"Zespół Opieki Zdrowotnej'' w Kłodzku reprezentowanym przez:</w:t>
      </w:r>
    </w:p>
    <w:p w14:paraId="166DB32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Dyrektora – Jadwigę Radziejewską</w:t>
      </w:r>
    </w:p>
    <w:p w14:paraId="097D8581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 „Zamawiającym”</w:t>
      </w:r>
    </w:p>
    <w:p w14:paraId="2F776627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</w:p>
    <w:p w14:paraId="1296BA2A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lek. med.  </w:t>
      </w:r>
    </w:p>
    <w:p w14:paraId="3B70A87D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posiadającym prawo  wykonywania zawodu nr……………….    prowadzącym działalność leczniczą w  formie indywidualnej specjalistycznej  praktyki lekarskiej  zarejestrowanej ……………..</w:t>
      </w:r>
    </w:p>
    <w:p w14:paraId="6BFC84F8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 nr                        , Regon </w:t>
      </w:r>
    </w:p>
    <w:p w14:paraId="51861BD3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zwanym w treści umowy „Przyjmującym  Zamówienie”</w:t>
      </w:r>
    </w:p>
    <w:p w14:paraId="20E63FB3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3C268BE5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ar-SA"/>
        </w:rPr>
        <w:t>Podstawę prawną niniejszej umowy stanowią:</w:t>
      </w:r>
    </w:p>
    <w:p w14:paraId="2DD1B02D" w14:textId="77777777" w:rsidR="00377609" w:rsidRDefault="00000000">
      <w:pPr>
        <w:pStyle w:val="Standard"/>
        <w:numPr>
          <w:ilvl w:val="0"/>
          <w:numId w:val="2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 xml:space="preserve">Ustawa z dnia 15 kwietnia 2011r. o działalności leczniczej (Dz. U.2024 poz.799),                                 </w:t>
      </w:r>
    </w:p>
    <w:p w14:paraId="60607BF9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Ustawa z dnia 5 grudnia 1996r. o zawodach lekarza i lekarza dentysty ( Dz. U.2024 poz. 1287),  </w:t>
      </w:r>
    </w:p>
    <w:p w14:paraId="7080E030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27 sierpnia 2004r. o świadczeniach opieki zdrowotnej finansowanych ze środków publicznych (Dz. U.2024 poz. 146),</w:t>
      </w:r>
    </w:p>
    <w:p w14:paraId="1B257E63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23 kwietnia 1964r. Kodeks Cywilny (Dz.U. 2024 poz.1061),</w:t>
      </w:r>
    </w:p>
    <w:p w14:paraId="086E53A4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Ustawa z dnia 6 listopada 2008r. o prawach pacjenta i Rzeczniku Praw Pacjenta (Dz. U. 2024 poz. 581),</w:t>
      </w:r>
    </w:p>
    <w:p w14:paraId="0B8B6C7C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Ustawa z dnia 10 maja 2018r. o ochronie danych osobowych (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t.j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. Dz.U. 2019r.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poz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1781)</w:t>
      </w:r>
    </w:p>
    <w:p w14:paraId="7ECD8378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Parlamentu Europejskiego i Rady (UE) 2016/679 z dnia 27 kwietnia 2016 r. w sprawie ochrony danych osób fizycznych w związku z przetwarzaniem danych osobowych i w sprawie swobodnego przepływu takich danych oraz uchylenia dyrektywy 95/46/WE oraz rozporządzeniami wykonawczymi wydanymi na jej podstawie (RODO).</w:t>
      </w:r>
    </w:p>
    <w:p w14:paraId="2D399C2A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</w:pPr>
      <w:r>
        <w:rPr>
          <w:rFonts w:ascii="Times New Roman" w:eastAsia="Times New Roman" w:hAnsi="Times New Roman" w:cs="Times New Roman"/>
          <w:lang w:eastAsia="ar-SA"/>
        </w:rPr>
        <w:t>Rozporządzenie Ministra Zdrowia z dnia 6 kwietnia 2020r., w sprawie rodzajów, zakresu i wzorów dokumentacji medycznej oraz sposobu jej przetwarzania  (Dz.U. 2024 poz. 798),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1628BD9E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22 grudnia 2011r. w sprawie obowiązkowego ubezpieczenia odpowiedzialności cywilnej świadczeniodawcy niebędącego podmiotem wykonującym działalność leczniczą, udzielającego świadczeń opieki zdrowotnej (Dz.U. 2011 nr 293 poz. 1728),</w:t>
      </w:r>
    </w:p>
    <w:p w14:paraId="33FF1F61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Rozporządzenie Ministra Finansów z dnia 29 kwietnia 2019r. w sprawie obowiązkowego ubezpieczenia odpowiedzialności cywilnej podmiotu wykonującego działalność leczniczą (Dz. U. 2019 poz.866),</w:t>
      </w:r>
    </w:p>
    <w:p w14:paraId="5D63A2EE" w14:textId="77777777" w:rsidR="00377609" w:rsidRDefault="00000000">
      <w:pPr>
        <w:pStyle w:val="Standard"/>
        <w:numPr>
          <w:ilvl w:val="0"/>
          <w:numId w:val="1"/>
        </w:numPr>
        <w:tabs>
          <w:tab w:val="left" w:pos="-11160"/>
          <w:tab w:val="left" w:pos="-9110"/>
          <w:tab w:val="center" w:pos="-6984"/>
          <w:tab w:val="right" w:pos="-2448"/>
        </w:tabs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Rozporządzenie Ministra Gospodarki i Pracy z dnia 27 lipca 2004r. w sprawie szkolenia w dziedzinie bezpieczeństwa i higieny pracy (Dz. U.2004 nr 180 poz. 1860),                                                                                                                                                       </w:t>
      </w:r>
    </w:p>
    <w:p w14:paraId="526E645E" w14:textId="77777777" w:rsidR="00377609" w:rsidRDefault="00000000">
      <w:pPr>
        <w:pStyle w:val="Standard"/>
        <w:numPr>
          <w:ilvl w:val="0"/>
          <w:numId w:val="1"/>
        </w:numPr>
        <w:jc w:val="both"/>
      </w:pPr>
      <w:r>
        <w:rPr>
          <w:rFonts w:ascii="Times New Roman" w:eastAsia="Times New Roman" w:hAnsi="Times New Roman" w:cs="Times New Roman"/>
          <w:lang w:eastAsia="ar-SA"/>
        </w:rPr>
        <w:t>Inne przepisy prawne mające zastosowanie przy udzielaniu świadczeń zdrowotnych</w:t>
      </w:r>
    </w:p>
    <w:p w14:paraId="700D572B" w14:textId="77777777" w:rsidR="00377609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w  szczególności obowiązujących rozporządzeń Ministra Zdrowia w sprawie świadczeń    </w:t>
      </w:r>
    </w:p>
    <w:p w14:paraId="4AD5F179" w14:textId="77777777" w:rsidR="00377609" w:rsidRDefault="00000000">
      <w:pPr>
        <w:pStyle w:val="Standard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            gwarantowanych oraz obowiązujących Zarządzeń Prezesa Narodowego Funduszu Zdrowia    </w:t>
      </w:r>
    </w:p>
    <w:p w14:paraId="0C9D9BAE" w14:textId="77777777" w:rsidR="00377609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  <w:i/>
          <w:lang w:eastAsia="ar-SA"/>
        </w:rPr>
        <w:t xml:space="preserve">           </w:t>
      </w:r>
      <w:r>
        <w:rPr>
          <w:rFonts w:ascii="Times New Roman" w:eastAsia="Times New Roman" w:hAnsi="Times New Roman" w:cs="Times New Roman"/>
          <w:lang w:eastAsia="ar-SA"/>
        </w:rPr>
        <w:t xml:space="preserve"> w zakresie objętym niniejszą umową.</w:t>
      </w: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 </w:t>
      </w:r>
    </w:p>
    <w:p w14:paraId="156A2B32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Strony zawierają umowę następującej treści:    </w:t>
      </w:r>
    </w:p>
    <w:p w14:paraId="2507CD7F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7633AAF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§ 1.</w:t>
      </w:r>
    </w:p>
    <w:p w14:paraId="74CF123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1. „Zamawiający” powierza „Przyjmującemu Zamówienie” wykonywanie obowiązków lekarza   </w:t>
      </w:r>
    </w:p>
    <w:p w14:paraId="46FB4649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specjalisty w dziedzinie radiodiagnostyki </w:t>
      </w:r>
      <w:r>
        <w:rPr>
          <w:rFonts w:ascii="Times New Roman" w:eastAsia="SimSun" w:hAnsi="Times New Roman" w:cs="Times New Roman"/>
        </w:rPr>
        <w:t xml:space="preserve">wg ustalonego miesięcznego harmonogramu </w:t>
      </w:r>
    </w:p>
    <w:p w14:paraId="30C44B3E" w14:textId="77777777" w:rsidR="00377609" w:rsidRDefault="00000000">
      <w:pPr>
        <w:pStyle w:val="Standard"/>
        <w:jc w:val="both"/>
      </w:pPr>
      <w:r>
        <w:rPr>
          <w:rFonts w:ascii="Times New Roman" w:eastAsia="SimSun" w:hAnsi="Times New Roman" w:cs="Times New Roman"/>
        </w:rPr>
        <w:t xml:space="preserve">    świadczenia usług  medycznych przez Zamawiającego w zakresie</w:t>
      </w:r>
      <w:r>
        <w:rPr>
          <w:rFonts w:ascii="Times New Roman" w:hAnsi="Times New Roman" w:cs="Times New Roman"/>
        </w:rPr>
        <w:t>:</w:t>
      </w:r>
    </w:p>
    <w:p w14:paraId="7587528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opisu badań rentgenowskich / część anatomiczna /,</w:t>
      </w:r>
    </w:p>
    <w:p w14:paraId="6374F58E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- opisu badań TK.</w:t>
      </w:r>
    </w:p>
    <w:p w14:paraId="18FD2892" w14:textId="77777777" w:rsidR="00377609" w:rsidRDefault="00000000">
      <w:pPr>
        <w:pStyle w:val="Standard"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lastRenderedPageBreak/>
        <w:t xml:space="preserve"> </w:t>
      </w:r>
    </w:p>
    <w:p w14:paraId="430A36AA" w14:textId="77777777" w:rsidR="00377609" w:rsidRDefault="00000000">
      <w:pPr>
        <w:jc w:val="both"/>
      </w:pPr>
      <w:r>
        <w:rPr>
          <w:rFonts w:ascii="Times New Roman" w:eastAsia="SimSun" w:hAnsi="Times New Roman" w:cs="Times New Roman"/>
        </w:rPr>
        <w:t>2. „Zamawiający” powierza „Przyjmującemu Zamówienie” pozostawanie w gotowości do pracy pod telefonem celem</w:t>
      </w:r>
      <w:r>
        <w:rPr>
          <w:rFonts w:ascii="Times New Roman" w:eastAsia="TimesNewRomanPSMT" w:hAnsi="Times New Roman" w:cs="Times New Roman"/>
        </w:rPr>
        <w:t xml:space="preserve"> dokonania opisu badań </w:t>
      </w:r>
      <w:r>
        <w:rPr>
          <w:rFonts w:ascii="Times New Roman" w:eastAsia="SimSun" w:hAnsi="Times New Roman" w:cs="Times New Roman"/>
        </w:rPr>
        <w:t xml:space="preserve"> RTG i TK.</w:t>
      </w:r>
    </w:p>
    <w:p w14:paraId="79DFF87D" w14:textId="77777777" w:rsidR="00377609" w:rsidRDefault="00000000">
      <w:pPr>
        <w:pStyle w:val="Standard"/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                   </w:t>
      </w:r>
    </w:p>
    <w:p w14:paraId="204CC05C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. Strony uzgadniają że opisy badań RTG i  TK przekazywane będą drogą elektroniczną.</w:t>
      </w:r>
    </w:p>
    <w:p w14:paraId="3B7C4118" w14:textId="77777777" w:rsidR="00377609" w:rsidRDefault="00377609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</w:p>
    <w:p w14:paraId="28DA0DFC" w14:textId="77777777" w:rsidR="00377609" w:rsidRDefault="00000000">
      <w:pPr>
        <w:pStyle w:val="Standard"/>
        <w:autoSpaceDE w:val="0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2.</w:t>
      </w:r>
    </w:p>
    <w:p w14:paraId="50575556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 podstawowych  obowiązków „Przyjmującego Zamówienie” należy:</w:t>
      </w:r>
    </w:p>
    <w:p w14:paraId="4171A773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opis, interpretowanie oraz ocena badań  RTG i TK drogą elektroniczną,</w:t>
      </w:r>
    </w:p>
    <w:p w14:paraId="4031AD23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rzetelne prowadzenie dokumentacji medycznej zgodnie z wymogami NFZ,</w:t>
      </w:r>
    </w:p>
    <w:p w14:paraId="4CCBE0B2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odpowiedzialność za dokumentację medyczną,</w:t>
      </w:r>
    </w:p>
    <w:p w14:paraId="4477E35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odpowiedzialne i rzetelne prowadzenie elektronicznej dokumentacji medycznej za pomocą   </w:t>
      </w:r>
    </w:p>
    <w:p w14:paraId="4659F9F7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udostępnionego przez Zamawiającego oprogramowania.</w:t>
      </w:r>
    </w:p>
    <w:p w14:paraId="04D765C1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56675B9A" w14:textId="77777777" w:rsidR="00377609" w:rsidRDefault="00000000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2. „Przyjmujący Zamówienie” w ramach wykonywania usług zapewnia:</w:t>
      </w:r>
    </w:p>
    <w:p w14:paraId="56320F84" w14:textId="77777777" w:rsidR="00377609" w:rsidRDefault="00000000">
      <w:pPr>
        <w:pStyle w:val="Standard"/>
        <w:autoSpaceDE w:val="0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-  że posiada odpowiednie kwalifikacje do wykonywania opisów badań RTG i TK,</w:t>
      </w:r>
    </w:p>
    <w:p w14:paraId="598A1C5C" w14:textId="77777777" w:rsidR="00377609" w:rsidRDefault="00000000">
      <w:pPr>
        <w:pStyle w:val="Standard"/>
        <w:autoSpaceDE w:val="0"/>
        <w:jc w:val="both"/>
      </w:pPr>
      <w:r>
        <w:rPr>
          <w:rFonts w:ascii="Times New Roman" w:eastAsia="TimesNewRomanPSMT" w:hAnsi="Times New Roman" w:cs="Times New Roman"/>
        </w:rPr>
        <w:t xml:space="preserve">- należyte zabezpieczenie dostępu do transmitowanych danych przed osobami niepowołanymi, w szczególności do zakodowania danych tak by bez stosownego klucza były bezużyteczne i nieczytelne. </w:t>
      </w:r>
    </w:p>
    <w:p w14:paraId="226ED45C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10D58639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Badanie TK  wykonane na cito powinno być opisane w ciągu 24 godzin,</w:t>
      </w:r>
    </w:p>
    <w:p w14:paraId="6A8AE00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badanie ambulatoryjne TK pilne powinno być opisane w ciągu 3 dni,</w:t>
      </w:r>
    </w:p>
    <w:p w14:paraId="6CC1EDB2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badanie RTG / część anatomiczna / powinno być opisana w ciągu 48 godzin, </w:t>
      </w:r>
    </w:p>
    <w:p w14:paraId="66C8AE7D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 pozostałe badania powinny być opisane w ciągu 7 dni.</w:t>
      </w:r>
    </w:p>
    <w:p w14:paraId="3BDACFBF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5460A029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>§ 3.</w:t>
      </w:r>
    </w:p>
    <w:p w14:paraId="19ED3391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„Przyjmujący  Zamówienie” wykonuje  usługi  medyczne we własnej  odzieży ochronnej i  roboczej  spełniającej  wymagania  Polskich  Norm przy wykorzystaniu bazy lokalowej Zamawiającego,  aparatury  i  sprzętu  medycznego będącego własnością Zamawiającego.                                          </w:t>
      </w:r>
    </w:p>
    <w:p w14:paraId="3BE00004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Wykorzystanie wyżej wymienionych środków może  odbywać  się w  zakresie niezbędnym do świadczenia określonych umową  usług  medycznych.            </w:t>
      </w:r>
    </w:p>
    <w:p w14:paraId="1B6D7817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jest zarejestrowanym w bazie BDO ( Numer rejestrowy - 000168163) wytwórcą odpadów i prowadzi gospodarkę odpadami wytwarzanymi w miejscach świadczenia usług.</w:t>
      </w:r>
    </w:p>
    <w:p w14:paraId="51A4CDA4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3A71EAC3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§ 4.</w:t>
      </w:r>
    </w:p>
    <w:p w14:paraId="3F48210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1.„Przyjmujący Zamówienie” zobowiązany jest do znajomości i przestrzegania:</w:t>
      </w:r>
    </w:p>
    <w:p w14:paraId="4D28738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przepisów określających prawa pacjenta,</w:t>
      </w:r>
    </w:p>
    <w:p w14:paraId="23E57F74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standardów udzielania świadczeń zdrowotnych obowiązujących w publicznych zakładach opieki zdrowotnej / Ustawa z dnia 15 kwietnia 2011r. o działalności leczniczej /</w:t>
      </w:r>
    </w:p>
    <w:p w14:paraId="36574475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c/ rozporządzenia Ministra Zdrowia w sprawie rodzajów i zakresu dokumentacji medycznej oraz sposobu jej przetwarzania.</w:t>
      </w:r>
    </w:p>
    <w:p w14:paraId="4CEA02A3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Strony zgodnie ustalają , iż wszystkie ewentualne kary / w tym pieniężne / nałożone z tytułu nieprzestrzegania wymogów określonych w przepisach wskazanych w ust.1  obciążają w pełnej wysokości  Przyjmującego Zamówienie.</w:t>
      </w:r>
    </w:p>
    <w:p w14:paraId="487401A7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„Przyjmujący Zamówienie” obowiązany jest uregulować karę pieniężną poprzez bezpośrednią wpłatę do kasy ZOZ Kłodzko lub w terminie 7 dni od daty wezwania do zapłaty na konto Zamawiającego w "Zespole Opieki Zdrowotnej" w Kłodzku  nr 54 1130 1033 0018 7998 4020 0003 w przypadku negatywnego wyniku kontroli i nałożenia kary na jednostkę przez organ kontrolujący.</w:t>
      </w:r>
    </w:p>
    <w:p w14:paraId="257046BA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5F5605FD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5.</w:t>
      </w:r>
    </w:p>
    <w:p w14:paraId="0230B28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„Przyjmujący Zamówienie” zobowiązuje się do wykonywania umowy z zachowaniem szczególnej staranności przy wykorzystaniu najlepszej wiedzy medycznej i kwalifikacji, zgodnie z ustawą o zawodzie lekarza i zasadami etyki lekarskiej.</w:t>
      </w:r>
    </w:p>
    <w:p w14:paraId="213C8815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2. „Przyjmujący Zamówienie” oświadcza, że:</w:t>
      </w:r>
    </w:p>
    <w:p w14:paraId="2A3D4E39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a/  nie jest zawieszony w prawie wykonywania zawodu ani ograniczony w wykonywaniu określonych czynności medycznych na podstawie przepisów o zawodach lekarza i lekarza dentysty lub przepisów o izbach lekarskich, a także nie był ukarany karą zawieszenia prawa wykonywania zawodu, nie był pozbawiony możliwości wykonywania zawodu prawomocnym orzeczeniem środka karnego zakazu wykonywania zawodu albo zawieszony w wykonywaniu zawodu zastosowanym środkiem zapobiegawczym,</w:t>
      </w:r>
    </w:p>
    <w:p w14:paraId="0CEE9AD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b/  posiada aktualne szkolenia w zakresie bezpieczeństwa i higieny pracy, a także aktualne badania profilaktyczne.</w:t>
      </w:r>
    </w:p>
    <w:p w14:paraId="38B7753D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6.</w:t>
      </w:r>
    </w:p>
    <w:p w14:paraId="7119690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„Przyjmujący Zamówienie”  w  razie  niemożności  osobistego wykonywania świadczeń będących przedmiotem  niniejszej  umowy może za  pisemną  zgodą  Zamawiającego powierzyć  wykonanie  swoich  czynności  zastępcy.                                             </w:t>
      </w:r>
    </w:p>
    <w:p w14:paraId="76DFBA9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zastępującą „Przyjmującego  Zamówienie” w  wykonywaniu  niniejszej  umowy  może  być  lekarz legitymujący się   kwalifikacjami  wymaganymi  do  udzielania świadczeń zdrowotnych.</w:t>
      </w:r>
    </w:p>
    <w:p w14:paraId="000511FD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„Przyjmujący Zamówienie” zobowiązany jest powiadomić na piśmie Zamawiającego o przerwie w udzielaniu świadczeń, w terminie co najmniej 30 dni przed planowaną przerwą, wskazując przewidywany okres jej trwania.                                                                               </w:t>
      </w:r>
    </w:p>
    <w:p w14:paraId="5D8FCB22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„Przyjmujący Zamówienie” zobowiązuje się poddać kontroli przez Narodowy Fundusz Zdrowia w zakresie wynikającym z umowy zawartej z Oddziałem Funduszu na zasadach określonych w Ustawie.                                               </w:t>
      </w:r>
    </w:p>
    <w:p w14:paraId="7070C858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7.</w:t>
      </w:r>
    </w:p>
    <w:p w14:paraId="31C2BC6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Zamówienie” jest  zobowiązany  do  zawarcia  umowy ubezpieczenia od  odpowiedzialności  cywilnej zgodnie z  Rozporządzeniem Ministra  Finansów  z  dnia 22 grudnia 2011r. w  sprawie  obowiązkowego ubezpieczenia  od odpowiedzialności cywilnej podmiotu przyjmującego zamówienie na świadczenia  zdrowotne.</w:t>
      </w:r>
    </w:p>
    <w:p w14:paraId="16C171A4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przypadku, gdy umowa ubezpieczenia od odpowiedzialności cywilnej wygasa w trakcie obowiązywania umowy,  „Przyjmujący Zamówienie” zobowiązany jest dostarczyć kopię nowej polisy ubezpieczenia od odpowiedzialności cywilnej na następny okres, najpóźniej w ostatnim dniu obowiązywania dotychczasowej polisy.                                                    </w:t>
      </w:r>
    </w:p>
    <w:p w14:paraId="16314DFD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 Zamówienie” odpowiada  na  zasadach  ogólnych Kodeksu  Cywilnego  za  zawinione  szkody wyrządzone  własnym  działaniem w  związku z wykonywaniem świadczeń  w zakresie  usług  medycznych objętych niniejszą umową.</w:t>
      </w:r>
    </w:p>
    <w:p w14:paraId="7C89993B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45C860B9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§ 8.</w:t>
      </w:r>
    </w:p>
    <w:p w14:paraId="33336F73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Odpowiedzialność za  szkody wyrządzone pacjentom przy  udzielaniu świadczeń w  zakresie udzielonego  zamówienia ponoszą  solidarnie „Zamawiający”  i  „Przyjmujący  Zamówienie”.</w:t>
      </w:r>
    </w:p>
    <w:p w14:paraId="57476B3D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69E9E28B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9.</w:t>
      </w:r>
    </w:p>
    <w:p w14:paraId="4CA4D11A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„Przyjmujący Zamówienie” zobowiązuje się do zachowania w tajemnicy informacji uzyskanych o Zamawiającym w czasie wykonywania umowy, nie podanych do publicznej wiadomości.    </w:t>
      </w:r>
    </w:p>
    <w:p w14:paraId="69F6ADC8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naruszenia postanowień ust.2 Zamawiający może rozwiązać umowę w trybie natychmiastowym oraz wystąpić o odszkodowanie na zasadach określonych w kodeksie cywilnym.</w:t>
      </w:r>
    </w:p>
    <w:p w14:paraId="3775BB9B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3AAAFD01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</w:rPr>
        <w:t>§</w:t>
      </w:r>
      <w:r>
        <w:rPr>
          <w:rFonts w:ascii="Times New Roman" w:hAnsi="Times New Roman" w:cs="Times New Roman"/>
        </w:rPr>
        <w:t xml:space="preserve"> 10.</w:t>
      </w:r>
    </w:p>
    <w:p w14:paraId="4CB8E515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 tytułu wykonania  zamówienia „ Przyjmujący Zamówienie” otrzyma należność  w wysokości:</w:t>
      </w:r>
    </w:p>
    <w:p w14:paraId="6C3928AC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67DA4AB7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1/ ……. słownie: /                / brutto za opisanie jednej części anatomicznej badania RTG, </w:t>
      </w:r>
    </w:p>
    <w:p w14:paraId="3C712E9D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2/ …… 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słownie:/                 / brutto za opisanie jednego badania TK/ </w:t>
      </w:r>
      <w:proofErr w:type="spellStart"/>
      <w:r>
        <w:rPr>
          <w:rFonts w:ascii="Times New Roman" w:hAnsi="Times New Roman" w:cs="Times New Roman"/>
        </w:rPr>
        <w:t>angio</w:t>
      </w:r>
      <w:proofErr w:type="spellEnd"/>
      <w:r>
        <w:rPr>
          <w:rFonts w:ascii="Times New Roman" w:hAnsi="Times New Roman" w:cs="Times New Roman"/>
        </w:rPr>
        <w:t xml:space="preserve"> i onkologiczne /, </w:t>
      </w:r>
    </w:p>
    <w:p w14:paraId="5D161899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>3/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……..słownie: /               / brutto za opisanie jednego TK / zwykłe /,</w:t>
      </w:r>
    </w:p>
    <w:p w14:paraId="33BA7E13" w14:textId="77777777" w:rsidR="00377609" w:rsidRDefault="00000000">
      <w:pPr>
        <w:jc w:val="both"/>
      </w:pPr>
      <w:r>
        <w:rPr>
          <w:rFonts w:ascii="Times New Roman" w:hAnsi="Times New Roman" w:cs="Times New Roman"/>
        </w:rPr>
        <w:t>4  ……..</w:t>
      </w:r>
      <w:r>
        <w:rPr>
          <w:rFonts w:ascii="Times New Roman" w:eastAsia="SimSun" w:hAnsi="Times New Roman" w:cs="Times New Roman"/>
        </w:rPr>
        <w:t xml:space="preserve">słownie: /                  /  brutto  za opisanie jednego badania TK wykonanego w czasie pełnienia gotowości pod telefonem, </w:t>
      </w:r>
    </w:p>
    <w:p w14:paraId="1483663D" w14:textId="77777777" w:rsidR="00377609" w:rsidRDefault="00000000">
      <w:pPr>
        <w:jc w:val="both"/>
      </w:pPr>
      <w:r>
        <w:rPr>
          <w:rFonts w:ascii="Times New Roman" w:eastAsia="Times New Roman" w:hAnsi="Times New Roman" w:cs="Times New Roman"/>
        </w:rPr>
        <w:lastRenderedPageBreak/>
        <w:t>5/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……  </w:t>
      </w:r>
      <w:r>
        <w:rPr>
          <w:rFonts w:ascii="Times New Roman" w:eastAsia="SimSun" w:hAnsi="Times New Roman" w:cs="Times New Roman"/>
        </w:rPr>
        <w:t xml:space="preserve">słownie: /             / brutto </w:t>
      </w:r>
      <w:r>
        <w:rPr>
          <w:rFonts w:ascii="Times New Roman" w:eastAsia="Times New Roman" w:hAnsi="Times New Roman" w:cs="Times New Roman"/>
        </w:rPr>
        <w:t>za jedną godzinę pozostawania w gotowości do pracy pod telefonem.</w:t>
      </w:r>
    </w:p>
    <w:p w14:paraId="0FF5E2A4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Strony dopuszczają na pisemny wniosek „Przyjmującego Zamówienie” zmianę stawki</w:t>
      </w:r>
    </w:p>
    <w:p w14:paraId="6704750F" w14:textId="77777777" w:rsidR="00377609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określonej w  § 10 ust. 1  poprzez jej zwiększenie w  drodze Aneksu, tylko i wyłącznie w przypadku zwiększenia finansowania świadczeń medycznych w danym zakresie przez NFZ bez konieczności wypowiadania umowy.  </w:t>
      </w:r>
    </w:p>
    <w:p w14:paraId="310BA53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Rachunek winien być złożony do dnia 10-ego następnego miesiąca za miesiąc ubiegły w sekretariacie  ZOZ Kłodzko.</w:t>
      </w:r>
    </w:p>
    <w:p w14:paraId="26CE87AD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Brak terminowego złożenia rachunku skutkuje karą w wysokości 1.000,- brutto, którą</w:t>
      </w:r>
    </w:p>
    <w:p w14:paraId="5C37B703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>Zamawiający ma prawo potrącić z bieżącego rachunku bez dodatkowej zgody „</w:t>
      </w:r>
      <w:r>
        <w:rPr>
          <w:rFonts w:ascii="Times New Roman" w:eastAsia="Times New Roman" w:hAnsi="Times New Roman" w:cs="Times New Roman"/>
        </w:rPr>
        <w:t xml:space="preserve">Przyjmującego Zamówienie”.                                                      </w:t>
      </w:r>
    </w:p>
    <w:p w14:paraId="6074CCA6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Zapłata należności przez „Zamawiającego” nastąpi w terminie 21 dni od daty złożenia rachunku przez „Przyjmującego Zamówienie” i potwierdzeniu przez osobę upoważnioną  przez Zamawiającego wykonania zleconej pracy będącej  przedmiotem niniejszej umowy. </w:t>
      </w:r>
    </w:p>
    <w:p w14:paraId="7BDBDEFB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14:paraId="3D064BDA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11.</w:t>
      </w:r>
    </w:p>
    <w:p w14:paraId="3598D006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Niniejszą umowę  zawiera  się  na  czas określony  </w:t>
      </w:r>
    </w:p>
    <w:p w14:paraId="42714A40" w14:textId="77777777" w:rsidR="00377609" w:rsidRDefault="00377609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0F3A4B73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</w:t>
      </w:r>
      <w:r>
        <w:rPr>
          <w:rFonts w:ascii="Times New Roman" w:hAnsi="Times New Roman" w:cs="Times New Roman"/>
        </w:rPr>
        <w:t xml:space="preserve">  § 12.          </w:t>
      </w:r>
      <w:r>
        <w:rPr>
          <w:rFonts w:ascii="Times New Roman" w:hAnsi="Times New Roman" w:cs="Times New Roman"/>
          <w:b/>
          <w:bCs/>
        </w:rPr>
        <w:t xml:space="preserve">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4A6D3838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Umowa może  być  rozwiązana  przez  każdą  ze  stron za  jednomiesięcznym  okresem  wypowiedzenia  bez podania  przyczyny.                                             </w:t>
      </w:r>
    </w:p>
    <w:p w14:paraId="5B129415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 może  być  rozwiązana w  każdym  czasie na  zasadzie  porozumienia  stron.</w:t>
      </w:r>
    </w:p>
    <w:p w14:paraId="72C7DE5D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„Zamawiający” może rozwiązać umowę bez zachowania okresu wypowiedzenia ze skutkiem natychmiastowym w przypadku zaistnienia jednego z następujących zdarzeń:</w:t>
      </w:r>
    </w:p>
    <w:p w14:paraId="78AA95D6" w14:textId="77777777" w:rsidR="00377609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a. jeżeli „Przyjmujący Zamówienie” nie wykonuje bądź nienależycie wykonuje swoje obowiązki     określone  </w:t>
      </w:r>
      <w:r>
        <w:rPr>
          <w:rFonts w:ascii="Times New Roman" w:eastAsia="Times New Roman" w:hAnsi="Times New Roman" w:cs="Times New Roman"/>
        </w:rPr>
        <w:t>§ 2</w:t>
      </w:r>
      <w:r>
        <w:rPr>
          <w:rFonts w:ascii="Times New Roman" w:hAnsi="Times New Roman" w:cs="Times New Roman"/>
        </w:rPr>
        <w:t xml:space="preserve"> umowy w całości lub części,</w:t>
      </w:r>
    </w:p>
    <w:p w14:paraId="43431CEA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 przypadku popełnienia przez „Przyjmującego Zamówienie” czynu naruszającego dobre imię podmiotu leczniczego „Zespół Opieki Zdrowotnej” w Kłodzku narażając go na szkodę.  </w:t>
      </w:r>
    </w:p>
    <w:p w14:paraId="00B925B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</w:t>
      </w:r>
    </w:p>
    <w:p w14:paraId="59E77AE5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§ 13.</w:t>
      </w:r>
    </w:p>
    <w:p w14:paraId="2062989C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rozwiąże umowę bez wypowiedzenia w przypadku nie udokumentowania w terminie 30 dni od daty podpisania niniejszej umowy przez „Przyjmującego Zamówienie” zawarcia umowy ubezpieczenia od odpowiedzialności cywilnej.</w:t>
      </w:r>
    </w:p>
    <w:p w14:paraId="01854974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715FA421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14.</w:t>
      </w:r>
    </w:p>
    <w:p w14:paraId="7D2880A5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„Przyjmujący Zamówienie” osobiście  rozlicza  się  z Urzędem Skarbowym i  Zakładem Ubezpieczeń Społecznych.</w:t>
      </w:r>
    </w:p>
    <w:p w14:paraId="15DC2CA9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§ 15.</w:t>
      </w:r>
    </w:p>
    <w:p w14:paraId="3AAA0678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Strony umowy ustalają, że ewentualne  spory  będą rozstrzygane przez właściwy dla Zamawiającego Sąd Powszechny.</w:t>
      </w:r>
    </w:p>
    <w:p w14:paraId="27C6F07A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16.</w:t>
      </w:r>
    </w:p>
    <w:p w14:paraId="16044BB8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Wszystkie  zmiany warunków  umowy wymagają  formy  pisemnego aneksu pod  rygorem nieważności.  </w:t>
      </w:r>
    </w:p>
    <w:p w14:paraId="3DD98BB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17.</w:t>
      </w:r>
    </w:p>
    <w:p w14:paraId="5DD0C177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 sprawach  nie  uregulowanych  umową mają zastosowanie  obowiązujące przepisy kodeksu  cywilnego.</w:t>
      </w:r>
    </w:p>
    <w:p w14:paraId="2C9AECF7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§ 18.</w:t>
      </w:r>
    </w:p>
    <w:p w14:paraId="4E818770" w14:textId="77777777" w:rsidR="00377609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Umowę  sporządzono w dwóch jednobrzmiących egzemplarzach z przeznaczeniem jeden dla  „Przyjmującego Zamówienie”,  jeden dla  „Zamawiającego”.</w:t>
      </w:r>
    </w:p>
    <w:p w14:paraId="5A35A702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5754D0F7" w14:textId="77777777" w:rsidR="00377609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ZAMAWIAJĄCY                                         PRZYJMUJĄCY ZAMÓWIENIE</w:t>
      </w:r>
    </w:p>
    <w:p w14:paraId="6BE17A61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4420D599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3AAF19E3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6A80E1FE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6D6AC6E1" w14:textId="77777777" w:rsidR="00377609" w:rsidRDefault="00377609">
      <w:pPr>
        <w:pStyle w:val="Standard"/>
        <w:jc w:val="both"/>
        <w:rPr>
          <w:rFonts w:ascii="Times New Roman" w:hAnsi="Times New Roman" w:cs="Times New Roman"/>
        </w:rPr>
      </w:pPr>
    </w:p>
    <w:p w14:paraId="345C9E60" w14:textId="77777777" w:rsidR="00377609" w:rsidRDefault="00377609">
      <w:pPr>
        <w:pStyle w:val="Standard"/>
        <w:jc w:val="both"/>
        <w:rPr>
          <w:rFonts w:ascii="Times New Roman" w:hAnsi="Times New Roman" w:cs="Times New Roman"/>
          <w:b/>
        </w:rPr>
      </w:pPr>
    </w:p>
    <w:p w14:paraId="60348D6F" w14:textId="77777777" w:rsidR="00377609" w:rsidRDefault="00377609">
      <w:pPr>
        <w:jc w:val="both"/>
        <w:rPr>
          <w:rFonts w:ascii="Times New Roman" w:hAnsi="Times New Roman" w:cs="Times New Roman"/>
        </w:rPr>
      </w:pPr>
    </w:p>
    <w:sectPr w:rsidR="00377609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DDBE2" w14:textId="77777777" w:rsidR="00CA470F" w:rsidRDefault="00CA470F">
      <w:r>
        <w:separator/>
      </w:r>
    </w:p>
  </w:endnote>
  <w:endnote w:type="continuationSeparator" w:id="0">
    <w:p w14:paraId="69734244" w14:textId="77777777" w:rsidR="00CA470F" w:rsidRDefault="00CA4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7F81A" w14:textId="77777777" w:rsidR="00000000" w:rsidRDefault="00000000">
    <w:pPr>
      <w:pStyle w:val="Stopka"/>
    </w:pPr>
    <w:r>
      <w:t xml:space="preserve">                                                                               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AF5C453" w14:textId="77777777" w:rsidR="00000000" w:rsidRDefault="0000000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6D725" w14:textId="77777777" w:rsidR="00CA470F" w:rsidRDefault="00CA470F">
      <w:r>
        <w:rPr>
          <w:color w:val="000000"/>
        </w:rPr>
        <w:separator/>
      </w:r>
    </w:p>
  </w:footnote>
  <w:footnote w:type="continuationSeparator" w:id="0">
    <w:p w14:paraId="303C4986" w14:textId="77777777" w:rsidR="00CA470F" w:rsidRDefault="00CA4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FF27" w14:textId="77777777" w:rsidR="00000000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5434A"/>
    <w:multiLevelType w:val="multilevel"/>
    <w:tmpl w:val="539CE454"/>
    <w:styleLink w:val="WWNum9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color w:val="000000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108118019">
    <w:abstractNumId w:val="0"/>
  </w:num>
  <w:num w:numId="2" w16cid:durableId="67634996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77609"/>
    <w:rsid w:val="00377609"/>
    <w:rsid w:val="00772742"/>
    <w:rsid w:val="009713E5"/>
    <w:rsid w:val="00CA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901D5"/>
  <w15:docId w15:val="{16336F22-F51D-4BCD-842C-ADBE4876A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  <w:style w:type="paragraph" w:customStyle="1" w:styleId="Standard">
    <w:name w:val="Standard"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Tekstprzypisukocowego">
    <w:name w:val="endnote text"/>
    <w:basedOn w:val="Normalny"/>
    <w:rPr>
      <w:rFonts w:cs="Mangal"/>
      <w:sz w:val="20"/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rPr>
      <w:rFonts w:ascii="Liberation Serif" w:eastAsia="NSimSun" w:hAnsi="Liberation Serif" w:cs="Mangal"/>
      <w:kern w:val="3"/>
      <w:sz w:val="24"/>
      <w:szCs w:val="21"/>
      <w:lang w:eastAsia="zh-CN" w:bidi="hi-IN"/>
    </w:rPr>
  </w:style>
  <w:style w:type="character" w:customStyle="1" w:styleId="TekstprzypisukocowegoZnak">
    <w:name w:val="Tekst przypisu końcowego Znak"/>
    <w:basedOn w:val="Domylnaczcionkaakapitu"/>
    <w:rPr>
      <w:rFonts w:ascii="Liberation Serif" w:eastAsia="NSimSun" w:hAnsi="Liberation Serif" w:cs="Mangal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numbering" w:customStyle="1" w:styleId="WWNum98">
    <w:name w:val="WWNum98"/>
    <w:basedOn w:val="Bezlist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2011</Words>
  <Characters>12068</Characters>
  <Application>Microsoft Office Word</Application>
  <DocSecurity>0</DocSecurity>
  <Lines>100</Lines>
  <Paragraphs>28</Paragraphs>
  <ScaleCrop>false</ScaleCrop>
  <Company/>
  <LinksUpToDate>false</LinksUpToDate>
  <CharactersWithSpaces>14051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2025-04-10T08:28:00Z</cp:lastPrinted>
  <dcterms:created xsi:type="dcterms:W3CDTF">2025-10-22T09:28:00Z</dcterms:created>
  <dcterms:modified xsi:type="dcterms:W3CDTF">2025-10-22T09:28:00Z</dcterms:modified>
</cp:coreProperties>
</file>