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6EE2" w14:textId="77777777" w:rsidR="00FE27A8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0" w:name="_Hlk211339586"/>
      <w:r>
        <w:rPr>
          <w:rFonts w:ascii="Times New Roman" w:hAnsi="Times New Roman" w:cs="Times New Roman"/>
        </w:rPr>
        <w:t xml:space="preserve"> </w:t>
      </w:r>
    </w:p>
    <w:p w14:paraId="45C6ACF7" w14:textId="77777777" w:rsidR="00FE27A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eastAsia="NSimSun" w:hAnsi="Times New Roman" w:cs="Times New Roman"/>
        </w:rPr>
        <w:t xml:space="preserve">                                                                                                         </w:t>
      </w:r>
      <w:bookmarkStart w:id="1" w:name="_Hlk178574852"/>
      <w:bookmarkStart w:id="2" w:name="_Hlk178577237"/>
      <w:r>
        <w:rPr>
          <w:rFonts w:ascii="Times New Roman" w:eastAsia="NSimSun" w:hAnsi="Times New Roman" w:cs="Times New Roman"/>
        </w:rPr>
        <w:t>Kłodzko, dn. 21.10.2025r.</w:t>
      </w:r>
    </w:p>
    <w:p w14:paraId="71E669E7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2F79AB85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 </w:t>
      </w:r>
    </w:p>
    <w:p w14:paraId="69B5D6AB" w14:textId="77777777" w:rsidR="00FE27A8" w:rsidRDefault="00000000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                                                   O G Ł O S Z E N I E</w:t>
      </w:r>
    </w:p>
    <w:p w14:paraId="7FF957A7" w14:textId="77777777" w:rsidR="00FE27A8" w:rsidRDefault="00FE27A8">
      <w:pPr>
        <w:jc w:val="both"/>
        <w:rPr>
          <w:rFonts w:ascii="Times New Roman" w:eastAsia="NSimSun" w:hAnsi="Times New Roman" w:cs="Times New Roman"/>
          <w:b/>
          <w:bCs/>
        </w:rPr>
      </w:pPr>
    </w:p>
    <w:p w14:paraId="1BA49356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Dyrektor podmiotu leczniczego  „Zespół Opieki Zdrowotnej” w Kłodzku ul. Szpitalna 1a</w:t>
      </w:r>
    </w:p>
    <w:p w14:paraId="13B512DA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57-300 Kłodzko działając na podstawie Ustawy  art.26 ustawy z dnia 15 kwietnia 2011r.</w:t>
      </w:r>
    </w:p>
    <w:p w14:paraId="24A0E90C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 działalności leczniczej  (Dz. U. 2024 poz. 799 ) oraz ustawy z dnia 27.08.2004r. o świadczeniach opieki zdrowotnej finansowanych ze środków publicznych (Dz. U. 2024 poz.146) ogłasza:</w:t>
      </w:r>
    </w:p>
    <w:p w14:paraId="4C193F82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7FA6495F" w14:textId="77777777" w:rsidR="00FE27A8" w:rsidRDefault="00000000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1/ </w:t>
      </w:r>
      <w:bookmarkStart w:id="3" w:name="_Hlk178079611"/>
      <w:r>
        <w:rPr>
          <w:rFonts w:ascii="Times New Roman" w:hAnsi="Times New Roman" w:cs="Times New Roman"/>
          <w:b/>
          <w:bCs/>
        </w:rPr>
        <w:t>konkurs ofert na udzielanie świadczeń zdrowotnych w zakresie nocnej i świątecznej opieki</w:t>
      </w:r>
    </w:p>
    <w:p w14:paraId="2959B7FA" w14:textId="77777777" w:rsidR="00FE27A8" w:rsidRDefault="000000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zdrowotnej podmiotu leczniczego „Zespół Opieki Zdrowotnej” w Kłodzku  - Szpital Nowa Ruda przez lekarzy:</w:t>
      </w:r>
    </w:p>
    <w:p w14:paraId="71F3AC09" w14:textId="77777777" w:rsidR="00FE27A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punkcie w Nowej Rudzie, ul. Szpitalna 8  57- 400 Nowa Ruda.</w:t>
      </w:r>
    </w:p>
    <w:p w14:paraId="2C1BDAA5" w14:textId="77777777" w:rsidR="00FE27A8" w:rsidRDefault="00FE27A8">
      <w:pPr>
        <w:jc w:val="both"/>
        <w:rPr>
          <w:rFonts w:ascii="Times New Roman" w:hAnsi="Times New Roman" w:cs="Times New Roman"/>
          <w:b/>
          <w:bCs/>
        </w:rPr>
      </w:pPr>
    </w:p>
    <w:p w14:paraId="439FABB5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Umowa o udzielanie świadczeń zdrowotnych zostanie zawarta na okres 60 miesięcy od daty</w:t>
      </w:r>
    </w:p>
    <w:p w14:paraId="5F8B0855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podpisania umowy.</w:t>
      </w:r>
    </w:p>
    <w:p w14:paraId="73CB8CF4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Szczegółowe warunki konkursu wraz z projektem umowy i formularzem oferty zostaną</w:t>
      </w:r>
    </w:p>
    <w:p w14:paraId="62EB51F1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udostępnione oferentowi od dnia ukazania się niniejszego ogłoszenia </w:t>
      </w:r>
    </w:p>
    <w:p w14:paraId="78B37A91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na stronie internetowej BIP: https://www.e-bip.org.pl/zozklodzko/ podmiotu leczniczego „Zespół Opieki Zdrowotnej” w Kłodzku.</w:t>
      </w:r>
    </w:p>
    <w:p w14:paraId="1871FBB9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67D2A32C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Oferty należy składać w zaklejonych kopertach opatrzonych hasłem „Konkurs ofert”</w:t>
      </w:r>
    </w:p>
    <w:p w14:paraId="16CACD51" w14:textId="77777777" w:rsidR="00FE27A8" w:rsidRDefault="00000000">
      <w:pPr>
        <w:jc w:val="both"/>
      </w:pPr>
      <w:r>
        <w:rPr>
          <w:rFonts w:ascii="Times New Roman" w:eastAsia="NSimSun" w:hAnsi="Times New Roman" w:cs="Times New Roman"/>
        </w:rPr>
        <w:t xml:space="preserve">do dnia </w:t>
      </w:r>
      <w:r>
        <w:rPr>
          <w:rFonts w:ascii="Times New Roman" w:eastAsia="NSimSun" w:hAnsi="Times New Roman" w:cs="Times New Roman"/>
          <w:b/>
          <w:bCs/>
        </w:rPr>
        <w:t>21.11.2025r</w:t>
      </w:r>
      <w:r>
        <w:rPr>
          <w:rFonts w:ascii="Times New Roman" w:eastAsia="NSimSun" w:hAnsi="Times New Roman" w:cs="Times New Roman"/>
        </w:rPr>
        <w:t>. do godz. 14.00 w Sekretariacie podmiotu leczniczego „Zespół Opieki</w:t>
      </w:r>
    </w:p>
    <w:p w14:paraId="7D335957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Zdrowotnej” w Kłodzku ul. Szpitalna 1a, 57-300 Kłodzko.</w:t>
      </w:r>
    </w:p>
    <w:p w14:paraId="35F7524C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6C1CF277" w14:textId="77777777" w:rsidR="00FE27A8" w:rsidRDefault="00000000">
      <w:pPr>
        <w:jc w:val="both"/>
      </w:pPr>
      <w:r>
        <w:rPr>
          <w:rFonts w:ascii="Times New Roman" w:eastAsia="NSimSun" w:hAnsi="Times New Roman" w:cs="Times New Roman"/>
        </w:rPr>
        <w:t xml:space="preserve">Otwarcie ofert nastąpi </w:t>
      </w:r>
      <w:r>
        <w:rPr>
          <w:rFonts w:ascii="Times New Roman" w:eastAsia="NSimSun" w:hAnsi="Times New Roman" w:cs="Times New Roman"/>
          <w:b/>
          <w:bCs/>
        </w:rPr>
        <w:t>24.11.2025r</w:t>
      </w:r>
      <w:r>
        <w:rPr>
          <w:rFonts w:ascii="Times New Roman" w:eastAsia="NSimSun" w:hAnsi="Times New Roman" w:cs="Times New Roman"/>
        </w:rPr>
        <w:t>. o godz.10.00 w świetlicy zakładowej. Oferent jest związany</w:t>
      </w:r>
    </w:p>
    <w:p w14:paraId="2D8EBCA9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ofertą w ciągu 30 dni od upływu składania ofert.</w:t>
      </w:r>
    </w:p>
    <w:p w14:paraId="57E87BEE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Zastrzega się prawo do odwołania konkursu bez podania przyczyny oraz do przesunięcia terminu</w:t>
      </w:r>
    </w:p>
    <w:p w14:paraId="0CE73FD1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składania ofert.</w:t>
      </w:r>
    </w:p>
    <w:p w14:paraId="1E87ED0D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eastAsia="NSimSun" w:hAnsi="Times New Roman" w:cs="Times New Roman"/>
        </w:rPr>
        <w:t>odwołań</w:t>
      </w:r>
      <w:proofErr w:type="spellEnd"/>
      <w:r>
        <w:rPr>
          <w:rFonts w:ascii="Times New Roman" w:eastAsia="NSimSun" w:hAnsi="Times New Roman" w:cs="Times New Roman"/>
        </w:rPr>
        <w:t xml:space="preserve"> dotyczących konkursu ofert można składać</w:t>
      </w:r>
    </w:p>
    <w:p w14:paraId="5F9DC112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do Dyrektora  podmiotu leczniczego  „Zespół Opieki Zdrowotnej” w Kłodzku zgodnie z art.153</w:t>
      </w:r>
    </w:p>
    <w:p w14:paraId="4204B5F7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i art.154 ustawy z dnia 27 sierpnia 2004r. o świadczeniach opieki zdrowotnej finansowanych</w:t>
      </w:r>
    </w:p>
    <w:p w14:paraId="49C5AA2F" w14:textId="77777777" w:rsidR="00FE27A8" w:rsidRDefault="00000000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ze środków publicznych (Dz. U z 2024, poz.146 )</w:t>
      </w:r>
    </w:p>
    <w:p w14:paraId="3F1EA4AA" w14:textId="77777777" w:rsidR="00FE27A8" w:rsidRDefault="00FE27A8">
      <w:pPr>
        <w:jc w:val="both"/>
        <w:rPr>
          <w:rFonts w:ascii="Times New Roman" w:hAnsi="Times New Roman" w:cs="Times New Roman"/>
        </w:rPr>
      </w:pPr>
    </w:p>
    <w:p w14:paraId="159FF490" w14:textId="77777777" w:rsidR="00FE27A8" w:rsidRDefault="00FE27A8">
      <w:pPr>
        <w:jc w:val="both"/>
        <w:rPr>
          <w:rFonts w:ascii="Times New Roman" w:hAnsi="Times New Roman" w:cs="Times New Roman"/>
        </w:rPr>
      </w:pPr>
    </w:p>
    <w:p w14:paraId="3475F3E2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bookmarkEnd w:id="3"/>
    <w:p w14:paraId="2C19E817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bookmarkEnd w:id="1"/>
    <w:p w14:paraId="78E97CAA" w14:textId="77777777" w:rsidR="00FE27A8" w:rsidRDefault="00FE27A8">
      <w:pPr>
        <w:jc w:val="both"/>
        <w:rPr>
          <w:rFonts w:ascii="Times New Roman" w:hAnsi="Times New Roman" w:cs="Times New Roman"/>
        </w:rPr>
      </w:pPr>
    </w:p>
    <w:bookmarkEnd w:id="2"/>
    <w:p w14:paraId="30607C72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0092F078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201FD0E9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7F9E3FA7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74FCDA2B" w14:textId="77777777" w:rsidR="00FE27A8" w:rsidRDefault="00FE27A8">
      <w:pPr>
        <w:jc w:val="both"/>
        <w:rPr>
          <w:rFonts w:ascii="Times New Roman" w:hAnsi="Times New Roman" w:cs="Times New Roman"/>
        </w:rPr>
      </w:pPr>
    </w:p>
    <w:p w14:paraId="234AACD1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02D497E2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p w14:paraId="30D3774B" w14:textId="77777777" w:rsidR="00FE27A8" w:rsidRDefault="00FE27A8">
      <w:pPr>
        <w:jc w:val="both"/>
        <w:rPr>
          <w:rFonts w:ascii="Times New Roman" w:eastAsia="NSimSun" w:hAnsi="Times New Roman" w:cs="Times New Roman"/>
        </w:rPr>
      </w:pPr>
    </w:p>
    <w:bookmarkEnd w:id="0"/>
    <w:p w14:paraId="3B9448F2" w14:textId="77777777" w:rsidR="00FE27A8" w:rsidRDefault="00FE27A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sectPr w:rsidR="00FE27A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C0DB" w14:textId="77777777" w:rsidR="00B65811" w:rsidRDefault="00B65811">
      <w:r>
        <w:separator/>
      </w:r>
    </w:p>
  </w:endnote>
  <w:endnote w:type="continuationSeparator" w:id="0">
    <w:p w14:paraId="3C684895" w14:textId="77777777" w:rsidR="00B65811" w:rsidRDefault="00B6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B1D4A" w14:textId="77777777" w:rsidR="00B65811" w:rsidRDefault="00B65811">
      <w:r>
        <w:rPr>
          <w:color w:val="000000"/>
        </w:rPr>
        <w:separator/>
      </w:r>
    </w:p>
  </w:footnote>
  <w:footnote w:type="continuationSeparator" w:id="0">
    <w:p w14:paraId="5D9297BB" w14:textId="77777777" w:rsidR="00B65811" w:rsidRDefault="00B65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27A8"/>
    <w:rsid w:val="009B4B68"/>
    <w:rsid w:val="00B65811"/>
    <w:rsid w:val="00D75C11"/>
    <w:rsid w:val="00FE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C3CA"/>
  <w15:docId w15:val="{4AB56C6C-81EC-4020-8B71-2EC109C8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2025-10-21T07:49:00Z</cp:lastPrinted>
  <dcterms:created xsi:type="dcterms:W3CDTF">2025-10-22T09:22:00Z</dcterms:created>
  <dcterms:modified xsi:type="dcterms:W3CDTF">2025-10-22T09:22:00Z</dcterms:modified>
</cp:coreProperties>
</file>