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D297C" w14:paraId="29EA9DF3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2EF64" w14:textId="77777777" w:rsidR="000D297C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0136AF2A" w14:textId="77777777" w:rsidR="000D297C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PORADNI NOCNEJ I ŚWIĄTECZNEJ OPIEKI ZDROWOTNEJ - SZPITAL NOWA RUDA -ZOZ KŁODZKO</w:t>
            </w:r>
          </w:p>
        </w:tc>
      </w:tr>
    </w:tbl>
    <w:p w14:paraId="28BA35E4" w14:textId="77777777" w:rsidR="000D297C" w:rsidRDefault="000D297C">
      <w:pPr>
        <w:pStyle w:val="Standard"/>
        <w:rPr>
          <w:rFonts w:ascii="Times New Roman" w:hAnsi="Times New Roman" w:cs="Times New Roman"/>
          <w:b/>
          <w:bCs/>
        </w:rPr>
      </w:pPr>
    </w:p>
    <w:p w14:paraId="0AB23D2B" w14:textId="77777777" w:rsidR="000D297C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ZAMAWIAJĄCY:</w:t>
      </w:r>
    </w:p>
    <w:p w14:paraId="72E14178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46998C8C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0BB1A0F8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o konkursie ofert zostało zamieszczone na stronie internetowej  BIP-u podmiotu</w:t>
      </w:r>
    </w:p>
    <w:p w14:paraId="3878EFDC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leczniczego „Zespół Opieki Zdrowotnej” w Kłodzku oraz na stronie internetowej Starostwa. </w:t>
      </w:r>
    </w:p>
    <w:p w14:paraId="12969361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35A0BC84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</w:p>
    <w:p w14:paraId="726CEA58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2024 poz. 799);</w:t>
      </w:r>
    </w:p>
    <w:p w14:paraId="57671C5E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2024r., poz.146);</w:t>
      </w:r>
    </w:p>
    <w:p w14:paraId="29B8194B" w14:textId="77777777" w:rsidR="000D297C" w:rsidRDefault="00000000">
      <w:pPr>
        <w:pStyle w:val="Standard"/>
      </w:pPr>
      <w:r>
        <w:rPr>
          <w:rFonts w:ascii="Times New Roman" w:hAnsi="Times New Roman" w:cs="Times New Roman"/>
        </w:rPr>
        <w:t>- u</w:t>
      </w:r>
      <w:r>
        <w:rPr>
          <w:rFonts w:ascii="Times New Roman" w:eastAsia="Times New Roman" w:hAnsi="Times New Roman" w:cs="Times New Roman"/>
          <w:lang w:eastAsia="ar-SA"/>
        </w:rPr>
        <w:t xml:space="preserve">stawa z dnia 5 grudnia 1996r. o zawodach lekarza i lekarza dentysty ( Dz. U.2024 poz. 1287 </w:t>
      </w:r>
    </w:p>
    <w:p w14:paraId="16AF0F3E" w14:textId="77777777" w:rsidR="000D297C" w:rsidRDefault="00000000">
      <w:pPr>
        <w:pStyle w:val="Standard"/>
      </w:pPr>
      <w:r>
        <w:rPr>
          <w:rFonts w:ascii="Times New Roman" w:eastAsia="Times New Roman" w:hAnsi="Times New Roman" w:cs="Times New Roman"/>
          <w:lang w:eastAsia="ar-SA"/>
        </w:rPr>
        <w:t>z póź.zm.)</w:t>
      </w:r>
    </w:p>
    <w:p w14:paraId="54E86B74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D297C" w14:paraId="0A67A9F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F283D" w14:textId="77777777" w:rsidR="000D297C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45F041AC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2D142E44" w14:textId="77777777" w:rsidR="000D29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7A3FA4D1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niniejszego postępowania konkursowego jest zamówienie na udzielanie świadczeń zdrowotnych w zakresie prowadzenia podstawowej opieki lekarskiej w  poradni nocnej i świątecznej opieki zdrowotnej szpital Nowa Ruda –  podmiot leczniczy „Zespół Opieki Zdrowotnej” w Kłodzku.</w:t>
      </w:r>
    </w:p>
    <w:p w14:paraId="76A2D604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5FF94D77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podstawowych obowiązków Przyjmującego Zamówienie należy:</w:t>
      </w:r>
    </w:p>
    <w:p w14:paraId="7A1DAB5D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realizacja świadczeń lekarskich udzielanych świadczeniobiorcom poza godzinami pracy określonymi w umowach o udzielanie świadczeń podstawowej opieki zdrowotnej w przypadku nagłego zachorowania lub nagłego pogorszenia zdrowia,</w:t>
      </w:r>
    </w:p>
    <w:p w14:paraId="5F440685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Narodowego Funduszu Zdrowia,</w:t>
      </w:r>
    </w:p>
    <w:p w14:paraId="4FBB0058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54091C9D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7C9B9B68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78A5E5F4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0F73C78A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67BAC362" w14:textId="77777777" w:rsidR="000D297C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02E68708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60D6FE1E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32DFB84B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4BADD53C" w14:textId="77777777" w:rsidR="000D297C" w:rsidRDefault="00000000">
      <w:bookmarkStart w:id="0" w:name="_Hlk177988880"/>
      <w:r>
        <w:rPr>
          <w:rFonts w:ascii="Times New Roman" w:eastAsia="NSimSun" w:hAnsi="Times New Roman" w:cs="Times New Roman"/>
        </w:rPr>
        <w:t xml:space="preserve">Dotychczasowa aktualna umowa wygasa z chwilą zawarcia nowej umowy z postępowania konkursowego. </w:t>
      </w:r>
      <w:bookmarkEnd w:id="0"/>
    </w:p>
    <w:p w14:paraId="66DA3D48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5D6DCEDE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58A60113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8, 57-400 Nowa Ruda.</w:t>
      </w:r>
    </w:p>
    <w:p w14:paraId="73841B5A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2E1A49A7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41884C2E" w14:textId="77777777" w:rsidR="000D29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III. SPOSÓB PRZYGOTOWANIA OFERTY I WARUNKI STAWIANE OFERENTOM</w:t>
      </w:r>
    </w:p>
    <w:p w14:paraId="24DF699D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29E36AE7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1488E29B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626A211C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1C850FFB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37C2DDBC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w przypadku osób fizycznych:</w:t>
      </w:r>
    </w:p>
    <w:p w14:paraId="49C14F10" w14:textId="77777777" w:rsidR="000D297C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posiadane kwalifikacje:</w:t>
      </w:r>
    </w:p>
    <w:p w14:paraId="1802E385" w14:textId="77777777" w:rsidR="000D297C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1a</w:t>
      </w:r>
      <w:r>
        <w:rPr>
          <w:rFonts w:ascii="Times New Roman" w:hAnsi="Times New Roman" w:cs="Times New Roman"/>
        </w:rPr>
        <w:t>. dyplom,</w:t>
      </w:r>
    </w:p>
    <w:p w14:paraId="41DF1C77" w14:textId="77777777" w:rsidR="000D297C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1b</w:t>
      </w:r>
      <w:r>
        <w:rPr>
          <w:rFonts w:ascii="Times New Roman" w:hAnsi="Times New Roman" w:cs="Times New Roman"/>
        </w:rPr>
        <w:t>. prawo wykonywania zawodu,</w:t>
      </w:r>
    </w:p>
    <w:p w14:paraId="2753CF15" w14:textId="77777777" w:rsidR="000D297C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1c.</w:t>
      </w:r>
      <w:r>
        <w:rPr>
          <w:rFonts w:ascii="Times New Roman" w:hAnsi="Times New Roman" w:cs="Times New Roman"/>
        </w:rPr>
        <w:t xml:space="preserve"> dyplom specjalizacji</w:t>
      </w:r>
    </w:p>
    <w:p w14:paraId="553C27E7" w14:textId="77777777" w:rsidR="000D297C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księgi rejestrowej w DIL</w:t>
      </w:r>
    </w:p>
    <w:p w14:paraId="7FD3A97F" w14:textId="77777777" w:rsidR="000D297C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ewidencji działalności gospodarczej</w:t>
      </w:r>
    </w:p>
    <w:p w14:paraId="761A7282" w14:textId="77777777" w:rsidR="000D297C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polisa OC</w:t>
      </w:r>
    </w:p>
    <w:p w14:paraId="6FA7CB5A" w14:textId="77777777" w:rsidR="000D297C" w:rsidRDefault="00000000">
      <w:pPr>
        <w:pStyle w:val="Standard"/>
        <w:numPr>
          <w:ilvl w:val="0"/>
          <w:numId w:val="2"/>
        </w:numPr>
      </w:pPr>
      <w:r>
        <w:rPr>
          <w:rFonts w:ascii="Times New Roman" w:hAnsi="Times New Roman" w:cs="Times New Roman"/>
        </w:rPr>
        <w:t xml:space="preserve">wypełniony formularz ofertowy – </w:t>
      </w:r>
      <w:r>
        <w:rPr>
          <w:rFonts w:ascii="Times New Roman" w:hAnsi="Times New Roman" w:cs="Times New Roman"/>
          <w:b/>
          <w:bCs/>
        </w:rPr>
        <w:t>Załącznik nr 1;</w:t>
      </w:r>
    </w:p>
    <w:p w14:paraId="13312BB7" w14:textId="77777777" w:rsidR="000D297C" w:rsidRDefault="00000000">
      <w:pPr>
        <w:pStyle w:val="Standard"/>
        <w:numPr>
          <w:ilvl w:val="0"/>
          <w:numId w:val="2"/>
        </w:numPr>
      </w:pPr>
      <w:r>
        <w:rPr>
          <w:rFonts w:ascii="Times New Roman" w:hAnsi="Times New Roman" w:cs="Times New Roman"/>
        </w:rPr>
        <w:t xml:space="preserve">oświadczenie oferenta  – </w:t>
      </w:r>
      <w:r>
        <w:rPr>
          <w:rFonts w:ascii="Times New Roman" w:hAnsi="Times New Roman" w:cs="Times New Roman"/>
          <w:b/>
          <w:bCs/>
        </w:rPr>
        <w:t>Załącznik nr 2;</w:t>
      </w:r>
    </w:p>
    <w:p w14:paraId="6066D43C" w14:textId="77777777" w:rsidR="000D297C" w:rsidRDefault="00000000">
      <w:pPr>
        <w:pStyle w:val="Standard"/>
        <w:numPr>
          <w:ilvl w:val="0"/>
          <w:numId w:val="2"/>
        </w:numPr>
      </w:pPr>
      <w:r>
        <w:rPr>
          <w:rFonts w:ascii="Times New Roman" w:hAnsi="Times New Roman" w:cs="Times New Roman"/>
        </w:rPr>
        <w:t xml:space="preserve">obowiązki przed dopuszczeniem do działalności związanej z leczeniem małoletnich lub opieką nad małoletnimi   - </w:t>
      </w:r>
      <w:bookmarkStart w:id="1" w:name="_Hlk177730981"/>
      <w:r>
        <w:rPr>
          <w:rFonts w:ascii="Times New Roman" w:hAnsi="Times New Roman" w:cs="Times New Roman"/>
          <w:b/>
          <w:bCs/>
        </w:rPr>
        <w:t>Załącznik Nr 3,</w:t>
      </w:r>
      <w:bookmarkEnd w:id="1"/>
    </w:p>
    <w:p w14:paraId="63E8E9F2" w14:textId="77777777" w:rsidR="000D297C" w:rsidRDefault="00000000">
      <w:pPr>
        <w:pStyle w:val="Standard"/>
      </w:pPr>
      <w:bookmarkStart w:id="2" w:name="_Hlk177731355"/>
      <w:r>
        <w:rPr>
          <w:rFonts w:ascii="Times New Roman" w:hAnsi="Times New Roman" w:cs="Times New Roman"/>
          <w:b/>
          <w:bCs/>
        </w:rPr>
        <w:t>7a. Załącznik Nr 1 do Załącznika Nr 3 -</w:t>
      </w:r>
      <w:bookmarkEnd w:id="2"/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oferentów do podania</w:t>
      </w:r>
    </w:p>
    <w:p w14:paraId="7963D52F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niezbędnych danych w celu uzyskania informacji z Rejestrów Sprawców Przestępstw</w:t>
      </w:r>
    </w:p>
    <w:p w14:paraId="05F657FA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na tle seksualnym (Rejestr z dostępem ograniczonym lub Rejestr osób w stosunku, do  </w:t>
      </w:r>
    </w:p>
    <w:p w14:paraId="5699B483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których Państwowa Komisja do spraw przeciwdziałania wykorzystaniu seksualnemu </w:t>
      </w:r>
    </w:p>
    <w:p w14:paraId="61AEE340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małoletnich poniżej lat 15 wydała postanowienie o wpisie w Rejestrze)</w:t>
      </w:r>
    </w:p>
    <w:p w14:paraId="0D50EA0A" w14:textId="77777777" w:rsidR="000D297C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hAnsi="Times New Roman" w:cs="Times New Roman"/>
        </w:rPr>
        <w:t xml:space="preserve">oświadczenie dla oferentów w zakresie </w:t>
      </w:r>
    </w:p>
    <w:p w14:paraId="742F48A9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zamieszkiwania.</w:t>
      </w:r>
    </w:p>
    <w:p w14:paraId="55038317" w14:textId="77777777" w:rsidR="000D297C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7c. Załącznik Nr 3 do Załącznika Nr 3 -</w:t>
      </w:r>
      <w:r>
        <w:rPr>
          <w:rFonts w:ascii="Times New Roman" w:hAnsi="Times New Roman" w:cs="Times New Roman"/>
        </w:rPr>
        <w:t xml:space="preserve"> oświadczenie dla oferentów, którzy zamieszkiwali w </w:t>
      </w:r>
    </w:p>
    <w:p w14:paraId="02C8E166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ciągu ostatnich 20 lat w innych państwach niż Rzeczpospolita Polska,</w:t>
      </w:r>
    </w:p>
    <w:p w14:paraId="6F7BC9F0" w14:textId="77777777" w:rsidR="000D297C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szkolenia w zakresie BHP oraz aktualne badania profilaktyczne,</w:t>
      </w:r>
    </w:p>
    <w:p w14:paraId="7AFEEBC1" w14:textId="77777777" w:rsidR="000D297C" w:rsidRDefault="00000000">
      <w:pPr>
        <w:pStyle w:val="Standard"/>
        <w:numPr>
          <w:ilvl w:val="0"/>
          <w:numId w:val="2"/>
        </w:numPr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</w:t>
      </w:r>
    </w:p>
    <w:p w14:paraId="20A74DB7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D297C" w14:paraId="63DC6C8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D3009" w14:textId="77777777" w:rsidR="000D297C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0B0898D9" w14:textId="77777777" w:rsidR="000D297C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1A3D9ED7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49035F5E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216E7B02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2671B7BF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73A2E0D1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4A97A83D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Przygotowaną ofertę należy dostarczyć do siedziby Zamawiającego w zaklejonej kopercie z dopiskiem: „Konkurs ofert na świadczenia zdrowotne w zakresie nocnej i świątecznej opieki zdrowotnej”- Szpital Nowa Ruda.</w:t>
      </w:r>
    </w:p>
    <w:p w14:paraId="371DFECF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D297C" w14:paraId="666D8D5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50C17" w14:textId="77777777" w:rsidR="000D297C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13D54623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77F07145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5E366BFC" w14:textId="77777777" w:rsidR="000D29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IV. KRYTERIA OCENY ZŁOŻONYCH OFERT</w:t>
      </w:r>
    </w:p>
    <w:p w14:paraId="68D98F91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7D659287" w14:textId="77777777" w:rsidR="000D297C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3CB3319D" w14:textId="77777777" w:rsidR="000D297C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41833584" w14:textId="77777777" w:rsidR="000D297C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61A8EEDB" w14:textId="77777777" w:rsidR="000D297C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28E02299" w14:textId="77777777" w:rsidR="000D297C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399C15A8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tbl>
      <w:tblPr>
        <w:tblW w:w="957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7830"/>
        <w:gridCol w:w="1359"/>
      </w:tblGrid>
      <w:tr w:rsidR="000D297C" w14:paraId="6D19F6EF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7B236" w14:textId="77777777" w:rsidR="000D297C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l.p</w:t>
            </w:r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C95D6" w14:textId="77777777" w:rsidR="000D297C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D12E1" w14:textId="77777777" w:rsidR="000D297C" w:rsidRDefault="00000000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0D297C" w14:paraId="20ECA84A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32DAE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189C339F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51236" w14:textId="77777777" w:rsidR="000D297C" w:rsidRDefault="000D297C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154864FB" w14:textId="77777777" w:rsidR="000D297C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1556AFFA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9A9C58A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410C100E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6D0C986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12CFC464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7ADF856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781CC412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AD5A9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09037643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64DC8EDA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7C613FF6" w14:textId="77777777" w:rsidR="000D297C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39DFBE2C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578F76EC" w14:textId="77777777" w:rsidR="000D297C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35D22CE1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5B1071DA" w14:textId="77777777" w:rsidR="000D297C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0D297C" w14:paraId="23CC4437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0EE88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8CBB477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729FF" w14:textId="77777777" w:rsidR="000D297C" w:rsidRDefault="000D297C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7E7303A2" w14:textId="77777777" w:rsidR="000D297C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1D5F628D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548912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191B6D2E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4C383814" w14:textId="77777777" w:rsidR="000D297C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D297C" w14:paraId="3B064587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61A980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3B08431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C2CD6" w14:textId="77777777" w:rsidR="000D297C" w:rsidRDefault="000D297C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54E0C9D5" w14:textId="77777777" w:rsidR="000D297C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4EABE424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35C2B45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71F4C902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6D054DA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1154043E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F337837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5497D0F0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763CC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6AFC766D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72583452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3CDC3064" w14:textId="77777777" w:rsidR="000D297C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663936E1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3BFB4BAD" w14:textId="77777777" w:rsidR="000D297C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329301F1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4CBE4913" w14:textId="77777777" w:rsidR="000D297C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0D297C" w14:paraId="638B8336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62DE5" w14:textId="77777777" w:rsidR="000D297C" w:rsidRDefault="000D297C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43BB2EF" w14:textId="77777777" w:rsidR="000D297C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C67B3" w14:textId="77777777" w:rsidR="000D297C" w:rsidRDefault="000D297C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3B32EE95" w14:textId="77777777" w:rsidR="000D297C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79895" w14:textId="77777777" w:rsidR="000D297C" w:rsidRDefault="000D297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54A5466C" w14:textId="77777777" w:rsidR="000D297C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7A35909F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73FA1414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5BE127E5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67C453EE" w14:textId="77777777" w:rsidR="000D29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71D4C632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0AC46C38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2C786428" w14:textId="77777777" w:rsidR="000D29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21A714C5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21D492EC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73153AE7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1081A196" w14:textId="77777777" w:rsidR="000D297C" w:rsidRDefault="000D297C">
      <w:pPr>
        <w:pStyle w:val="Standard"/>
        <w:rPr>
          <w:rFonts w:ascii="Times New Roman" w:hAnsi="Times New Roman" w:cs="Times New Roman"/>
        </w:rPr>
      </w:pPr>
    </w:p>
    <w:p w14:paraId="5820C019" w14:textId="77777777" w:rsidR="000D29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7B76594B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w zapieczętowanej kopercie należy złożyć do dnia 21.11.2025r. do godz.14:00 w siedzibie Zamawiającego bądź przesłać na adres:</w:t>
      </w:r>
    </w:p>
    <w:p w14:paraId="064C86C3" w14:textId="77777777" w:rsidR="000D29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leczniczy: „Zespół Opieki Zdrowotnej” w Kłodzku</w:t>
      </w:r>
    </w:p>
    <w:p w14:paraId="40DAABB3" w14:textId="77777777" w:rsidR="000D297C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ul. Szpitalna 1a</w:t>
      </w:r>
    </w:p>
    <w:p w14:paraId="1FF9C919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</w:t>
      </w:r>
    </w:p>
    <w:p w14:paraId="4CA47A1B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5CED3639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13460F70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01CAF04B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61710DFD" w14:textId="77777777" w:rsidR="000D297C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49328B36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33138177" w14:textId="77777777" w:rsidR="000D297C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24.11.2025r. o godz. 10:00 w siedzibie Zamawiającego.</w:t>
      </w:r>
    </w:p>
    <w:p w14:paraId="0E5A8CD2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42D91EEB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1E83F3EA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473129FB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44245115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404776BC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10A2D78D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5233FA1D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2F0F05B9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6E5B6637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436D4E48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5360F533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49AB8596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5430A016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687A489A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36402944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  lub ceny świadczeń opieki zdrowotnej;</w:t>
      </w:r>
    </w:p>
    <w:p w14:paraId="567BF011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6BB59843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309F253F" w14:textId="77777777" w:rsidR="000D297C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6464B2BC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0629AFC4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0848A109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65569DE6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46F47345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2AF6FB6E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60186AE0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23C8EAE5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- wpłynęła jedna oferta niepodlegająca odrzuceniu;</w:t>
      </w:r>
    </w:p>
    <w:p w14:paraId="6DE80CA9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7A3A9572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34841F8A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4BBAC4FA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57238E79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0A1DA821" w14:textId="77777777" w:rsidR="000D297C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2EC7AA3E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3CDAE577" w14:textId="77777777" w:rsidR="000D297C" w:rsidRDefault="00000000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>
          <w:rPr>
            <w:rFonts w:ascii="Times New Roman" w:eastAsia="Liberation Serif" w:hAnsi="Times New Roman" w:cs="Times New Roman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34A1D103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3EDC1E35" w14:textId="77777777" w:rsidR="000D297C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1D7FA0FC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2024, poz.146).</w:t>
      </w:r>
    </w:p>
    <w:p w14:paraId="444FB332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409A623A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7DB71578" w14:textId="77777777" w:rsidR="000D297C" w:rsidRDefault="00000000">
      <w:pPr>
        <w:pStyle w:val="Standard"/>
        <w:numPr>
          <w:ilvl w:val="0"/>
          <w:numId w:val="4"/>
        </w:num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73BFAAF4" w14:textId="77777777" w:rsidR="000D297C" w:rsidRDefault="00000000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zmówienie;</w:t>
      </w:r>
    </w:p>
    <w:p w14:paraId="1B0E5757" w14:textId="77777777" w:rsidR="000D297C" w:rsidRDefault="00000000">
      <w:pPr>
        <w:pStyle w:val="Standard"/>
        <w:ind w:left="360"/>
      </w:pPr>
      <w:r>
        <w:rPr>
          <w:rFonts w:ascii="Times New Roman" w:eastAsia="Liberation Serif" w:hAnsi="Times New Roman" w:cs="Times New Roman"/>
        </w:rPr>
        <w:t>3.   unieważnienie postępowania w sprawie zawarcia umowy o udzielanie świadczeń opieki zdrowotnej.</w:t>
      </w:r>
    </w:p>
    <w:p w14:paraId="10397276" w14:textId="77777777" w:rsidR="000D297C" w:rsidRDefault="000D297C">
      <w:pPr>
        <w:pStyle w:val="Standard"/>
        <w:ind w:left="360"/>
        <w:rPr>
          <w:rFonts w:ascii="Times New Roman" w:hAnsi="Times New Roman" w:cs="Times New Roman"/>
        </w:rPr>
      </w:pPr>
    </w:p>
    <w:p w14:paraId="06E8C1C8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2A5ECFE1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1259A363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13DDCCBB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3F03EB83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dyrektora oddziału wojewódzkiego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146EE8AB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7DE0A70F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2E75DA78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7A4AF659" w14:textId="77777777" w:rsidR="000D297C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lastRenderedPageBreak/>
        <w:t>X. ZAWARCIE UMOWY</w:t>
      </w:r>
    </w:p>
    <w:p w14:paraId="28D99C7C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3F55071B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3BFE6A47" w14:textId="77777777" w:rsidR="000D29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z 2019 r., poz. 1145).</w:t>
      </w:r>
    </w:p>
    <w:p w14:paraId="2A400CF9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763E6480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52A27D9B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3EB98DEF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6F86CF81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21D38538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4AAA8AD6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0B9D1740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p w14:paraId="2491AE1F" w14:textId="77777777" w:rsidR="000D297C" w:rsidRDefault="000D297C">
      <w:pPr>
        <w:pStyle w:val="Standard"/>
        <w:rPr>
          <w:rFonts w:ascii="Times New Roman" w:eastAsia="Liberation Serif" w:hAnsi="Times New Roman" w:cs="Times New Roman"/>
        </w:rPr>
      </w:pPr>
    </w:p>
    <w:sectPr w:rsidR="000D297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BE1C5" w14:textId="77777777" w:rsidR="00C13B5C" w:rsidRDefault="00C13B5C">
      <w:r>
        <w:separator/>
      </w:r>
    </w:p>
  </w:endnote>
  <w:endnote w:type="continuationSeparator" w:id="0">
    <w:p w14:paraId="0997A420" w14:textId="77777777" w:rsidR="00C13B5C" w:rsidRDefault="00C1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B6C8E" w14:textId="77777777" w:rsidR="00C13B5C" w:rsidRDefault="00C13B5C">
      <w:r>
        <w:rPr>
          <w:color w:val="000000"/>
        </w:rPr>
        <w:separator/>
      </w:r>
    </w:p>
  </w:footnote>
  <w:footnote w:type="continuationSeparator" w:id="0">
    <w:p w14:paraId="01379635" w14:textId="77777777" w:rsidR="00C13B5C" w:rsidRDefault="00C13B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5C3"/>
    <w:multiLevelType w:val="multilevel"/>
    <w:tmpl w:val="8542B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6EA4E0E"/>
    <w:multiLevelType w:val="multilevel"/>
    <w:tmpl w:val="79A06B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4DF1F39"/>
    <w:multiLevelType w:val="multilevel"/>
    <w:tmpl w:val="F18AE9D6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9650594"/>
    <w:multiLevelType w:val="multilevel"/>
    <w:tmpl w:val="3E56C18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num w:numId="1" w16cid:durableId="753161219">
    <w:abstractNumId w:val="2"/>
  </w:num>
  <w:num w:numId="2" w16cid:durableId="882327614">
    <w:abstractNumId w:val="3"/>
  </w:num>
  <w:num w:numId="3" w16cid:durableId="1499231831">
    <w:abstractNumId w:val="0"/>
  </w:num>
  <w:num w:numId="4" w16cid:durableId="1533228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D297C"/>
    <w:rsid w:val="000D297C"/>
    <w:rsid w:val="00C13B5C"/>
    <w:rsid w:val="00D34AFA"/>
    <w:rsid w:val="00D8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343B"/>
  <w15:docId w15:val="{2D388D67-03C8-40DB-800A-535A8EBE5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Num98">
    <w:name w:val="WWNum98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1848</Words>
  <Characters>11089</Characters>
  <Application>Microsoft Office Word</Application>
  <DocSecurity>0</DocSecurity>
  <Lines>92</Lines>
  <Paragraphs>25</Paragraphs>
  <ScaleCrop>false</ScaleCrop>
  <Company/>
  <LinksUpToDate>false</LinksUpToDate>
  <CharactersWithSpaces>12912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2025-09-26T09:35:00Z</cp:lastPrinted>
  <dcterms:created xsi:type="dcterms:W3CDTF">2025-10-22T09:27:00Z</dcterms:created>
  <dcterms:modified xsi:type="dcterms:W3CDTF">2025-10-22T09:27:00Z</dcterms:modified>
</cp:coreProperties>
</file>