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AA190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1C04F438" w14:textId="77777777" w:rsidR="009C7EC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Załącznik nr 2             </w:t>
      </w:r>
    </w:p>
    <w:p w14:paraId="0519D932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4BAE0644" w14:textId="77777777" w:rsidR="009C7ECD" w:rsidRDefault="00000000">
      <w:pPr>
        <w:pStyle w:val="TableContents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OŚWIADCZENIE OFERENTA W KONKURSIE OFERT</w:t>
      </w:r>
    </w:p>
    <w:p w14:paraId="6E3333E5" w14:textId="77777777" w:rsidR="009C7ECD" w:rsidRDefault="00000000">
      <w:pPr>
        <w:pStyle w:val="TableContents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NA UDZIELANIE ŚWIADCZEŃ ZDROWOTNYCH</w:t>
      </w:r>
    </w:p>
    <w:p w14:paraId="3D5AC630" w14:textId="77777777" w:rsidR="009C7ECD" w:rsidRDefault="009C7ECD">
      <w:pPr>
        <w:pStyle w:val="TableContents"/>
        <w:rPr>
          <w:rFonts w:ascii="Times New Roman" w:hAnsi="Times New Roman" w:cs="Times New Roman"/>
        </w:rPr>
      </w:pPr>
    </w:p>
    <w:p w14:paraId="5E71EBCA" w14:textId="77777777" w:rsidR="009C7ECD" w:rsidRDefault="00000000">
      <w:pPr>
        <w:pStyle w:val="TableContents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W ZAKRESIE:  ……………………….</w:t>
      </w:r>
    </w:p>
    <w:p w14:paraId="536F81BE" w14:textId="77777777" w:rsidR="009C7ECD" w:rsidRDefault="009C7ECD">
      <w:pPr>
        <w:pStyle w:val="TableContents"/>
        <w:rPr>
          <w:rFonts w:ascii="Times New Roman" w:hAnsi="Times New Roman" w:cs="Times New Roman"/>
        </w:rPr>
      </w:pPr>
    </w:p>
    <w:p w14:paraId="77D13C4C" w14:textId="77777777" w:rsidR="009C7EC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Oświadczam, że zapoznałem się z treścią ogłoszenia.</w:t>
      </w:r>
    </w:p>
    <w:p w14:paraId="31032D7D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61F4F43E" w14:textId="77777777" w:rsidR="009C7EC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Oświadczam, że zapoznałem się ze szczegółowymi warunkami konkursu ofert i nie wnoszę w</w:t>
      </w:r>
    </w:p>
    <w:p w14:paraId="0D4AD494" w14:textId="77777777" w:rsidR="009C7EC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tym  zakresie żadnych zastrzeżeń.  </w:t>
      </w:r>
    </w:p>
    <w:p w14:paraId="0AC9F461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00B0F313" w14:textId="77777777" w:rsidR="009C7EC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Oświadczam, że uzyskałem wszystkie konieczne informacje niezbędne do przygotowania oferty</w:t>
      </w:r>
    </w:p>
    <w:p w14:paraId="1F69DE78" w14:textId="77777777" w:rsidR="009C7EC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oraz wykonania usług będących przedmiotem zamówienia.</w:t>
      </w:r>
    </w:p>
    <w:p w14:paraId="3B886EC6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7C0E645A" w14:textId="77777777" w:rsidR="009C7EC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Oświadczam, że uważam się związany ofertą prze okres 30 dni od daty złożenia oferty.</w:t>
      </w:r>
    </w:p>
    <w:p w14:paraId="4F2CBEB0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029C58A8" w14:textId="77777777" w:rsidR="009C7EC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Oświadczam, że wszystkie złożone dokumenty są zgodne z aktualnym stanem faktycznym</w:t>
      </w:r>
    </w:p>
    <w:p w14:paraId="4301DC07" w14:textId="77777777" w:rsidR="009C7EC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i prawnym.</w:t>
      </w:r>
    </w:p>
    <w:p w14:paraId="3962DED3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210B0CCF" w14:textId="77777777" w:rsidR="009C7EC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Oświadczam, że: nie ciąży na mnie wyrok Sądów Karnych/ Sądów Dyscyplinarnych, nie toczy</w:t>
      </w:r>
    </w:p>
    <w:p w14:paraId="3FF737F7" w14:textId="77777777" w:rsidR="009C7EC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się przeciwko mnie postępowanie karne/dyscyplinarne.</w:t>
      </w:r>
    </w:p>
    <w:p w14:paraId="0A2AE59C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2AB75436" w14:textId="77777777" w:rsidR="009C7EC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Oświadczam, że zapoznałem się ze wzorem umowy i nie zgłaszam zastrzeżeń.</w:t>
      </w:r>
    </w:p>
    <w:p w14:paraId="56265A7B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186A09BC" w14:textId="77777777" w:rsidR="009C7ECD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Oświadczam, że zapoznałem się z procedurą zgłoszeń wewnętrznych obowiązującą w podmiocie  </w:t>
      </w:r>
    </w:p>
    <w:p w14:paraId="37043E19" w14:textId="77777777" w:rsidR="009C7ECD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leczniczym „Zespół Opieki Zdrowotnej”  w Kłodzku zgodnie z art. 4 ust. 2 Ustawy z dnia 14 </w:t>
      </w:r>
    </w:p>
    <w:p w14:paraId="38CF25E4" w14:textId="77777777" w:rsidR="009C7ECD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czerwca 2024r. o ochronie sygnalistów /Dz.U. 2024 poz. 928 /.</w:t>
      </w:r>
    </w:p>
    <w:p w14:paraId="7DED6960" w14:textId="77777777" w:rsidR="009C7ECD" w:rsidRDefault="009C7ECD">
      <w:pPr>
        <w:rPr>
          <w:rFonts w:ascii="Times New Roman" w:hAnsi="Times New Roman" w:cs="Times New Roman"/>
        </w:rPr>
      </w:pPr>
    </w:p>
    <w:p w14:paraId="17F08801" w14:textId="77777777" w:rsidR="009C7ECD" w:rsidRDefault="00000000">
      <w:pPr>
        <w:pStyle w:val="Standard"/>
      </w:pPr>
      <w:r>
        <w:rPr>
          <w:rFonts w:ascii="Times New Roman" w:hAnsi="Times New Roman" w:cs="Times New Roman"/>
        </w:rPr>
        <w:t xml:space="preserve">9. Oświadczam, że zobowiązuję się przed podpisaniem umowy dostarczyć </w:t>
      </w:r>
      <w:r>
        <w:rPr>
          <w:rFonts w:ascii="Times New Roman" w:eastAsia="SimSun" w:hAnsi="Times New Roman" w:cs="Times New Roman"/>
        </w:rPr>
        <w:t xml:space="preserve"> </w:t>
      </w:r>
      <w:r>
        <w:rPr>
          <w:rFonts w:ascii="Times New Roman" w:eastAsia="SimSun" w:hAnsi="Times New Roman" w:cs="Times New Roman"/>
          <w:b/>
          <w:bCs/>
          <w:u w:val="single"/>
        </w:rPr>
        <w:t>informację</w:t>
      </w:r>
      <w:r>
        <w:rPr>
          <w:rFonts w:ascii="Times New Roman" w:eastAsia="SimSun" w:hAnsi="Times New Roman" w:cs="Times New Roman"/>
          <w:b/>
          <w:bCs/>
        </w:rPr>
        <w:t xml:space="preserve"> z   </w:t>
      </w:r>
    </w:p>
    <w:p w14:paraId="019E5939" w14:textId="77777777" w:rsidR="009C7ECD" w:rsidRDefault="00000000">
      <w:pPr>
        <w:pStyle w:val="Standard"/>
      </w:pPr>
      <w:r>
        <w:rPr>
          <w:rFonts w:ascii="Times New Roman" w:eastAsia="SimSun" w:hAnsi="Times New Roman" w:cs="Times New Roman"/>
          <w:b/>
          <w:bCs/>
        </w:rPr>
        <w:t xml:space="preserve">    </w:t>
      </w:r>
      <w:r>
        <w:rPr>
          <w:rFonts w:ascii="Times New Roman" w:eastAsia="SimSun" w:hAnsi="Times New Roman" w:cs="Times New Roman"/>
          <w:b/>
          <w:bCs/>
          <w:u w:val="single"/>
        </w:rPr>
        <w:t>Krajowego Rejestru Karnego</w:t>
      </w:r>
      <w:r>
        <w:rPr>
          <w:rFonts w:ascii="Times New Roman" w:eastAsia="SimSun" w:hAnsi="Times New Roman" w:cs="Times New Roman"/>
        </w:rPr>
        <w:t xml:space="preserve"> w zakresie przestępstw określonych  w rozdziale XIX i XXV </w:t>
      </w:r>
    </w:p>
    <w:p w14:paraId="32D17E6E" w14:textId="77777777" w:rsidR="009C7ECD" w:rsidRDefault="00000000">
      <w:pPr>
        <w:pStyle w:val="Standard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Kodeksu karnego, w art. 189 a i art. 207 Kodeksu karnego oraz w ustawie z dnia  29 lipca 2005 r. </w:t>
      </w:r>
    </w:p>
    <w:p w14:paraId="29EC0792" w14:textId="77777777" w:rsidR="009C7ECD" w:rsidRDefault="00000000">
      <w:pPr>
        <w:pStyle w:val="Standard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o przeciwdziałaniu narkomanii, </w:t>
      </w:r>
      <w:bookmarkStart w:id="0" w:name="_Hlk156899867"/>
      <w:r>
        <w:rPr>
          <w:rFonts w:ascii="Times New Roman" w:eastAsia="SimSun" w:hAnsi="Times New Roman" w:cs="Times New Roman"/>
        </w:rPr>
        <w:t xml:space="preserve">lub za odpowiadające tym przestępstwom czyny zabronione </w:t>
      </w:r>
    </w:p>
    <w:p w14:paraId="5EEB4790" w14:textId="77777777" w:rsidR="009C7ECD" w:rsidRDefault="00000000">
      <w:pPr>
        <w:pStyle w:val="Standard"/>
      </w:pPr>
      <w:r>
        <w:rPr>
          <w:rFonts w:ascii="Times New Roman" w:eastAsia="SimSun" w:hAnsi="Times New Roman" w:cs="Times New Roman"/>
        </w:rPr>
        <w:t xml:space="preserve">    określone w przepisach prawa obcego.</w:t>
      </w:r>
    </w:p>
    <w:bookmarkEnd w:id="0"/>
    <w:p w14:paraId="03254781" w14:textId="77777777" w:rsidR="009C7ECD" w:rsidRDefault="009C7ECD">
      <w:pPr>
        <w:widowControl w:val="0"/>
        <w:ind w:left="1080"/>
        <w:jc w:val="both"/>
        <w:rPr>
          <w:rFonts w:ascii="Times New Roman" w:eastAsia="SimSun" w:hAnsi="Times New Roman" w:cs="Times New Roman"/>
        </w:rPr>
      </w:pPr>
    </w:p>
    <w:p w14:paraId="4834D61C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2E06DD7F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586C1C24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46806419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468CF6D0" w14:textId="77777777" w:rsidR="009C7ECD" w:rsidRDefault="009C7ECD">
      <w:pPr>
        <w:pStyle w:val="Standard"/>
        <w:rPr>
          <w:rFonts w:ascii="Times New Roman" w:hAnsi="Times New Roman" w:cs="Times New Roman"/>
        </w:rPr>
      </w:pPr>
    </w:p>
    <w:p w14:paraId="28E55A56" w14:textId="77777777" w:rsidR="009C7ECD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…………………………….</w:t>
      </w:r>
    </w:p>
    <w:p w14:paraId="01C767BE" w14:textId="77777777" w:rsidR="009C7ECD" w:rsidRDefault="00000000">
      <w:pPr>
        <w:pStyle w:val="Standard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podpis</w:t>
      </w:r>
    </w:p>
    <w:sectPr w:rsidR="009C7EC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86BF5" w14:textId="77777777" w:rsidR="00457779" w:rsidRDefault="00457779">
      <w:r>
        <w:separator/>
      </w:r>
    </w:p>
  </w:endnote>
  <w:endnote w:type="continuationSeparator" w:id="0">
    <w:p w14:paraId="073077B5" w14:textId="77777777" w:rsidR="00457779" w:rsidRDefault="0045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085DF" w14:textId="77777777" w:rsidR="00457779" w:rsidRDefault="00457779">
      <w:r>
        <w:rPr>
          <w:color w:val="000000"/>
        </w:rPr>
        <w:separator/>
      </w:r>
    </w:p>
  </w:footnote>
  <w:footnote w:type="continuationSeparator" w:id="0">
    <w:p w14:paraId="7065A624" w14:textId="77777777" w:rsidR="00457779" w:rsidRDefault="00457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C7ECD"/>
    <w:rsid w:val="00457779"/>
    <w:rsid w:val="007608B2"/>
    <w:rsid w:val="009C7ECD"/>
    <w:rsid w:val="00B4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DF78"/>
  <w15:docId w15:val="{CE5D038A-431F-4BF5-A7D9-0753C479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2024-10-24T05:47:00Z</cp:lastPrinted>
  <dcterms:created xsi:type="dcterms:W3CDTF">2025-10-22T09:23:00Z</dcterms:created>
  <dcterms:modified xsi:type="dcterms:W3CDTF">2025-10-22T09:23:00Z</dcterms:modified>
</cp:coreProperties>
</file>