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457C8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F2368" w14:paraId="3F07B82C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989428" w14:textId="77777777" w:rsidR="00BF2368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ŚWIADCZEŃZDROWOTNYCH  LEKARSKICH W ZAKRESIE:</w:t>
            </w:r>
          </w:p>
          <w:p w14:paraId="6678B013" w14:textId="77777777" w:rsidR="00BF2368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ANESTEZJOLOGII I INTENSYWNEJ TERAPII</w:t>
            </w:r>
          </w:p>
        </w:tc>
      </w:tr>
    </w:tbl>
    <w:p w14:paraId="26313FB6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4A65E6C8" w14:textId="77777777" w:rsidR="00BF2368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ZAMAWIAJĄCY:</w:t>
      </w:r>
    </w:p>
    <w:p w14:paraId="4253734D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167B395A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1053E626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Ogłoszenie o konkursie ofert zostało zamieszczone na stronie internetowej  BIP-u podmiotu</w:t>
      </w:r>
    </w:p>
    <w:p w14:paraId="7DB0F8F9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leczniczego „Zespół Opieki Zdrowotnej” w Kłodzku oraz na stronie internetowej Starostwa. </w:t>
      </w:r>
    </w:p>
    <w:p w14:paraId="094C5901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50FF283F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Podstawa prawna postępowania konkursowego:</w:t>
      </w:r>
    </w:p>
    <w:p w14:paraId="67B7CB28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15 kwietnia 2011 r. o działalności leczniczej (Dz. U. 2024 poz. 799);</w:t>
      </w:r>
    </w:p>
    <w:p w14:paraId="10F9A84F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2021r., poz.1285 ze zm.);</w:t>
      </w:r>
    </w:p>
    <w:p w14:paraId="54BA8BF4" w14:textId="77777777" w:rsidR="00BF2368" w:rsidRDefault="00000000">
      <w:pPr>
        <w:pStyle w:val="Standard"/>
      </w:pPr>
      <w:r>
        <w:rPr>
          <w:rFonts w:ascii="Times New Roman" w:hAnsi="Times New Roman" w:cs="Times New Roman"/>
        </w:rPr>
        <w:t>- u</w:t>
      </w:r>
      <w:r>
        <w:rPr>
          <w:rFonts w:ascii="Times New Roman" w:eastAsia="Times New Roman" w:hAnsi="Times New Roman" w:cs="Times New Roman"/>
          <w:lang w:eastAsia="ar-SA"/>
        </w:rPr>
        <w:t>stawa z dnia 5 grudnia 1996r. o zawodach lekarza i lekarza dentysty ( Dz. U.2024 poz. 1287 )</w:t>
      </w:r>
    </w:p>
    <w:p w14:paraId="139804C2" w14:textId="77777777" w:rsidR="00BF2368" w:rsidRDefault="00000000">
      <w:pPr>
        <w:pStyle w:val="Standard"/>
      </w:pPr>
      <w:r>
        <w:rPr>
          <w:rFonts w:ascii="Times New Roman" w:eastAsia="Times New Roman" w:hAnsi="Times New Roman" w:cs="Times New Roman"/>
          <w:lang w:eastAsia="ar-SA"/>
        </w:rPr>
        <w:t>z póź.zm.</w:t>
      </w:r>
    </w:p>
    <w:p w14:paraId="49FB3648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F2368" w14:paraId="4B6FECC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5E3DA6" w14:textId="77777777" w:rsidR="00BF2368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1FDCA36F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6E7691D1" w14:textId="77777777" w:rsidR="00BF2368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55C4FD7B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013D2996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niniejszego postępowania konkursowego jest zamówienie na udzielanie świadczeń zdrowotnych  na dyżury lekarskie w oddziale anestezjologii i intensywnej terapii podmiotu leczniczego „ Zespół Opieki Zdrowotnej” w Kłodzku, całodobowo polegającej na:</w:t>
      </w:r>
    </w:p>
    <w:p w14:paraId="22710110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644284AC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leczeniu i sprawowaniu samodzielnej opieki lekarskiej zgodnie z posiadanymi kwalifikacjami,</w:t>
      </w:r>
    </w:p>
    <w:p w14:paraId="66E8B939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rzetelnym prowadzeniu dokumentacji medycznej zgodnie z wymogami Narodowego Funduszu</w:t>
      </w:r>
    </w:p>
    <w:p w14:paraId="0916B619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Zdrowia,</w:t>
      </w:r>
    </w:p>
    <w:p w14:paraId="47549042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odpowiedzialności za dokumentację medyczną.</w:t>
      </w:r>
    </w:p>
    <w:p w14:paraId="122F1024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328AF897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186F8596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 a ustawy o działalności leczniczej.</w:t>
      </w:r>
    </w:p>
    <w:p w14:paraId="09647EF9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6F67C1C3" w14:textId="77777777" w:rsidR="00BF2368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7A815597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EBD7685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55789F1C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Udzielanie świadczeń zdrowotnych odbywać się będzie zgodnie z harmonogramem uzgodnionym z Przyjmującym zamówienie, określającym dni i godziny udzielanych świadczeń.</w:t>
      </w:r>
    </w:p>
    <w:p w14:paraId="0F7CEA5D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4637A88F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604A4752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Szpitalna 1a , 57-300 Kłodzko,</w:t>
      </w:r>
    </w:p>
    <w:p w14:paraId="1C9EF8AC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19B696D5" w14:textId="77777777" w:rsidR="00BF2368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0CC533A3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045AA7EB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24E8A296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0BB22186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4BBCBAAA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2251F350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3CEFF896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w przypadku osób fizycznych:</w:t>
      </w:r>
    </w:p>
    <w:p w14:paraId="5D2078FE" w14:textId="77777777" w:rsidR="00BF2368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dokumenty potwierdzające posiadane kwalifikacje:</w:t>
      </w:r>
    </w:p>
    <w:p w14:paraId="41CE94B2" w14:textId="77777777" w:rsidR="00BF2368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1a</w:t>
      </w:r>
      <w:r>
        <w:rPr>
          <w:rFonts w:ascii="Times New Roman" w:hAnsi="Times New Roman" w:cs="Times New Roman"/>
        </w:rPr>
        <w:t>. dyplom,</w:t>
      </w:r>
    </w:p>
    <w:p w14:paraId="2D2B4423" w14:textId="77777777" w:rsidR="00BF2368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1b</w:t>
      </w:r>
      <w:r>
        <w:rPr>
          <w:rFonts w:ascii="Times New Roman" w:hAnsi="Times New Roman" w:cs="Times New Roman"/>
        </w:rPr>
        <w:t>. prawo wykonywania zawodu,</w:t>
      </w:r>
    </w:p>
    <w:p w14:paraId="6FE1B386" w14:textId="77777777" w:rsidR="00BF2368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1c.</w:t>
      </w:r>
      <w:r>
        <w:rPr>
          <w:rFonts w:ascii="Times New Roman" w:hAnsi="Times New Roman" w:cs="Times New Roman"/>
        </w:rPr>
        <w:t xml:space="preserve"> dyplom specjalizacji</w:t>
      </w:r>
    </w:p>
    <w:p w14:paraId="40B12074" w14:textId="77777777" w:rsidR="00BF2368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księgi rejestrowej w DIL</w:t>
      </w:r>
    </w:p>
    <w:p w14:paraId="6636D6E2" w14:textId="77777777" w:rsidR="00BF2368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 do ewidencji działalności gospodarczej</w:t>
      </w:r>
    </w:p>
    <w:p w14:paraId="60DE86A6" w14:textId="77777777" w:rsidR="00BF2368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polisa OC</w:t>
      </w:r>
    </w:p>
    <w:p w14:paraId="53E07362" w14:textId="77777777" w:rsidR="00BF2368" w:rsidRDefault="00000000">
      <w:pPr>
        <w:pStyle w:val="Standard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wypełniony formularz ofertowy – </w:t>
      </w:r>
      <w:r>
        <w:rPr>
          <w:rFonts w:ascii="Times New Roman" w:hAnsi="Times New Roman" w:cs="Times New Roman"/>
          <w:b/>
          <w:bCs/>
        </w:rPr>
        <w:t>Załącznik nr 1;</w:t>
      </w:r>
    </w:p>
    <w:p w14:paraId="64B751B6" w14:textId="77777777" w:rsidR="00BF2368" w:rsidRDefault="00000000">
      <w:pPr>
        <w:pStyle w:val="Standard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oświadczenie oferenta  – </w:t>
      </w:r>
      <w:r>
        <w:rPr>
          <w:rFonts w:ascii="Times New Roman" w:hAnsi="Times New Roman" w:cs="Times New Roman"/>
          <w:b/>
          <w:bCs/>
        </w:rPr>
        <w:t>Załącznik nr 2;</w:t>
      </w:r>
    </w:p>
    <w:p w14:paraId="67C6AE86" w14:textId="77777777" w:rsidR="00BF2368" w:rsidRDefault="00000000">
      <w:pPr>
        <w:pStyle w:val="Standard"/>
        <w:numPr>
          <w:ilvl w:val="0"/>
          <w:numId w:val="1"/>
        </w:numPr>
      </w:pPr>
      <w:r>
        <w:rPr>
          <w:rFonts w:ascii="Times New Roman" w:hAnsi="Times New Roman" w:cs="Times New Roman"/>
        </w:rPr>
        <w:t xml:space="preserve">obowiązki przed dopuszczeniem do działalności związanej z leczeniem małoletnich lub opieką nad małoletnimi   - </w:t>
      </w:r>
      <w:bookmarkStart w:id="0" w:name="_Hlk177730981"/>
      <w:r>
        <w:rPr>
          <w:rFonts w:ascii="Times New Roman" w:hAnsi="Times New Roman" w:cs="Times New Roman"/>
          <w:b/>
          <w:bCs/>
        </w:rPr>
        <w:t>Załącznik Nr 3,</w:t>
      </w:r>
      <w:bookmarkEnd w:id="0"/>
    </w:p>
    <w:p w14:paraId="4C222ABD" w14:textId="77777777" w:rsidR="00BF2368" w:rsidRDefault="00000000">
      <w:pPr>
        <w:pStyle w:val="Standard"/>
      </w:pPr>
      <w:bookmarkStart w:id="1" w:name="_Hlk177731355"/>
      <w:r>
        <w:rPr>
          <w:rFonts w:ascii="Times New Roman" w:hAnsi="Times New Roman" w:cs="Times New Roman"/>
          <w:b/>
          <w:bCs/>
        </w:rPr>
        <w:t>7a. Załącznik Nr 1 do Załącznika Nr 3 -</w:t>
      </w:r>
      <w:bookmarkEnd w:id="1"/>
      <w:r>
        <w:rPr>
          <w:rFonts w:ascii="Times New Roman" w:hAnsi="Times New Roman" w:cs="Times New Roman"/>
        </w:rPr>
        <w:t>oświadczenie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dla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oferentów do podania</w:t>
      </w:r>
    </w:p>
    <w:p w14:paraId="55CE6941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niezbędnych danych w celu uzyskania informacji z Rejestrów Sprawców Przestępstw</w:t>
      </w:r>
    </w:p>
    <w:p w14:paraId="6AA8BF39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na tle seksualnym (Rejestr z dostępem ograniczonym lub Rejestr osób w stosunku, do  </w:t>
      </w:r>
    </w:p>
    <w:p w14:paraId="66BCDB06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których Państwowa Komisja do spraw przeciwdziałania wykorzystaniu seksualnemu </w:t>
      </w:r>
    </w:p>
    <w:p w14:paraId="762B75E7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małoletnich poniżej lat 15 wydała postanowienie o wpisie w Rejestrze)</w:t>
      </w:r>
    </w:p>
    <w:p w14:paraId="7C57215D" w14:textId="77777777" w:rsidR="00BF2368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hAnsi="Times New Roman" w:cs="Times New Roman"/>
        </w:rPr>
        <w:t xml:space="preserve">oświadczenie dla oferentów w zakresie </w:t>
      </w:r>
    </w:p>
    <w:p w14:paraId="35A7F621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zamieszkiwania.</w:t>
      </w:r>
    </w:p>
    <w:p w14:paraId="079A27E2" w14:textId="77777777" w:rsidR="00BF2368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7c. Załącznik Nr 3 do Załącznika Nr 3 -</w:t>
      </w:r>
      <w:r>
        <w:rPr>
          <w:rFonts w:ascii="Times New Roman" w:hAnsi="Times New Roman" w:cs="Times New Roman"/>
        </w:rPr>
        <w:t xml:space="preserve"> oświadczenie dla oferentów, którzy zamieszkiwali w </w:t>
      </w:r>
    </w:p>
    <w:p w14:paraId="3FF8BF0D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ciągu ostatnich 20 lat w innych państwach niż Rzeczpospolita Polska,</w:t>
      </w:r>
    </w:p>
    <w:p w14:paraId="44C6272B" w14:textId="77777777" w:rsidR="00BF2368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aktualne szkolenia w zakresie BHP oraz aktualne badania profilaktyczne,</w:t>
      </w:r>
    </w:p>
    <w:p w14:paraId="00D98779" w14:textId="77777777" w:rsidR="00BF2368" w:rsidRDefault="00000000">
      <w:pPr>
        <w:pStyle w:val="Standard"/>
        <w:numPr>
          <w:ilvl w:val="0"/>
          <w:numId w:val="1"/>
        </w:numPr>
        <w:textAlignment w:val="auto"/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342EE12F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F2368" w14:paraId="4C9FB3F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192B5" w14:textId="77777777" w:rsidR="00BF2368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56E5E56F" w14:textId="77777777" w:rsidR="00BF2368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25C71A31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62448405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798992D3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2DD28EC8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01BC5851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3194BDBF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Przygotowaną ofertę należy dostarczyć do siedziby Zamawiającego w zaklejonej kopercie z dopiskiem: „Konkurs ofert na świadczenia zdrowotne w zakresie anestezjologii i intensywnej terapii”.</w:t>
      </w:r>
    </w:p>
    <w:p w14:paraId="32400335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BF2368" w14:paraId="7C4D77F9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C7E949" w14:textId="77777777" w:rsidR="00BF2368" w:rsidRDefault="00000000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43007F39" w14:textId="77777777" w:rsidR="00BF2368" w:rsidRDefault="00BF2368">
      <w:pPr>
        <w:pStyle w:val="Standard"/>
        <w:jc w:val="center"/>
        <w:rPr>
          <w:rFonts w:ascii="Times New Roman" w:hAnsi="Times New Roman" w:cs="Times New Roman"/>
        </w:rPr>
      </w:pPr>
    </w:p>
    <w:p w14:paraId="051D799D" w14:textId="77777777" w:rsidR="00BF2368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56CF2F96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65616621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6497FB9E" w14:textId="77777777" w:rsidR="00BF2368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359CD15D" w14:textId="77777777" w:rsidR="00BF2368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kompleksowości,</w:t>
      </w:r>
    </w:p>
    <w:p w14:paraId="5C18A504" w14:textId="77777777" w:rsidR="00BF2368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387F6830" w14:textId="77777777" w:rsidR="00BF2368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0ACCDC32" w14:textId="77777777" w:rsidR="00BF2368" w:rsidRDefault="00000000">
      <w:pPr>
        <w:pStyle w:val="Standard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tbl>
      <w:tblPr>
        <w:tblW w:w="9579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7830"/>
        <w:gridCol w:w="1359"/>
      </w:tblGrid>
      <w:tr w:rsidR="00BF2368" w14:paraId="23B27993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282D13" w14:textId="77777777" w:rsidR="00BF2368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56139C" w14:textId="77777777" w:rsidR="00BF2368" w:rsidRDefault="00000000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kryterium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B1C1F" w14:textId="77777777" w:rsidR="00BF2368" w:rsidRDefault="00000000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Waga (pkt)</w:t>
            </w:r>
          </w:p>
        </w:tc>
      </w:tr>
      <w:tr w:rsidR="00BF2368" w14:paraId="006D98B6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ECB9B" w14:textId="77777777" w:rsidR="00BF2368" w:rsidRDefault="00BF2368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3405AC90" w14:textId="77777777" w:rsidR="00BF2368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B9CD14" w14:textId="77777777" w:rsidR="00BF2368" w:rsidRDefault="00BF2368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6AFD5E04" w14:textId="77777777" w:rsidR="00BF2368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Jakość</w:t>
            </w:r>
            <w:r>
              <w:rPr>
                <w:rFonts w:ascii="Times New Roman" w:hAnsi="Times New Roman" w:cs="Times New Roman"/>
              </w:rPr>
              <w:t xml:space="preserve"> – posiadane kwalifikacje</w:t>
            </w:r>
          </w:p>
          <w:p w14:paraId="150CB2EC" w14:textId="77777777" w:rsidR="00BF2368" w:rsidRDefault="00BF2368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2338B7C4" w14:textId="77777777" w:rsidR="00BF2368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w trakcie specjalizacji</w:t>
            </w:r>
          </w:p>
          <w:p w14:paraId="51EE9E3D" w14:textId="77777777" w:rsidR="00BF2368" w:rsidRDefault="00BF2368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4A39614D" w14:textId="77777777" w:rsidR="00BF2368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ze specjalizacją pierwszego stopnia</w:t>
            </w:r>
          </w:p>
          <w:p w14:paraId="1656AA55" w14:textId="77777777" w:rsidR="00BF2368" w:rsidRDefault="00BF2368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15D12CD0" w14:textId="77777777" w:rsidR="00BF2368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lekarz ze specjalizacją drugiego stopnia        </w:t>
            </w:r>
          </w:p>
          <w:p w14:paraId="14B0E84E" w14:textId="77777777" w:rsidR="00BF2368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CCA96A" w14:textId="77777777" w:rsidR="00BF2368" w:rsidRDefault="00BF2368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038C2060" w14:textId="77777777" w:rsidR="00BF2368" w:rsidRDefault="00BF2368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31C2C6B0" w14:textId="77777777" w:rsidR="00BF2368" w:rsidRDefault="00BF2368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184D102D" w14:textId="77777777" w:rsidR="00BF2368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5F7257B3" w14:textId="77777777" w:rsidR="00BF2368" w:rsidRDefault="00BF2368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409B6790" w14:textId="77777777" w:rsidR="00BF2368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24E0CA9E" w14:textId="77777777" w:rsidR="00BF2368" w:rsidRDefault="00BF2368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5EC9D7ED" w14:textId="77777777" w:rsidR="00BF2368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F2368" w14:paraId="6DFD2ED4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82A07" w14:textId="77777777" w:rsidR="00BF2368" w:rsidRDefault="00BF2368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0DC112F5" w14:textId="77777777" w:rsidR="00BF2368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00F9C3" w14:textId="77777777" w:rsidR="00BF2368" w:rsidRDefault="00BF2368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177A8B3E" w14:textId="77777777" w:rsidR="00BF2368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Kompleksowość</w:t>
            </w:r>
            <w:r>
              <w:rPr>
                <w:rFonts w:ascii="Times New Roman" w:hAnsi="Times New Roman" w:cs="Times New Roman"/>
              </w:rPr>
              <w:t xml:space="preserve"> – wykonywanie świadczeń medycznych w zakresie określonym przez Udzielającego zamówienia</w:t>
            </w:r>
          </w:p>
          <w:p w14:paraId="533C79C7" w14:textId="77777777" w:rsidR="00BF2368" w:rsidRDefault="00BF2368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18A03B" w14:textId="77777777" w:rsidR="00BF2368" w:rsidRDefault="00BF2368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15C7E894" w14:textId="77777777" w:rsidR="00BF2368" w:rsidRDefault="00BF2368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313233E2" w14:textId="77777777" w:rsidR="00BF2368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BF2368" w14:paraId="2635886F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FA7108" w14:textId="77777777" w:rsidR="00BF2368" w:rsidRDefault="00BF2368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36CEF6AE" w14:textId="77777777" w:rsidR="00BF2368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A4295" w14:textId="77777777" w:rsidR="00BF2368" w:rsidRDefault="00BF2368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1C393203" w14:textId="77777777" w:rsidR="00BF2368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Dostępność</w:t>
            </w:r>
            <w:r>
              <w:rPr>
                <w:rFonts w:ascii="Times New Roman" w:hAnsi="Times New Roman" w:cs="Times New Roman"/>
              </w:rPr>
              <w:t xml:space="preserve"> – minimalna liczba godzin proponowanych przez Oferenta:</w:t>
            </w:r>
          </w:p>
          <w:p w14:paraId="5940556F" w14:textId="77777777" w:rsidR="00BF2368" w:rsidRDefault="00BF2368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141A73F2" w14:textId="77777777" w:rsidR="00BF2368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1- 90 godzin w miesiącu</w:t>
            </w:r>
          </w:p>
          <w:p w14:paraId="55DEBE9D" w14:textId="77777777" w:rsidR="00BF2368" w:rsidRDefault="00BF2368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D43739C" w14:textId="77777777" w:rsidR="00BF2368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– 110</w:t>
            </w:r>
          </w:p>
          <w:p w14:paraId="7FB71B0F" w14:textId="77777777" w:rsidR="00BF2368" w:rsidRDefault="00BF2368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2E96042A" w14:textId="77777777" w:rsidR="00BF2368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– 130</w:t>
            </w:r>
          </w:p>
          <w:p w14:paraId="4C2A8085" w14:textId="77777777" w:rsidR="00BF2368" w:rsidRDefault="00BF2368">
            <w:pPr>
              <w:pStyle w:val="TableContents"/>
              <w:rPr>
                <w:rFonts w:ascii="Times New Roman" w:hAnsi="Times New Roman" w:cs="Times New Roman"/>
              </w:rPr>
            </w:pP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91502D" w14:textId="77777777" w:rsidR="00BF2368" w:rsidRDefault="00BF2368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02BD8A5F" w14:textId="77777777" w:rsidR="00BF2368" w:rsidRDefault="00BF2368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3C71FE95" w14:textId="77777777" w:rsidR="00BF2368" w:rsidRDefault="00BF2368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7C406A14" w14:textId="77777777" w:rsidR="00BF2368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4E326AD7" w14:textId="77777777" w:rsidR="00BF2368" w:rsidRDefault="00BF2368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7F399165" w14:textId="77777777" w:rsidR="00BF2368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5E8BC0FB" w14:textId="77777777" w:rsidR="00BF2368" w:rsidRDefault="00BF2368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32774F9A" w14:textId="77777777" w:rsidR="00BF2368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F2368" w14:paraId="538DDCE2" w14:textId="77777777">
        <w:tblPrEx>
          <w:tblCellMar>
            <w:top w:w="0" w:type="dxa"/>
            <w:bottom w:w="0" w:type="dxa"/>
          </w:tblCellMar>
        </w:tblPrEx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BFDAB8" w14:textId="77777777" w:rsidR="00BF2368" w:rsidRDefault="00BF2368">
            <w:pPr>
              <w:pStyle w:val="TableContents"/>
              <w:rPr>
                <w:rFonts w:ascii="Times New Roman" w:hAnsi="Times New Roman" w:cs="Times New Roman"/>
              </w:rPr>
            </w:pPr>
          </w:p>
          <w:p w14:paraId="5136C139" w14:textId="77777777" w:rsidR="00BF2368" w:rsidRDefault="00000000">
            <w:pPr>
              <w:pStyle w:val="TableContents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9F95A1" w14:textId="77777777" w:rsidR="00BF2368" w:rsidRDefault="00BF2368">
            <w:pPr>
              <w:pStyle w:val="TableContents"/>
              <w:rPr>
                <w:rFonts w:ascii="Times New Roman" w:hAnsi="Times New Roman" w:cs="Times New Roman"/>
                <w:b/>
                <w:bCs/>
              </w:rPr>
            </w:pPr>
          </w:p>
          <w:p w14:paraId="513C06DF" w14:textId="77777777" w:rsidR="00BF2368" w:rsidRDefault="00000000">
            <w:pPr>
              <w:pStyle w:val="TableContents"/>
            </w:pPr>
            <w:r>
              <w:rPr>
                <w:rFonts w:ascii="Times New Roman" w:hAnsi="Times New Roman" w:cs="Times New Roman"/>
                <w:b/>
                <w:bCs/>
              </w:rPr>
              <w:t>Ciągłość</w:t>
            </w:r>
            <w:r>
              <w:rPr>
                <w:rFonts w:ascii="Times New Roman" w:hAnsi="Times New Roman" w:cs="Times New Roman"/>
              </w:rPr>
              <w:t xml:space="preserve"> – wykonywanie świadczeń medycznych w okresie obowiązywania umowy.</w:t>
            </w:r>
          </w:p>
        </w:tc>
        <w:tc>
          <w:tcPr>
            <w:tcW w:w="13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E07A7F" w14:textId="77777777" w:rsidR="00BF2368" w:rsidRDefault="00BF2368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</w:p>
          <w:p w14:paraId="6CC819AC" w14:textId="77777777" w:rsidR="00BF2368" w:rsidRDefault="00000000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045FBE9E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6820782E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40AF732C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25E23F7E" w14:textId="77777777" w:rsidR="00BF2368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73AA9CD0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734EC1CF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2F6E11EB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2CB2379E" w14:textId="77777777" w:rsidR="00BF2368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4C0C7AAB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15CADCE6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228910D0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godzinowej.</w:t>
      </w:r>
    </w:p>
    <w:p w14:paraId="7F56CA4F" w14:textId="77777777" w:rsidR="00BF2368" w:rsidRDefault="00BF2368">
      <w:pPr>
        <w:pStyle w:val="Standard"/>
        <w:rPr>
          <w:rFonts w:ascii="Times New Roman" w:hAnsi="Times New Roman" w:cs="Times New Roman"/>
        </w:rPr>
      </w:pPr>
    </w:p>
    <w:p w14:paraId="3F9C353B" w14:textId="77777777" w:rsidR="00BF2368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66B2EE13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Ofertę w zapieczętowanej kopercie należy złożyć do dnia 28.11.2025r. do godz.14:00 w siedzibie Zamawiającego bądź przesłać na adres:</w:t>
      </w:r>
    </w:p>
    <w:p w14:paraId="79644057" w14:textId="77777777" w:rsidR="00BF2368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leczniczy: „Zespół Opieki Zdrowotnej” w Kłodzku</w:t>
      </w:r>
    </w:p>
    <w:p w14:paraId="160549F6" w14:textId="77777777" w:rsidR="00BF2368" w:rsidRDefault="00000000">
      <w:pPr>
        <w:pStyle w:val="Standard"/>
      </w:pPr>
      <w:r>
        <w:rPr>
          <w:rFonts w:ascii="Times New Roman" w:eastAsia="Liberation Serif" w:hAnsi="Times New Roman" w:cs="Times New Roman"/>
        </w:rPr>
        <w:lastRenderedPageBreak/>
        <w:t>ul. Szpitalna 1a</w:t>
      </w:r>
    </w:p>
    <w:p w14:paraId="63F31BAF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007A070F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646D6EF0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5545D8A3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7394B649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2B21FCE4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51EF7FBC" w14:textId="77777777" w:rsidR="00BF2368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6C041F05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7526E6D8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7072D930" w14:textId="77777777" w:rsidR="00BF2368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01.12.2025r. o godz. 10:00 w siedzibie Zamawiającego.</w:t>
      </w:r>
    </w:p>
    <w:p w14:paraId="0102F5DC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699EB04B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07DE1002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6D18C4BC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6A406059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42BD2081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6C94DD76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2600E796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0BC138BE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0EAA7CEF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3D87A13C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17414E6B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3F6A2D9F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676502ED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292E39F5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6D722925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4FA152AC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7AED6F6A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01D83B09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5F5D6FC1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zawiera rażąco niską cenę w stosunku do przedmiotu zamówienia;</w:t>
      </w:r>
    </w:p>
    <w:p w14:paraId="1E9534C1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5D15A156" w14:textId="77777777" w:rsidR="00BF2368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21DB3630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71BA9006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1D34260D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74A47B8A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65244D86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3CBEF934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056B0C79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76CA237E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- wpłynęła jedna oferta niepodlegająca odrzuceniu;</w:t>
      </w:r>
    </w:p>
    <w:p w14:paraId="43C0990D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4EBC605D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2BC9A50E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71CDD8AF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00FEA02C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43536F5B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72E3D8D0" w14:textId="77777777" w:rsidR="00BF2368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2A01984D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1A3C9BD0" w14:textId="77777777" w:rsidR="00BF2368" w:rsidRDefault="00000000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7" w:history="1">
        <w:r>
          <w:rPr>
            <w:rFonts w:ascii="Times New Roman" w:eastAsia="Liberation Serif" w:hAnsi="Times New Roman" w:cs="Times New Roman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22324C3D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7EA3732F" w14:textId="77777777" w:rsidR="00BF2368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5F86C6A9" w14:textId="77777777" w:rsidR="00BF2368" w:rsidRDefault="00BF2368">
      <w:pPr>
        <w:pStyle w:val="Standard"/>
        <w:rPr>
          <w:rFonts w:ascii="Times New Roman" w:eastAsia="Liberation Serif" w:hAnsi="Times New Roman" w:cs="Times New Roman"/>
          <w:b/>
          <w:bCs/>
        </w:rPr>
      </w:pPr>
    </w:p>
    <w:p w14:paraId="50803382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2024, poz.146).</w:t>
      </w:r>
    </w:p>
    <w:p w14:paraId="6144F491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2D673F8F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6CFE2577" w14:textId="77777777" w:rsidR="00BF2368" w:rsidRDefault="00000000">
      <w:pPr>
        <w:pStyle w:val="Standard"/>
        <w:numPr>
          <w:ilvl w:val="0"/>
          <w:numId w:val="3"/>
        </w:numPr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6CF0423C" w14:textId="77777777" w:rsidR="00BF2368" w:rsidRDefault="00000000">
      <w:pPr>
        <w:pStyle w:val="Standard"/>
        <w:numPr>
          <w:ilvl w:val="0"/>
          <w:numId w:val="3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5829E950" w14:textId="77777777" w:rsidR="00BF2368" w:rsidRDefault="00000000">
      <w:pPr>
        <w:pStyle w:val="Standard"/>
        <w:numPr>
          <w:ilvl w:val="0"/>
          <w:numId w:val="3"/>
        </w:numPr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5AE88318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24FA122D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 153 ustawy o świadczeniach opieki zdrowotnej finansowanych ze środków publicznych, w toku postępowania w sprawie zawarcia umowy o udzielanie świadczeń opieki zdrowotnej, do czasu zakończenia postępowania, Oferent może złożyć do komisji umotywowany protest w terminie 7 dni roboczych od dnia dokonania zaskarżonej czynności.</w:t>
      </w:r>
    </w:p>
    <w:p w14:paraId="289815C0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6D873293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76AC2AB5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45EF64F4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Zgodnie z treścią art.154 ustawy o świadczeniach opieki zdrowotnej finansowanych ze środków publicznych, Przyjmujący zamówienie biorący udział w postępowaniu może wnieść do dyrektora oddziału wojewódzkiego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0C00C095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13E8C2BD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63837F63" w14:textId="77777777" w:rsidR="00BF2368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46BAD1AE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080ADC74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Zawarcie umowy na realizację świadczeń medycznych nastąpi w terminie nie krótszym niż 14 dni od daty zawiadomienia o wyborze najkorzystniejszej oferty.</w:t>
      </w:r>
    </w:p>
    <w:p w14:paraId="23B7F242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62D59695" w14:textId="77777777" w:rsidR="00BF2368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z 2019 r., poz. 1145).</w:t>
      </w:r>
    </w:p>
    <w:p w14:paraId="36FEAC58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63267A1E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5627BC0B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4D65E875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5993B103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11FA9822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55AB143C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1F34315E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p w14:paraId="3056A862" w14:textId="77777777" w:rsidR="00BF2368" w:rsidRDefault="00BF2368">
      <w:pPr>
        <w:pStyle w:val="Standard"/>
        <w:rPr>
          <w:rFonts w:ascii="Times New Roman" w:eastAsia="Liberation Serif" w:hAnsi="Times New Roman" w:cs="Times New Roman"/>
        </w:rPr>
      </w:pPr>
    </w:p>
    <w:sectPr w:rsidR="00BF236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79052" w14:textId="77777777" w:rsidR="00754619" w:rsidRDefault="00754619">
      <w:r>
        <w:separator/>
      </w:r>
    </w:p>
  </w:endnote>
  <w:endnote w:type="continuationSeparator" w:id="0">
    <w:p w14:paraId="1B6D9507" w14:textId="77777777" w:rsidR="00754619" w:rsidRDefault="0075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B61AB" w14:textId="77777777" w:rsidR="00754619" w:rsidRDefault="00754619">
      <w:r>
        <w:rPr>
          <w:color w:val="000000"/>
        </w:rPr>
        <w:separator/>
      </w:r>
    </w:p>
  </w:footnote>
  <w:footnote w:type="continuationSeparator" w:id="0">
    <w:p w14:paraId="0B9718CB" w14:textId="77777777" w:rsidR="00754619" w:rsidRDefault="007546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5510"/>
    <w:multiLevelType w:val="multilevel"/>
    <w:tmpl w:val="17021F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76543C6"/>
    <w:multiLevelType w:val="multilevel"/>
    <w:tmpl w:val="709EFC2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2" w15:restartNumberingAfterBreak="0">
    <w:nsid w:val="206A29D2"/>
    <w:multiLevelType w:val="multilevel"/>
    <w:tmpl w:val="4A423E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945530740">
    <w:abstractNumId w:val="1"/>
  </w:num>
  <w:num w:numId="2" w16cid:durableId="1887832942">
    <w:abstractNumId w:val="0"/>
  </w:num>
  <w:num w:numId="3" w16cid:durableId="1145512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F2368"/>
    <w:rsid w:val="00210BFD"/>
    <w:rsid w:val="00540B3A"/>
    <w:rsid w:val="00754619"/>
    <w:rsid w:val="00BF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DA49A"/>
  <w15:docId w15:val="{FCFAC729-39D3-4A84-A3A9-8896BDC59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z.klodzk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1798</Words>
  <Characters>10791</Characters>
  <Application>Microsoft Office Word</Application>
  <DocSecurity>0</DocSecurity>
  <Lines>89</Lines>
  <Paragraphs>25</Paragraphs>
  <ScaleCrop>false</ScaleCrop>
  <Company/>
  <LinksUpToDate>false</LinksUpToDate>
  <CharactersWithSpaces>12564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Kulikowska</dc:creator>
  <cp:lastModifiedBy>Bożena Kulikowska</cp:lastModifiedBy>
  <cp:revision>2</cp:revision>
  <cp:lastPrinted>2022-11-21T12:33:00Z</cp:lastPrinted>
  <dcterms:created xsi:type="dcterms:W3CDTF">2025-10-27T10:04:00Z</dcterms:created>
  <dcterms:modified xsi:type="dcterms:W3CDTF">2025-10-27T10:04:00Z</dcterms:modified>
</cp:coreProperties>
</file>