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5FDB6A6" w14:textId="77777777" w:rsidR="00D935C0" w:rsidRDefault="00000000">
      <w:pPr>
        <w:pStyle w:val="Standard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                                                                                                         </w:t>
      </w:r>
      <w:bookmarkStart w:id="0" w:name="_Hlk178574852"/>
      <w:bookmarkStart w:id="1" w:name="_Hlk178577237"/>
      <w:r>
        <w:rPr>
          <w:rFonts w:ascii="Times New Roman" w:hAnsi="Times New Roman" w:cs="Times New Roman"/>
        </w:rPr>
        <w:t>Kłodzko, dn. 02.07.2026r.</w:t>
      </w:r>
    </w:p>
    <w:p w14:paraId="0154E88F" w14:textId="77777777" w:rsidR="00D935C0" w:rsidRDefault="00D935C0">
      <w:pPr>
        <w:pStyle w:val="Standard"/>
        <w:rPr>
          <w:rFonts w:ascii="Times New Roman" w:hAnsi="Times New Roman" w:cs="Times New Roman"/>
        </w:rPr>
      </w:pPr>
    </w:p>
    <w:p w14:paraId="316A58CB" w14:textId="77777777" w:rsidR="00D935C0" w:rsidRDefault="00D935C0">
      <w:pPr>
        <w:pStyle w:val="Standard"/>
        <w:rPr>
          <w:rFonts w:ascii="Times New Roman" w:hAnsi="Times New Roman" w:cs="Times New Roman"/>
        </w:rPr>
      </w:pPr>
    </w:p>
    <w:p w14:paraId="57DD28FB" w14:textId="77777777" w:rsidR="00D935C0" w:rsidRDefault="00000000">
      <w:pPr>
        <w:pStyle w:val="Standard"/>
        <w:rPr>
          <w:rFonts w:ascii="Times New Roman" w:hAnsi="Times New Roman" w:cs="Times New Roman"/>
          <w:b/>
          <w:bCs/>
        </w:rPr>
      </w:pPr>
      <w:r>
        <w:rPr>
          <w:rFonts w:ascii="Times New Roman" w:hAnsi="Times New Roman" w:cs="Times New Roman"/>
          <w:b/>
          <w:bCs/>
        </w:rPr>
        <w:t xml:space="preserve">                                               O G Ł O S Z E N I E</w:t>
      </w:r>
    </w:p>
    <w:p w14:paraId="5A7A043B" w14:textId="77777777" w:rsidR="00D935C0" w:rsidRDefault="00D935C0">
      <w:pPr>
        <w:pStyle w:val="Standard"/>
        <w:rPr>
          <w:rFonts w:ascii="Times New Roman" w:hAnsi="Times New Roman" w:cs="Times New Roman"/>
        </w:rPr>
      </w:pPr>
    </w:p>
    <w:p w14:paraId="160121E7" w14:textId="77777777" w:rsidR="00D935C0" w:rsidRDefault="00D935C0">
      <w:pPr>
        <w:pStyle w:val="Standard"/>
        <w:rPr>
          <w:rFonts w:ascii="Times New Roman" w:hAnsi="Times New Roman" w:cs="Times New Roman"/>
          <w:b/>
          <w:bCs/>
        </w:rPr>
      </w:pPr>
    </w:p>
    <w:p w14:paraId="447E65EC" w14:textId="77777777" w:rsidR="00D935C0" w:rsidRDefault="00000000">
      <w:p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Dyrektor podmiotu leczniczego  „Zespół Opieki Zdrowotnej” w Kłodzku ul. Szpitalna 1a</w:t>
      </w:r>
    </w:p>
    <w:p w14:paraId="4018E1C1" w14:textId="77777777" w:rsidR="00D935C0" w:rsidRDefault="00000000">
      <w:p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57-300 Kłodzko działając na podstawie Ustawy  art.26 ustawy z dnia 15 kwietnia 2011r.</w:t>
      </w:r>
    </w:p>
    <w:p w14:paraId="15998CD9" w14:textId="77777777" w:rsidR="00D935C0" w:rsidRDefault="00000000">
      <w:p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o działalności leczniczej  (Dz. U. 2026 poz. 156 ) oraz ustawy z dnia 27.08.2004r. o świadczeniach opieki zdrowotnej finansowanych ze środków publicznych (Dz. U. 2025 poz.1461) ogłasza:</w:t>
      </w:r>
    </w:p>
    <w:p w14:paraId="3EBD0B3E" w14:textId="77777777" w:rsidR="00D935C0" w:rsidRDefault="00D935C0">
      <w:pPr>
        <w:rPr>
          <w:rFonts w:ascii="Times New Roman" w:hAnsi="Times New Roman" w:cs="Times New Roman"/>
        </w:rPr>
      </w:pPr>
    </w:p>
    <w:p w14:paraId="75651C04" w14:textId="77777777" w:rsidR="00D935C0" w:rsidRDefault="00000000">
      <w:pPr>
        <w:pStyle w:val="Standard"/>
        <w:rPr>
          <w:rFonts w:ascii="Times New Roman" w:hAnsi="Times New Roman" w:cs="Times New Roman"/>
          <w:b/>
          <w:bCs/>
        </w:rPr>
      </w:pPr>
      <w:r>
        <w:rPr>
          <w:rFonts w:ascii="Times New Roman" w:hAnsi="Times New Roman" w:cs="Times New Roman"/>
          <w:b/>
          <w:bCs/>
        </w:rPr>
        <w:t>1/ konkurs ofert na udzielanie świadczeń zdrowotnych w zakresie izby przyjęć</w:t>
      </w:r>
    </w:p>
    <w:p w14:paraId="42F0C522" w14:textId="77777777" w:rsidR="00D935C0" w:rsidRDefault="00000000">
      <w:pPr>
        <w:pStyle w:val="Standard"/>
        <w:rPr>
          <w:rFonts w:ascii="Times New Roman" w:hAnsi="Times New Roman" w:cs="Times New Roman"/>
          <w:b/>
          <w:bCs/>
        </w:rPr>
      </w:pPr>
      <w:bookmarkStart w:id="2" w:name="_Hlk178079576"/>
      <w:r>
        <w:rPr>
          <w:rFonts w:ascii="Times New Roman" w:hAnsi="Times New Roman" w:cs="Times New Roman"/>
          <w:b/>
          <w:bCs/>
        </w:rPr>
        <w:t>podmiotu leczniczego „Zespół Opieki Zdrowotnej” w Kłodzku przez lekarzy tj. :</w:t>
      </w:r>
    </w:p>
    <w:p w14:paraId="29C7709C" w14:textId="77777777" w:rsidR="00D935C0" w:rsidRDefault="00D935C0">
      <w:pPr>
        <w:pStyle w:val="Standard"/>
        <w:rPr>
          <w:rFonts w:ascii="Times New Roman" w:hAnsi="Times New Roman" w:cs="Times New Roman"/>
          <w:b/>
          <w:bCs/>
        </w:rPr>
      </w:pPr>
    </w:p>
    <w:p w14:paraId="6337E08B" w14:textId="77777777" w:rsidR="00D935C0" w:rsidRDefault="00000000">
      <w:pPr>
        <w:pStyle w:val="Standard"/>
        <w:rPr>
          <w:rFonts w:ascii="Times New Roman" w:hAnsi="Times New Roman" w:cs="Times New Roman"/>
        </w:rPr>
      </w:pPr>
      <w:bookmarkStart w:id="3" w:name="_Hlk178079611"/>
      <w:bookmarkEnd w:id="2"/>
      <w:r>
        <w:rPr>
          <w:rFonts w:ascii="Times New Roman" w:hAnsi="Times New Roman" w:cs="Times New Roman"/>
        </w:rPr>
        <w:t>-  dyżur w izbie przyjęć,</w:t>
      </w:r>
    </w:p>
    <w:p w14:paraId="71AE2676" w14:textId="77777777" w:rsidR="00D935C0" w:rsidRDefault="00000000">
      <w:pPr>
        <w:pStyle w:val="Standard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-  podstawowa ordynacja izby,</w:t>
      </w:r>
    </w:p>
    <w:p w14:paraId="41066145" w14:textId="77777777" w:rsidR="00D935C0" w:rsidRDefault="00D935C0">
      <w:pPr>
        <w:pStyle w:val="Standard"/>
        <w:rPr>
          <w:rFonts w:ascii="Times New Roman" w:hAnsi="Times New Roman" w:cs="Times New Roman"/>
        </w:rPr>
      </w:pPr>
    </w:p>
    <w:p w14:paraId="2CCE7D31" w14:textId="77777777" w:rsidR="00D935C0" w:rsidRDefault="00000000">
      <w:pPr>
        <w:rPr>
          <w:rFonts w:ascii="Times New Roman" w:eastAsia="SimSun" w:hAnsi="Times New Roman" w:cs="Times New Roman"/>
          <w:b/>
          <w:bCs/>
        </w:rPr>
      </w:pPr>
      <w:r>
        <w:rPr>
          <w:rFonts w:ascii="Times New Roman" w:eastAsia="SimSun" w:hAnsi="Times New Roman" w:cs="Times New Roman"/>
          <w:b/>
          <w:bCs/>
        </w:rPr>
        <w:t>2/ konkurs ofert na udzielanie świadczeń zdrowotnych w zakresie nocnej i świątecznej opieki</w:t>
      </w:r>
    </w:p>
    <w:p w14:paraId="08A59493" w14:textId="77777777" w:rsidR="00D935C0" w:rsidRDefault="00000000">
      <w:pPr>
        <w:rPr>
          <w:rFonts w:ascii="Times New Roman" w:eastAsia="SimSun" w:hAnsi="Times New Roman" w:cs="Times New Roman"/>
          <w:b/>
          <w:bCs/>
        </w:rPr>
      </w:pPr>
      <w:r>
        <w:rPr>
          <w:rFonts w:ascii="Times New Roman" w:eastAsia="SimSun" w:hAnsi="Times New Roman" w:cs="Times New Roman"/>
          <w:b/>
          <w:bCs/>
        </w:rPr>
        <w:t>lekarskiej  podmiotu leczniczego „Zespół Opieki Zdrowotnej” w Kłodzku przez lekarzy:</w:t>
      </w:r>
    </w:p>
    <w:p w14:paraId="534181B9" w14:textId="77777777" w:rsidR="00D935C0" w:rsidRDefault="00000000">
      <w:r>
        <w:rPr>
          <w:rFonts w:ascii="Times New Roman" w:eastAsia="SimSun" w:hAnsi="Times New Roman" w:cs="Times New Roman"/>
        </w:rPr>
        <w:t>- w punkcie w Kłodzku, ul. Szpitalna 1a 57- 300 Kłodzko.</w:t>
      </w:r>
    </w:p>
    <w:p w14:paraId="131A8A80" w14:textId="77777777" w:rsidR="00D935C0" w:rsidRDefault="00D935C0">
      <w:pPr>
        <w:pStyle w:val="Standard"/>
        <w:rPr>
          <w:rFonts w:ascii="Times New Roman" w:hAnsi="Times New Roman" w:cs="Times New Roman"/>
        </w:rPr>
      </w:pPr>
    </w:p>
    <w:p w14:paraId="7C400060" w14:textId="77777777" w:rsidR="00D935C0" w:rsidRDefault="00000000">
      <w:pPr>
        <w:pStyle w:val="Standard"/>
        <w:rPr>
          <w:rFonts w:ascii="Times New Roman" w:hAnsi="Times New Roman" w:cs="Times New Roman"/>
        </w:rPr>
      </w:pPr>
      <w:bookmarkStart w:id="4" w:name="_Hlk233866363"/>
      <w:r>
        <w:rPr>
          <w:rFonts w:ascii="Times New Roman" w:hAnsi="Times New Roman" w:cs="Times New Roman"/>
        </w:rPr>
        <w:t>Umowa o udzielanie świadczeń zdrowotnych zostanie zawarta na okres 60 miesięcy od daty</w:t>
      </w:r>
    </w:p>
    <w:p w14:paraId="3E5B65B3" w14:textId="77777777" w:rsidR="00D935C0" w:rsidRDefault="00000000">
      <w:pPr>
        <w:pStyle w:val="Standard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podpisania umowy.</w:t>
      </w:r>
    </w:p>
    <w:p w14:paraId="5359638F" w14:textId="77777777" w:rsidR="00D935C0" w:rsidRDefault="00000000">
      <w:pPr>
        <w:pStyle w:val="Standard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Szczegółowe warunki konkursu wraz z projektem umowy i formularzem oferty zostaną</w:t>
      </w:r>
    </w:p>
    <w:p w14:paraId="274D557E" w14:textId="77777777" w:rsidR="00D935C0" w:rsidRDefault="00000000">
      <w:pPr>
        <w:pStyle w:val="Standard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udostępnione oferentowi od dnia ukazania się niniejszego ogłoszenia na stronie internetowej BIP: https://www.e-bip.org.pl/zozklodzko/ podmiotu leczniczego „Zespół Opieki Zdrowotnej” w Kłodzku.</w:t>
      </w:r>
    </w:p>
    <w:p w14:paraId="5CD595DE" w14:textId="77777777" w:rsidR="00D935C0" w:rsidRDefault="00D935C0">
      <w:pPr>
        <w:pStyle w:val="Standard"/>
        <w:rPr>
          <w:rFonts w:ascii="Times New Roman" w:hAnsi="Times New Roman" w:cs="Times New Roman"/>
        </w:rPr>
      </w:pPr>
    </w:p>
    <w:p w14:paraId="08E3505A" w14:textId="77777777" w:rsidR="00D935C0" w:rsidRDefault="00000000">
      <w:pPr>
        <w:pStyle w:val="Standard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Oferty należy składać w zaklejonych kopertach opatrzonych hasłem „konkurs Ofert”</w:t>
      </w:r>
    </w:p>
    <w:p w14:paraId="138E32FD" w14:textId="77777777" w:rsidR="00D935C0" w:rsidRDefault="00000000">
      <w:pPr>
        <w:pStyle w:val="Standard"/>
      </w:pPr>
      <w:r>
        <w:rPr>
          <w:rFonts w:ascii="Times New Roman" w:hAnsi="Times New Roman" w:cs="Times New Roman"/>
        </w:rPr>
        <w:t xml:space="preserve">do dnia </w:t>
      </w:r>
      <w:r>
        <w:rPr>
          <w:rFonts w:ascii="Times New Roman" w:hAnsi="Times New Roman" w:cs="Times New Roman"/>
          <w:b/>
          <w:bCs/>
        </w:rPr>
        <w:t>31.08.2026r</w:t>
      </w:r>
      <w:r>
        <w:rPr>
          <w:rFonts w:ascii="Times New Roman" w:hAnsi="Times New Roman" w:cs="Times New Roman"/>
        </w:rPr>
        <w:t>. do godz. 12.00 w Kancelarii podmiotu leczniczego „Zespół Opieki Zdrowotnej” w Kłodzku ul. Szpitalna 1a, 57-300 Kłodzko.</w:t>
      </w:r>
    </w:p>
    <w:p w14:paraId="5146C06B" w14:textId="77777777" w:rsidR="00D935C0" w:rsidRDefault="00D935C0">
      <w:pPr>
        <w:pStyle w:val="Standard"/>
        <w:rPr>
          <w:rFonts w:ascii="Times New Roman" w:hAnsi="Times New Roman" w:cs="Times New Roman"/>
        </w:rPr>
      </w:pPr>
    </w:p>
    <w:p w14:paraId="22509EAB" w14:textId="77777777" w:rsidR="00D935C0" w:rsidRDefault="00000000">
      <w:pPr>
        <w:pStyle w:val="Standard"/>
      </w:pPr>
      <w:r>
        <w:rPr>
          <w:rFonts w:ascii="Times New Roman" w:hAnsi="Times New Roman" w:cs="Times New Roman"/>
        </w:rPr>
        <w:t xml:space="preserve">Otwarcie ofert nastąpi </w:t>
      </w:r>
      <w:r>
        <w:rPr>
          <w:rFonts w:ascii="Times New Roman" w:hAnsi="Times New Roman" w:cs="Times New Roman"/>
          <w:b/>
          <w:bCs/>
        </w:rPr>
        <w:t>03.09.2026r</w:t>
      </w:r>
      <w:r>
        <w:rPr>
          <w:rFonts w:ascii="Times New Roman" w:hAnsi="Times New Roman" w:cs="Times New Roman"/>
        </w:rPr>
        <w:t>. o godz.10.00 w świetlicy zakładowej. Oferent jest związany</w:t>
      </w:r>
    </w:p>
    <w:p w14:paraId="09E3B8C7" w14:textId="77777777" w:rsidR="00D935C0" w:rsidRDefault="00000000">
      <w:pPr>
        <w:pStyle w:val="Standard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ofertą w ciągu 30 dni od upływu składania ofert.</w:t>
      </w:r>
    </w:p>
    <w:p w14:paraId="003455AE" w14:textId="77777777" w:rsidR="00D935C0" w:rsidRDefault="00000000">
      <w:pPr>
        <w:pStyle w:val="Standard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Zastrzega się prawo do odwołania konkursu bez podania przyczyny oraz do przesunięcia terminu</w:t>
      </w:r>
    </w:p>
    <w:p w14:paraId="72C7AE34" w14:textId="77777777" w:rsidR="00D935C0" w:rsidRDefault="00000000">
      <w:pPr>
        <w:pStyle w:val="Standard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składania ofert.</w:t>
      </w:r>
    </w:p>
    <w:p w14:paraId="7172F15B" w14:textId="77777777" w:rsidR="00D935C0" w:rsidRDefault="00000000">
      <w:p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Środki odwoławcze w postaci protestów i </w:t>
      </w:r>
      <w:proofErr w:type="spellStart"/>
      <w:r>
        <w:rPr>
          <w:rFonts w:ascii="Times New Roman" w:hAnsi="Times New Roman" w:cs="Times New Roman"/>
        </w:rPr>
        <w:t>odwołań</w:t>
      </w:r>
      <w:proofErr w:type="spellEnd"/>
      <w:r>
        <w:rPr>
          <w:rFonts w:ascii="Times New Roman" w:hAnsi="Times New Roman" w:cs="Times New Roman"/>
        </w:rPr>
        <w:t xml:space="preserve"> dotyczących konkursu ofert można składać</w:t>
      </w:r>
    </w:p>
    <w:p w14:paraId="61A23102" w14:textId="77777777" w:rsidR="00D935C0" w:rsidRDefault="00000000">
      <w:p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do Dyrektora  podmiotu leczniczego  „Zespół Opieki Zdrowotnej” w Kłodzku zgodnie z art.153</w:t>
      </w:r>
    </w:p>
    <w:p w14:paraId="263F0ACC" w14:textId="77777777" w:rsidR="00D935C0" w:rsidRDefault="00000000">
      <w:p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i art.154 ustawy z dnia 27 sierpnia 2004r. o świadczeniach opieki zdrowotnej finansowanych</w:t>
      </w:r>
    </w:p>
    <w:p w14:paraId="5B8DEB41" w14:textId="77777777" w:rsidR="00D935C0" w:rsidRDefault="00000000">
      <w:p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ze środków publicznych (Dz. U z 2025, poz.1461 )</w:t>
      </w:r>
    </w:p>
    <w:p w14:paraId="6E8710D3" w14:textId="77777777" w:rsidR="00D935C0" w:rsidRDefault="00D935C0">
      <w:pPr>
        <w:rPr>
          <w:rFonts w:ascii="Times New Roman" w:eastAsia="SimSun" w:hAnsi="Times New Roman" w:cs="Times New Roman"/>
        </w:rPr>
      </w:pPr>
    </w:p>
    <w:bookmarkEnd w:id="4"/>
    <w:p w14:paraId="4E9D644A" w14:textId="77777777" w:rsidR="00D935C0" w:rsidRDefault="00D935C0">
      <w:pPr>
        <w:rPr>
          <w:rFonts w:ascii="Times New Roman" w:eastAsia="SimSun" w:hAnsi="Times New Roman" w:cs="Times New Roman"/>
        </w:rPr>
      </w:pPr>
    </w:p>
    <w:p w14:paraId="071D4B9E" w14:textId="77777777" w:rsidR="00D935C0" w:rsidRDefault="00D935C0">
      <w:pPr>
        <w:pStyle w:val="Standard"/>
        <w:rPr>
          <w:rFonts w:ascii="Times New Roman" w:hAnsi="Times New Roman" w:cs="Times New Roman"/>
        </w:rPr>
      </w:pPr>
    </w:p>
    <w:bookmarkEnd w:id="3"/>
    <w:p w14:paraId="09EAB2FC" w14:textId="77777777" w:rsidR="00D935C0" w:rsidRDefault="00D935C0">
      <w:pPr>
        <w:pStyle w:val="Standard"/>
        <w:rPr>
          <w:rFonts w:ascii="Times New Roman" w:hAnsi="Times New Roman" w:cs="Times New Roman"/>
        </w:rPr>
      </w:pPr>
    </w:p>
    <w:bookmarkEnd w:id="0"/>
    <w:p w14:paraId="0BE12512" w14:textId="77777777" w:rsidR="00D935C0" w:rsidRDefault="00D935C0">
      <w:pPr>
        <w:rPr>
          <w:rFonts w:ascii="Times New Roman" w:eastAsia="SimSun" w:hAnsi="Times New Roman" w:cs="Times New Roman"/>
        </w:rPr>
      </w:pPr>
    </w:p>
    <w:bookmarkEnd w:id="1"/>
    <w:p w14:paraId="5757EDDE" w14:textId="77777777" w:rsidR="00D935C0" w:rsidRDefault="00D935C0">
      <w:pPr>
        <w:rPr>
          <w:rFonts w:ascii="Times New Roman" w:hAnsi="Times New Roman" w:cs="Times New Roman"/>
        </w:rPr>
      </w:pPr>
    </w:p>
    <w:p w14:paraId="634D3EAE" w14:textId="77777777" w:rsidR="00D935C0" w:rsidRDefault="00D935C0">
      <w:pPr>
        <w:pStyle w:val="Standard"/>
        <w:rPr>
          <w:rFonts w:ascii="Times New Roman" w:hAnsi="Times New Roman" w:cs="Times New Roman"/>
        </w:rPr>
      </w:pPr>
    </w:p>
    <w:p w14:paraId="256A7BAB" w14:textId="77777777" w:rsidR="00D935C0" w:rsidRDefault="00D935C0">
      <w:pPr>
        <w:pStyle w:val="Standard"/>
        <w:rPr>
          <w:rFonts w:ascii="Times New Roman" w:hAnsi="Times New Roman" w:cs="Times New Roman"/>
        </w:rPr>
      </w:pPr>
    </w:p>
    <w:p w14:paraId="01171C87" w14:textId="77777777" w:rsidR="00D935C0" w:rsidRDefault="00D935C0">
      <w:pPr>
        <w:pStyle w:val="Standard"/>
        <w:rPr>
          <w:rFonts w:ascii="Times New Roman" w:hAnsi="Times New Roman" w:cs="Times New Roman"/>
        </w:rPr>
      </w:pPr>
    </w:p>
    <w:p w14:paraId="6EAE0C81" w14:textId="77777777" w:rsidR="00D935C0" w:rsidRDefault="00D935C0">
      <w:pPr>
        <w:rPr>
          <w:rFonts w:ascii="Times New Roman" w:eastAsia="SimSun" w:hAnsi="Times New Roman" w:cs="Times New Roman"/>
        </w:rPr>
      </w:pPr>
    </w:p>
    <w:p w14:paraId="2622AA2D" w14:textId="77777777" w:rsidR="00D935C0" w:rsidRDefault="00D935C0">
      <w:pPr>
        <w:rPr>
          <w:rFonts w:ascii="Times New Roman" w:hAnsi="Times New Roman" w:cs="Times New Roman"/>
        </w:rPr>
      </w:pPr>
    </w:p>
    <w:p w14:paraId="1AE7425D" w14:textId="77777777" w:rsidR="00D935C0" w:rsidRDefault="00D935C0">
      <w:pPr>
        <w:rPr>
          <w:rFonts w:ascii="Times New Roman" w:hAnsi="Times New Roman" w:cs="Times New Roman"/>
        </w:rPr>
      </w:pPr>
    </w:p>
    <w:p w14:paraId="34E99E3C" w14:textId="77777777" w:rsidR="00D935C0" w:rsidRDefault="00D935C0">
      <w:pPr>
        <w:rPr>
          <w:rFonts w:ascii="Times New Roman" w:hAnsi="Times New Roman" w:cs="Times New Roman"/>
        </w:rPr>
      </w:pPr>
    </w:p>
    <w:sectPr w:rsidR="00D935C0">
      <w:pgSz w:w="11906" w:h="16838"/>
      <w:pgMar w:top="1134" w:right="1134" w:bottom="1134" w:left="1134" w:header="708" w:footer="708" w:gutter="0"/>
      <w:cols w:space="708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647CBB8E" w14:textId="77777777" w:rsidR="0045654C" w:rsidRDefault="0045654C">
      <w:r>
        <w:separator/>
      </w:r>
    </w:p>
  </w:endnote>
  <w:endnote w:type="continuationSeparator" w:id="0">
    <w:p w14:paraId="0D0A21DD" w14:textId="77777777" w:rsidR="0045654C" w:rsidRDefault="0045654C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Liberation Serif">
    <w:panose1 w:val="02020603050405020304"/>
    <w:charset w:val="EE"/>
    <w:family w:val="roman"/>
    <w:pitch w:val="variable"/>
    <w:sig w:usb0="E0000AFF" w:usb1="500078FF" w:usb2="00000021" w:usb3="00000000" w:csb0="000001BF" w:csb1="00000000"/>
  </w:font>
  <w:font w:name="NSimSun">
    <w:panose1 w:val="02010609030101010101"/>
    <w:charset w:val="86"/>
    <w:family w:val="modern"/>
    <w:pitch w:val="fixed"/>
    <w:sig w:usb0="00000203" w:usb1="288F0000" w:usb2="00000016" w:usb3="00000000" w:csb0="00040001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6BEE00BE" w14:textId="77777777" w:rsidR="0045654C" w:rsidRDefault="0045654C">
      <w:r>
        <w:rPr>
          <w:color w:val="000000"/>
        </w:rPr>
        <w:separator/>
      </w:r>
    </w:p>
  </w:footnote>
  <w:footnote w:type="continuationSeparator" w:id="0">
    <w:p w14:paraId="15145695" w14:textId="77777777" w:rsidR="0045654C" w:rsidRDefault="0045654C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attachedTemplate r:id="rId1"/>
  <w:defaultTabStop w:val="708"/>
  <w:autoHyphenation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useWord2013TrackBottomHyphenation" w:uri="http://schemas.microsoft.com/office/word" w:val="1"/>
  </w:compat>
  <w:rsids>
    <w:rsidRoot w:val="00D935C0"/>
    <w:rsid w:val="0045654C"/>
    <w:rsid w:val="00D935C0"/>
    <w:rsid w:val="00DF07A5"/>
    <w:rsid w:val="00F53BC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9F9BF2D"/>
  <w15:docId w15:val="{A19653D6-AF54-4701-AD87-306E6843749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Calibri" w:eastAsia="Calibri" w:hAnsi="Calibri" w:cs="Times New Roman"/>
        <w:kern w:val="3"/>
        <w:sz w:val="22"/>
        <w:szCs w:val="22"/>
        <w:lang w:val="pl-PL" w:eastAsia="en-US" w:bidi="ar-SA"/>
      </w:rPr>
    </w:rPrDefault>
    <w:pPrDefault>
      <w:pPr>
        <w:autoSpaceDN w:val="0"/>
        <w:spacing w:after="160" w:line="247" w:lineRule="auto"/>
        <w:textAlignment w:val="baseline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pPr>
      <w:suppressAutoHyphens/>
      <w:spacing w:after="0" w:line="240" w:lineRule="auto"/>
    </w:pPr>
    <w:rPr>
      <w:rFonts w:ascii="Liberation Serif" w:eastAsia="NSimSun" w:hAnsi="Liberation Serif" w:cs="Arial"/>
      <w:sz w:val="24"/>
      <w:szCs w:val="24"/>
      <w:lang w:eastAsia="zh-CN" w:bidi="hi-IN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customStyle="1" w:styleId="Standard">
    <w:name w:val="Standard"/>
    <w:pPr>
      <w:suppressAutoHyphens/>
      <w:spacing w:after="0" w:line="240" w:lineRule="auto"/>
    </w:pPr>
    <w:rPr>
      <w:rFonts w:ascii="Liberation Serif" w:eastAsia="NSimSun" w:hAnsi="Liberation Serif" w:cs="Arial"/>
      <w:sz w:val="24"/>
      <w:szCs w:val="24"/>
      <w:lang w:eastAsia="zh-CN" w:bidi="hi-IN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Normal.dotm" TargetMode="Externa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2</Pages>
  <Words>314</Words>
  <Characters>1884</Characters>
  <Application>Microsoft Office Word</Application>
  <DocSecurity>0</DocSecurity>
  <Lines>15</Lines>
  <Paragraphs>4</Paragraphs>
  <ScaleCrop>false</ScaleCrop>
  <Company/>
  <LinksUpToDate>false</LinksUpToDate>
  <CharactersWithSpaces>2194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Bożena Kulikowska</dc:creator>
  <dc:description/>
  <cp:lastModifiedBy>Bożena Kulikowska</cp:lastModifiedBy>
  <cp:revision>2</cp:revision>
  <cp:lastPrinted>2026-07-02T04:32:00Z</cp:lastPrinted>
  <dcterms:created xsi:type="dcterms:W3CDTF">2026-07-09T10:47:00Z</dcterms:created>
  <dcterms:modified xsi:type="dcterms:W3CDTF">2026-07-09T10:47:00Z</dcterms:modified>
</cp:coreProperties>
</file>