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6200A" w14:paraId="05FB20EB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16AB8" w14:textId="77777777" w:rsidR="00A6200A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7A180169" w14:textId="77777777" w:rsidR="00A6200A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NOCNEJ I ŚWIĄTECZNEJ POMOCY LEKARSKIEJ -ZOZ KŁODZKO</w:t>
            </w:r>
          </w:p>
        </w:tc>
      </w:tr>
    </w:tbl>
    <w:p w14:paraId="0E2A8FF2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11E0EFB6" w14:textId="77777777" w:rsidR="00A6200A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ZAMAWIAJĄCY:</w:t>
      </w:r>
    </w:p>
    <w:p w14:paraId="7D58E6D0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569BC7A0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31462DF3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o konkursie ofert zostało zamieszczone na stronie internetowej  BIP-u podmiotu</w:t>
      </w:r>
    </w:p>
    <w:p w14:paraId="6C5DA189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leczniczego „Zespół Opieki Zdrowotnej” w Kłodzku oraz na stronie internetowej Starostwa. </w:t>
      </w:r>
    </w:p>
    <w:p w14:paraId="5F0AF1F0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41F0770E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</w:p>
    <w:p w14:paraId="41141905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2026 poz. 156 );</w:t>
      </w:r>
    </w:p>
    <w:p w14:paraId="3B10B2DA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poz.1461);</w:t>
      </w:r>
    </w:p>
    <w:p w14:paraId="0AAA2D77" w14:textId="77777777" w:rsidR="00A6200A" w:rsidRDefault="00000000">
      <w:pPr>
        <w:pStyle w:val="Standard"/>
      </w:pPr>
      <w:r>
        <w:rPr>
          <w:rFonts w:ascii="Times New Roman" w:hAnsi="Times New Roman" w:cs="Times New Roman"/>
        </w:rPr>
        <w:t>- u</w:t>
      </w:r>
      <w:r>
        <w:rPr>
          <w:rFonts w:ascii="Times New Roman" w:eastAsia="Times New Roman" w:hAnsi="Times New Roman" w:cs="Times New Roman"/>
          <w:lang w:eastAsia="ar-SA"/>
        </w:rPr>
        <w:t>stawa z dnia 5 grudnia 1996r. o zawodach lekarza i lekarza dentysty ( Dz. U.2026 poz. 37 )</w:t>
      </w:r>
    </w:p>
    <w:p w14:paraId="3D9EE0A8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6200A" w14:paraId="6B679A8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D703D" w14:textId="77777777" w:rsidR="00A6200A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009FA94D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082E9F74" w14:textId="77777777" w:rsidR="00A6200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7FA7EC9F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niniejszego postępowania konkursowego jest zamówienie na udzielanie świadczeń zdrowotnych w zakresie prowadzenia podstawowej opieki lekarskiej  przy wykorzystaniu posiadanych środków komunikacji będących własnością Zamawiającego:</w:t>
      </w:r>
    </w:p>
    <w:p w14:paraId="682D800A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3495F3FF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podstawowych obowiązków Przyjmującego Zamówienie należy:</w:t>
      </w:r>
    </w:p>
    <w:p w14:paraId="77BE5AD8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realizacja świadczeń lekarskich udzielanych świadczeniobiorcom poza godzinami pracy określonymi w umowach o udzielanie świadczeń podstawowej opieki zdrowotnej w przypadku nagłego zachorowania lub nagłego pogorszenia zdrowia ,</w:t>
      </w:r>
    </w:p>
    <w:p w14:paraId="5CB00F2C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Narodowego Funduszu Zdrowia,</w:t>
      </w:r>
    </w:p>
    <w:p w14:paraId="6942EAD1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medyczną.</w:t>
      </w:r>
    </w:p>
    <w:p w14:paraId="473739FA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2CB814CC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2D029BF2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26a ustawy o działalności leczniczej.</w:t>
      </w:r>
    </w:p>
    <w:p w14:paraId="5825517A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2AB3A8DD" w14:textId="77777777" w:rsidR="00A6200A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4961DD35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4A701990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499184F3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6EA63DBC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7A9B3EDE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1a, 57-300 Kłodzko.</w:t>
      </w:r>
    </w:p>
    <w:p w14:paraId="30C7C84E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7B5C2356" w14:textId="77777777" w:rsidR="00A6200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18C493A1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486044DB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303E5655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6282CD60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4F0DB530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5BECE00E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w przypadku osób fizycznych:</w:t>
      </w:r>
    </w:p>
    <w:p w14:paraId="295C6F53" w14:textId="77777777" w:rsidR="00A6200A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potwierdzające posiadane kwalifikacje:</w:t>
      </w:r>
    </w:p>
    <w:p w14:paraId="5A278EC1" w14:textId="77777777" w:rsidR="00A6200A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1a</w:t>
      </w:r>
      <w:r>
        <w:rPr>
          <w:rFonts w:ascii="Times New Roman" w:hAnsi="Times New Roman" w:cs="Times New Roman"/>
        </w:rPr>
        <w:t>. dyplom,</w:t>
      </w:r>
    </w:p>
    <w:p w14:paraId="3A9C6685" w14:textId="77777777" w:rsidR="00A6200A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1b</w:t>
      </w:r>
      <w:r>
        <w:rPr>
          <w:rFonts w:ascii="Times New Roman" w:hAnsi="Times New Roman" w:cs="Times New Roman"/>
        </w:rPr>
        <w:t>. prawo wykonywania zawodu,</w:t>
      </w:r>
    </w:p>
    <w:p w14:paraId="1D15BF14" w14:textId="77777777" w:rsidR="00A6200A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1c.</w:t>
      </w:r>
      <w:r>
        <w:rPr>
          <w:rFonts w:ascii="Times New Roman" w:hAnsi="Times New Roman" w:cs="Times New Roman"/>
        </w:rPr>
        <w:t xml:space="preserve"> dyplom specjalizacji</w:t>
      </w:r>
    </w:p>
    <w:p w14:paraId="66503609" w14:textId="77777777" w:rsidR="00A6200A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księgi rejestrowej w DIL</w:t>
      </w:r>
    </w:p>
    <w:p w14:paraId="2E35D3F5" w14:textId="77777777" w:rsidR="00A6200A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ewidencji działalności gospodarczej</w:t>
      </w:r>
    </w:p>
    <w:p w14:paraId="62112BED" w14:textId="77777777" w:rsidR="00A6200A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polisa OC</w:t>
      </w:r>
    </w:p>
    <w:p w14:paraId="47CF1FB4" w14:textId="77777777" w:rsidR="00A6200A" w:rsidRDefault="00000000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wypełniony formularz ofertowy – </w:t>
      </w:r>
      <w:r>
        <w:rPr>
          <w:rFonts w:ascii="Times New Roman" w:hAnsi="Times New Roman" w:cs="Times New Roman"/>
          <w:b/>
          <w:bCs/>
        </w:rPr>
        <w:t>Załącznik nr 1;</w:t>
      </w:r>
    </w:p>
    <w:p w14:paraId="700018D9" w14:textId="77777777" w:rsidR="00A6200A" w:rsidRDefault="00000000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oświadczenie oferenta  – </w:t>
      </w:r>
      <w:r>
        <w:rPr>
          <w:rFonts w:ascii="Times New Roman" w:hAnsi="Times New Roman" w:cs="Times New Roman"/>
          <w:b/>
          <w:bCs/>
        </w:rPr>
        <w:t>Załącznik nr 2;</w:t>
      </w:r>
    </w:p>
    <w:p w14:paraId="4EC64294" w14:textId="77777777" w:rsidR="00A6200A" w:rsidRDefault="00000000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obowiązki przed dopuszczeniem do działalności związanej z leczeniem małoletnich lub opieką nad małoletnimi   - </w:t>
      </w:r>
      <w:bookmarkStart w:id="0" w:name="_Hlk177730981"/>
      <w:r>
        <w:rPr>
          <w:rFonts w:ascii="Times New Roman" w:hAnsi="Times New Roman" w:cs="Times New Roman"/>
          <w:b/>
          <w:bCs/>
        </w:rPr>
        <w:t>Załącznik Nr 3,</w:t>
      </w:r>
      <w:bookmarkEnd w:id="0"/>
    </w:p>
    <w:p w14:paraId="26F50A73" w14:textId="77777777" w:rsidR="00A6200A" w:rsidRDefault="00000000">
      <w:pPr>
        <w:pStyle w:val="Standard"/>
      </w:pPr>
      <w:bookmarkStart w:id="1" w:name="_Hlk177731355"/>
      <w:r>
        <w:rPr>
          <w:rFonts w:ascii="Times New Roman" w:hAnsi="Times New Roman" w:cs="Times New Roman"/>
          <w:b/>
          <w:bCs/>
        </w:rPr>
        <w:t>7a. Załącznik Nr 1 do Załącznika Nr 3 -</w:t>
      </w:r>
      <w:bookmarkEnd w:id="1"/>
      <w:r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oferentów do podania</w:t>
      </w:r>
    </w:p>
    <w:p w14:paraId="219E99B9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niezbędnych danych w celu uzyskania informacji z Rejestrów Sprawców Przestępstw</w:t>
      </w:r>
    </w:p>
    <w:p w14:paraId="5C7C0DAB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na tle seksualnym (Rejestr z dostępem ograniczonym lub Rejestr osób w stosunku, do  </w:t>
      </w:r>
    </w:p>
    <w:p w14:paraId="1E25538E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których Państwowa Komisja do spraw przeciwdziałania wykorzystaniu seksualnemu </w:t>
      </w:r>
    </w:p>
    <w:p w14:paraId="190340C9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małoletnich poniżej lat 15 wydała postanowienie o wpisie w Rejestrze)</w:t>
      </w:r>
    </w:p>
    <w:p w14:paraId="2CD91C76" w14:textId="77777777" w:rsidR="00A6200A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hAnsi="Times New Roman" w:cs="Times New Roman"/>
        </w:rPr>
        <w:t xml:space="preserve">oświadczenie dla oferentów w zakresie </w:t>
      </w:r>
    </w:p>
    <w:p w14:paraId="2025B29C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zamieszkiwania.</w:t>
      </w:r>
    </w:p>
    <w:p w14:paraId="6141D90C" w14:textId="77777777" w:rsidR="00A6200A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7c. Załącznik Nr 3 do Załącznika Nr 3 -</w:t>
      </w:r>
      <w:r>
        <w:rPr>
          <w:rFonts w:ascii="Times New Roman" w:hAnsi="Times New Roman" w:cs="Times New Roman"/>
        </w:rPr>
        <w:t xml:space="preserve"> oświadczenie dla oferentów, którzy zamieszkiwali w </w:t>
      </w:r>
    </w:p>
    <w:p w14:paraId="36307B0D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ciągu ostatnich 20 lat w innych państwach niż Rzeczpospolita Polska,</w:t>
      </w:r>
    </w:p>
    <w:p w14:paraId="7CED6574" w14:textId="77777777" w:rsidR="00A6200A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szkolenia w zakresie BHP oraz aktualne badania profilaktyczne,</w:t>
      </w:r>
    </w:p>
    <w:p w14:paraId="3A5A1B23" w14:textId="77777777" w:rsidR="00A6200A" w:rsidRDefault="00000000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2DCFDB44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6200A" w14:paraId="0D4A5020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B9978" w14:textId="77777777" w:rsidR="00A6200A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2FDB5B4C" w14:textId="77777777" w:rsidR="00A6200A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76F0831C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03E2BED0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2CBEEBEF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336DF668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1C92D1AB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47825773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Przygotowaną ofertę należy dostarczyć do siedziby Zamawiającego w zaklejonej kopercie z dopiskiem: „Konkurs ofert na świadczenia zdrowotne w zakresie nocnej i świątecznej opieki lekarskiej w  ZOZ Kłodzko”.</w:t>
      </w:r>
    </w:p>
    <w:p w14:paraId="6E61B7CF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A6200A" w14:paraId="56369495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562A8" w14:textId="77777777" w:rsidR="00A6200A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06EEF1E6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17C2A8E6" w14:textId="77777777" w:rsidR="00A6200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21D636B4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31FD653E" w14:textId="77777777" w:rsidR="00A6200A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6121CACC" w14:textId="77777777" w:rsidR="00A6200A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686DD4B1" w14:textId="77777777" w:rsidR="00A6200A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5885694F" w14:textId="77777777" w:rsidR="00A6200A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1125E1D4" w14:textId="77777777" w:rsidR="00A6200A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ceny udzielanych świadczeń opieki zdrowotnej.</w:t>
      </w:r>
    </w:p>
    <w:p w14:paraId="75554B98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tbl>
      <w:tblPr>
        <w:tblW w:w="957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7830"/>
        <w:gridCol w:w="1359"/>
      </w:tblGrid>
      <w:tr w:rsidR="00A6200A" w14:paraId="03C94450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1EE4B" w14:textId="77777777" w:rsidR="00A6200A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F98A0" w14:textId="77777777" w:rsidR="00A6200A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F02BF" w14:textId="77777777" w:rsidR="00A6200A" w:rsidRDefault="00000000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A6200A" w14:paraId="34404437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E6C54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6A9EC65A" w14:textId="77777777" w:rsidR="00A6200A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C63DA" w14:textId="77777777" w:rsidR="00A6200A" w:rsidRDefault="00A6200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09FF9763" w14:textId="77777777" w:rsidR="00A6200A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2D5F67BD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01B8F08" w14:textId="77777777" w:rsidR="00A6200A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7C4B09C8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65C342BA" w14:textId="77777777" w:rsidR="00A6200A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0EE3CA31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3D06D80" w14:textId="77777777" w:rsidR="00A6200A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7E05AE13" w14:textId="77777777" w:rsidR="00A6200A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F4024B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3E08C698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71B79CC4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2C060C75" w14:textId="77777777" w:rsidR="00A6200A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7F18A4B7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6F73F3DE" w14:textId="77777777" w:rsidR="00A6200A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4E5F815C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40F28E0C" w14:textId="77777777" w:rsidR="00A6200A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6200A" w14:paraId="76CB272F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5D45D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930BA38" w14:textId="77777777" w:rsidR="00A6200A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4C64A" w14:textId="77777777" w:rsidR="00A6200A" w:rsidRDefault="00A6200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4E17FDD1" w14:textId="77777777" w:rsidR="00A6200A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09711B5D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3697E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7662F524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4D635545" w14:textId="77777777" w:rsidR="00A6200A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6200A" w14:paraId="1347E1E8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B1E39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1B35D21" w14:textId="77777777" w:rsidR="00A6200A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088E76" w14:textId="77777777" w:rsidR="00A6200A" w:rsidRDefault="00A6200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784E05AD" w14:textId="77777777" w:rsidR="00A6200A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643CC29E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0A032282" w14:textId="77777777" w:rsidR="00A6200A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354F996A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9BD3639" w14:textId="77777777" w:rsidR="00A6200A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7AD603D1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7F5D6454" w14:textId="77777777" w:rsidR="00A6200A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3CDEF103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D0DBBA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1A8A4E08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46E04C1E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25D4F21E" w14:textId="77777777" w:rsidR="00A6200A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75592CDB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791AC418" w14:textId="77777777" w:rsidR="00A6200A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12E1B459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77D075E6" w14:textId="77777777" w:rsidR="00A6200A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6200A" w14:paraId="2017EE16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243BE" w14:textId="77777777" w:rsidR="00A6200A" w:rsidRDefault="00A6200A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1CDDAE49" w14:textId="77777777" w:rsidR="00A6200A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3ED53" w14:textId="77777777" w:rsidR="00A6200A" w:rsidRDefault="00A6200A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1D647BF2" w14:textId="77777777" w:rsidR="00A6200A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F3B0E2" w14:textId="77777777" w:rsidR="00A6200A" w:rsidRDefault="00A6200A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49D589E5" w14:textId="77777777" w:rsidR="00A6200A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511577F1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3FA72A00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0B03067D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0E1C9DA3" w14:textId="77777777" w:rsidR="00A6200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7AD840D7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553C7503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0B61C624" w14:textId="77777777" w:rsidR="00A6200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40FB0295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789EEE1C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04219C2A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1870B1A1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365B3412" w14:textId="77777777" w:rsidR="00A6200A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63E9746C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Ofertę w zapieczętowanej kopercie należy złożyć do dnia 31.08.2026r. do godz.12:00 w siedzibie Zamawiającego bądź przesłać na adres:</w:t>
      </w:r>
    </w:p>
    <w:p w14:paraId="0E2443EE" w14:textId="77777777" w:rsidR="00A6200A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204EBC22" w14:textId="77777777" w:rsidR="00A6200A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ul. Szpitalna 1a</w:t>
      </w:r>
    </w:p>
    <w:p w14:paraId="07942073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58AD82D0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138057C2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Decyduje data i godzina otrzymania oferty przez Zamawiającego.</w:t>
      </w:r>
    </w:p>
    <w:p w14:paraId="3DB35A0F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2492CE36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2EFDC283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581BEDB6" w14:textId="77777777" w:rsidR="00A6200A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427B3BF4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0CB7DB82" w14:textId="77777777" w:rsidR="00A6200A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03.09.2026r. o godz. 10:00 w siedzibie Zamawiającego.</w:t>
      </w:r>
    </w:p>
    <w:p w14:paraId="046CB1DE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58F0487F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151A087B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22C41015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56A9AE59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4692796D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7C49366B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1FB98F53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2CBC1EB9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47F36231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5F0ADA79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3E6C4AA5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5B786AFD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35AD5DF4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56FA1EA6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5476AB4F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6796C9D7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  lub ceny świadczeń opieki zdrowotnej;</w:t>
      </w:r>
    </w:p>
    <w:p w14:paraId="1ECA3CA3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4F84F289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3A5949E3" w14:textId="77777777" w:rsidR="00A6200A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0E745452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1FD392E0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12B660FD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79B37391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74658193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7528E700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3D32DBEB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632B9605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1A271AE1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693EF424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2F28F114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50B56A9A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5AC763B8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2E497884" w14:textId="77777777" w:rsidR="00A6200A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53A11E4B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671401E1" w14:textId="77777777" w:rsidR="00A6200A" w:rsidRDefault="00000000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>
          <w:rPr>
            <w:rFonts w:ascii="Times New Roman" w:eastAsia="Liberation Serif" w:hAnsi="Times New Roman" w:cs="Times New Roman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0598FE64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5963FA26" w14:textId="77777777" w:rsidR="00A6200A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6B806A01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2025, poz.1461).</w:t>
      </w:r>
    </w:p>
    <w:p w14:paraId="386F9F46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2D3E2476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44098926" w14:textId="77777777" w:rsidR="00A6200A" w:rsidRDefault="00000000">
      <w:pPr>
        <w:pStyle w:val="Standard"/>
        <w:numPr>
          <w:ilvl w:val="0"/>
          <w:numId w:val="3"/>
        </w:num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3CDF5F2E" w14:textId="77777777" w:rsidR="00A6200A" w:rsidRDefault="00000000">
      <w:pPr>
        <w:pStyle w:val="Standard"/>
        <w:numPr>
          <w:ilvl w:val="0"/>
          <w:numId w:val="3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zmówienie;</w:t>
      </w:r>
    </w:p>
    <w:p w14:paraId="60534286" w14:textId="77777777" w:rsidR="00A6200A" w:rsidRDefault="00000000">
      <w:pPr>
        <w:pStyle w:val="Standard"/>
        <w:numPr>
          <w:ilvl w:val="0"/>
          <w:numId w:val="3"/>
        </w:numPr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752BEE36" w14:textId="77777777" w:rsidR="00A6200A" w:rsidRDefault="00A6200A">
      <w:pPr>
        <w:pStyle w:val="Standard"/>
        <w:rPr>
          <w:rFonts w:ascii="Times New Roman" w:hAnsi="Times New Roman" w:cs="Times New Roman"/>
        </w:rPr>
      </w:pPr>
    </w:p>
    <w:p w14:paraId="315E7E29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111ABE25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49FD3D59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13276A1C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6A1E616D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dyrektora oddziału wojewódzkiego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2A8C87B6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6C3F2748" w14:textId="77777777" w:rsidR="00A6200A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4DD2F103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3074E3AC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0F4F0053" w14:textId="77777777" w:rsidR="00A6200A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z 2025r., poz. 1071 z póź.zm.).</w:t>
      </w:r>
    </w:p>
    <w:p w14:paraId="64CC2486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06A2279D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15D659FA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5B46782D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397D4491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15BC4FF0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745354D2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3BE9E3B1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16D0CA41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62EBE7FE" w14:textId="77777777" w:rsidR="00A6200A" w:rsidRDefault="00A6200A">
      <w:pPr>
        <w:pStyle w:val="Standard"/>
        <w:rPr>
          <w:rFonts w:ascii="Times New Roman" w:eastAsia="Liberation Serif" w:hAnsi="Times New Roman" w:cs="Times New Roman"/>
        </w:rPr>
      </w:pPr>
    </w:p>
    <w:p w14:paraId="0F2FE6F3" w14:textId="77777777" w:rsidR="00A6200A" w:rsidRDefault="00A6200A">
      <w:pPr>
        <w:rPr>
          <w:rFonts w:ascii="Times New Roman" w:hAnsi="Times New Roman" w:cs="Times New Roman"/>
        </w:rPr>
      </w:pPr>
    </w:p>
    <w:sectPr w:rsidR="00A6200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26C11" w14:textId="77777777" w:rsidR="00C76F80" w:rsidRDefault="00C76F80">
      <w:r>
        <w:separator/>
      </w:r>
    </w:p>
  </w:endnote>
  <w:endnote w:type="continuationSeparator" w:id="0">
    <w:p w14:paraId="4FE120FD" w14:textId="77777777" w:rsidR="00C76F80" w:rsidRDefault="00C76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3E03B" w14:textId="77777777" w:rsidR="00C76F80" w:rsidRDefault="00C76F80">
      <w:r>
        <w:rPr>
          <w:color w:val="000000"/>
        </w:rPr>
        <w:separator/>
      </w:r>
    </w:p>
  </w:footnote>
  <w:footnote w:type="continuationSeparator" w:id="0">
    <w:p w14:paraId="3FE30A12" w14:textId="77777777" w:rsidR="00C76F80" w:rsidRDefault="00C76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F1452"/>
    <w:multiLevelType w:val="multilevel"/>
    <w:tmpl w:val="7A3CE0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3BA2F3F"/>
    <w:multiLevelType w:val="multilevel"/>
    <w:tmpl w:val="71CE4D9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2" w15:restartNumberingAfterBreak="0">
    <w:nsid w:val="7CD41DCE"/>
    <w:multiLevelType w:val="multilevel"/>
    <w:tmpl w:val="2862A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51954712">
    <w:abstractNumId w:val="1"/>
  </w:num>
  <w:num w:numId="2" w16cid:durableId="743793229">
    <w:abstractNumId w:val="2"/>
  </w:num>
  <w:num w:numId="3" w16cid:durableId="326401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6200A"/>
    <w:rsid w:val="00A6200A"/>
    <w:rsid w:val="00C20EC4"/>
    <w:rsid w:val="00C76F80"/>
    <w:rsid w:val="00CC6945"/>
    <w:rsid w:val="00DA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A0519"/>
  <w15:docId w15:val="{C7A49BD3-C5B9-40D8-A989-D5F66074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/>
    </w:pPr>
    <w:rPr>
      <w:rFonts w:ascii="Liberation Serif" w:eastAsia="SimSun" w:hAnsi="Liberation Serif" w:cs="Arial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1823</Words>
  <Characters>10940</Characters>
  <Application>Microsoft Office Word</Application>
  <DocSecurity>0</DocSecurity>
  <Lines>91</Lines>
  <Paragraphs>25</Paragraphs>
  <ScaleCrop>false</ScaleCrop>
  <Company/>
  <LinksUpToDate>false</LinksUpToDate>
  <CharactersWithSpaces>12738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2026-07-02T09:51:00Z</cp:lastPrinted>
  <dcterms:created xsi:type="dcterms:W3CDTF">2026-07-09T11:30:00Z</dcterms:created>
  <dcterms:modified xsi:type="dcterms:W3CDTF">2026-07-09T11:30:00Z</dcterms:modified>
</cp:coreProperties>
</file>