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FAA9C" w14:textId="77777777" w:rsidR="003A628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</w:t>
      </w:r>
      <w:bookmarkStart w:id="0" w:name="_Hlk178574852"/>
      <w:bookmarkStart w:id="1" w:name="_Hlk178577237"/>
      <w:r>
        <w:rPr>
          <w:rFonts w:ascii="Times New Roman" w:hAnsi="Times New Roman" w:cs="Times New Roman"/>
        </w:rPr>
        <w:t>Kłodzko, dn. 02.07.2026r.</w:t>
      </w:r>
    </w:p>
    <w:p w14:paraId="5860E3C9" w14:textId="77777777" w:rsidR="003A6288" w:rsidRDefault="003A6288">
      <w:pPr>
        <w:pStyle w:val="Standard"/>
        <w:jc w:val="both"/>
        <w:rPr>
          <w:rFonts w:ascii="Times New Roman" w:hAnsi="Times New Roman" w:cs="Times New Roman"/>
        </w:rPr>
      </w:pPr>
    </w:p>
    <w:p w14:paraId="180F69F1" w14:textId="77777777" w:rsidR="003A6288" w:rsidRDefault="003A6288">
      <w:pPr>
        <w:pStyle w:val="Standard"/>
        <w:jc w:val="both"/>
        <w:rPr>
          <w:rFonts w:ascii="Times New Roman" w:hAnsi="Times New Roman" w:cs="Times New Roman"/>
        </w:rPr>
      </w:pPr>
    </w:p>
    <w:p w14:paraId="226006D0" w14:textId="77777777" w:rsidR="003A6288" w:rsidRDefault="00000000">
      <w:pPr>
        <w:pStyle w:val="Standard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                                   O G Ł O S Z E N I E</w:t>
      </w:r>
    </w:p>
    <w:p w14:paraId="58F21F3F" w14:textId="77777777" w:rsidR="003A6288" w:rsidRDefault="003A6288">
      <w:pPr>
        <w:pStyle w:val="Standard"/>
        <w:jc w:val="both"/>
        <w:rPr>
          <w:rFonts w:ascii="Times New Roman" w:hAnsi="Times New Roman" w:cs="Times New Roman"/>
        </w:rPr>
      </w:pPr>
    </w:p>
    <w:p w14:paraId="5BA58AE1" w14:textId="77777777" w:rsidR="003A6288" w:rsidRDefault="003A6288">
      <w:pPr>
        <w:pStyle w:val="Standard"/>
        <w:jc w:val="both"/>
        <w:rPr>
          <w:rFonts w:ascii="Times New Roman" w:hAnsi="Times New Roman" w:cs="Times New Roman"/>
          <w:b/>
          <w:bCs/>
        </w:rPr>
      </w:pPr>
    </w:p>
    <w:p w14:paraId="78CDAF27" w14:textId="77777777" w:rsidR="003A6288" w:rsidRDefault="0000000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Dyrektor podmiotu leczniczego  „Zespół Opieki Zdrowotnej” w Kłodzku ul. Szpitalna 1a</w:t>
      </w:r>
    </w:p>
    <w:p w14:paraId="05C56E12" w14:textId="77777777" w:rsidR="003A6288" w:rsidRDefault="0000000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57-300 Kłodzko działając na podstawie Ustawy  art. 26 ustawy z dnia 15 kwietnia 2011r.</w:t>
      </w:r>
    </w:p>
    <w:p w14:paraId="021C689B" w14:textId="77777777" w:rsidR="003A6288" w:rsidRDefault="0000000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 działalności leczniczej  (Dz. U. 2026 poz. 156 ) oraz ustawy z dnia 27.08.2004r. o świadczeniach opieki zdrowotnej finansowanych ze środków publicznych (Dz. U. 2025 poz.1461) ogłasza:</w:t>
      </w:r>
    </w:p>
    <w:p w14:paraId="16E5C167" w14:textId="77777777" w:rsidR="003A6288" w:rsidRDefault="003A6288">
      <w:pPr>
        <w:jc w:val="both"/>
        <w:rPr>
          <w:rFonts w:ascii="Times New Roman" w:hAnsi="Times New Roman" w:cs="Times New Roman"/>
        </w:rPr>
      </w:pPr>
    </w:p>
    <w:p w14:paraId="07393DA7" w14:textId="77777777" w:rsidR="003A6288" w:rsidRDefault="00000000">
      <w:pPr>
        <w:pStyle w:val="Standard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1/ konkurs ofert na udzielanie świadczeń zdrowotnych w zakresie chorób wewnętrznych</w:t>
      </w:r>
    </w:p>
    <w:p w14:paraId="39FEE0BF" w14:textId="77777777" w:rsidR="003A6288" w:rsidRDefault="00000000">
      <w:pPr>
        <w:pStyle w:val="Standard"/>
        <w:jc w:val="both"/>
        <w:rPr>
          <w:rFonts w:ascii="Times New Roman" w:hAnsi="Times New Roman" w:cs="Times New Roman"/>
          <w:b/>
          <w:bCs/>
        </w:rPr>
      </w:pPr>
      <w:bookmarkStart w:id="2" w:name="_Hlk178079576"/>
      <w:r>
        <w:rPr>
          <w:rFonts w:ascii="Times New Roman" w:hAnsi="Times New Roman" w:cs="Times New Roman"/>
          <w:b/>
          <w:bCs/>
        </w:rPr>
        <w:t>podmiotu leczniczego „Zespół Opieki Zdrowotnej” w Kłodzku przez lekarzy specjalistów tj. :</w:t>
      </w:r>
    </w:p>
    <w:p w14:paraId="0200D841" w14:textId="77777777" w:rsidR="003A6288" w:rsidRDefault="003A6288">
      <w:pPr>
        <w:pStyle w:val="Standard"/>
        <w:jc w:val="both"/>
        <w:rPr>
          <w:rFonts w:ascii="Times New Roman" w:hAnsi="Times New Roman" w:cs="Times New Roman"/>
          <w:b/>
          <w:bCs/>
        </w:rPr>
      </w:pPr>
    </w:p>
    <w:p w14:paraId="7574F96C" w14:textId="77777777" w:rsidR="003A6288" w:rsidRDefault="00000000">
      <w:pPr>
        <w:pStyle w:val="Standard"/>
        <w:jc w:val="both"/>
        <w:rPr>
          <w:rFonts w:ascii="Times New Roman" w:hAnsi="Times New Roman" w:cs="Times New Roman"/>
        </w:rPr>
      </w:pPr>
      <w:bookmarkStart w:id="3" w:name="_Hlk178079611"/>
      <w:bookmarkEnd w:id="2"/>
      <w:r>
        <w:rPr>
          <w:rFonts w:ascii="Times New Roman" w:hAnsi="Times New Roman" w:cs="Times New Roman"/>
        </w:rPr>
        <w:t>-  dyżur w oddziale chorób wewnętrznych,</w:t>
      </w:r>
    </w:p>
    <w:p w14:paraId="23918CD7" w14:textId="77777777" w:rsidR="003A628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 podstawowa ordynacja oddziału,</w:t>
      </w:r>
    </w:p>
    <w:p w14:paraId="21D4CE2D" w14:textId="77777777" w:rsidR="003A6288" w:rsidRDefault="00000000">
      <w:pPr>
        <w:jc w:val="both"/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>-  wykonywanie konsultacji w dziedzinie chorób wewnętrznych w Oddziale Neurologicznym,</w:t>
      </w:r>
    </w:p>
    <w:p w14:paraId="7BF6656B" w14:textId="77777777" w:rsidR="003A6288" w:rsidRDefault="00000000">
      <w:pPr>
        <w:jc w:val="both"/>
      </w:pPr>
      <w:r>
        <w:rPr>
          <w:rFonts w:ascii="Times New Roman" w:eastAsia="Arial Unicode MS" w:hAnsi="Times New Roman" w:cs="Times New Roman"/>
        </w:rPr>
        <w:t>-  wykonywanie badań USG  ambulatoryjnych oraz zleconych  przez oddziały szpitalne.</w:t>
      </w:r>
      <w:r>
        <w:rPr>
          <w:rFonts w:ascii="Times New Roman" w:eastAsia="SimSun" w:hAnsi="Times New Roman" w:cs="Times New Roman"/>
        </w:rPr>
        <w:t xml:space="preserve">                            </w:t>
      </w:r>
    </w:p>
    <w:p w14:paraId="369DA83E" w14:textId="77777777" w:rsidR="003A6288" w:rsidRDefault="003A6288">
      <w:pPr>
        <w:pStyle w:val="Standard"/>
        <w:jc w:val="both"/>
        <w:rPr>
          <w:rFonts w:ascii="Times New Roman" w:hAnsi="Times New Roman" w:cs="Times New Roman"/>
        </w:rPr>
      </w:pPr>
    </w:p>
    <w:p w14:paraId="594C1B6D" w14:textId="77777777" w:rsidR="003A628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Umowa o udzielanie świadczeń zdrowotnych zostanie zawarta na okres 60 miesięcy od daty</w:t>
      </w:r>
    </w:p>
    <w:p w14:paraId="57C51AAF" w14:textId="77777777" w:rsidR="003A628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podpisania umowy.</w:t>
      </w:r>
    </w:p>
    <w:p w14:paraId="3F9D8F9B" w14:textId="77777777" w:rsidR="003A628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Szczegółowe warunki konkursu wraz z projektem umowy i formularzem oferty zostaną</w:t>
      </w:r>
    </w:p>
    <w:p w14:paraId="1A9AF398" w14:textId="77777777" w:rsidR="003A628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udostępnione oferentowi od dnia ukazania się niniejszego ogłoszenia </w:t>
      </w:r>
    </w:p>
    <w:p w14:paraId="457FD03B" w14:textId="77777777" w:rsidR="003A628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 stronie internetowej BIP: https://www.e-bip.org.pl/zozklodzko/ podmiotu leczniczego „Zespół Opieki Zdrowotnej” w Kłodzku.</w:t>
      </w:r>
    </w:p>
    <w:p w14:paraId="5364423F" w14:textId="77777777" w:rsidR="003A6288" w:rsidRDefault="003A6288">
      <w:pPr>
        <w:pStyle w:val="Standard"/>
        <w:jc w:val="both"/>
        <w:rPr>
          <w:rFonts w:ascii="Times New Roman" w:hAnsi="Times New Roman" w:cs="Times New Roman"/>
        </w:rPr>
      </w:pPr>
    </w:p>
    <w:p w14:paraId="484E4A6C" w14:textId="77777777" w:rsidR="003A628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Oferty należy składać w zaklejonych kopertach opatrzonych hasłem „konkurs Ofert”</w:t>
      </w:r>
    </w:p>
    <w:p w14:paraId="7E89DB69" w14:textId="77777777" w:rsidR="003A6288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do dnia </w:t>
      </w:r>
      <w:r>
        <w:rPr>
          <w:rFonts w:ascii="Times New Roman" w:hAnsi="Times New Roman" w:cs="Times New Roman"/>
          <w:b/>
          <w:bCs/>
        </w:rPr>
        <w:t>31.08.2026r</w:t>
      </w:r>
      <w:r>
        <w:rPr>
          <w:rFonts w:ascii="Times New Roman" w:hAnsi="Times New Roman" w:cs="Times New Roman"/>
        </w:rPr>
        <w:t>. do godz. 12.00 w Kancelarii podmiotu leczniczego „Zespół Opieki</w:t>
      </w:r>
    </w:p>
    <w:p w14:paraId="09B3449B" w14:textId="77777777" w:rsidR="003A628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Zdrowotnej” w Kłodzku ul. Szpitalna 1a, 57-300 Kłodzko.</w:t>
      </w:r>
    </w:p>
    <w:p w14:paraId="3D5BB2B8" w14:textId="77777777" w:rsidR="003A6288" w:rsidRDefault="003A6288">
      <w:pPr>
        <w:pStyle w:val="Standard"/>
        <w:jc w:val="both"/>
        <w:rPr>
          <w:rFonts w:ascii="Times New Roman" w:hAnsi="Times New Roman" w:cs="Times New Roman"/>
        </w:rPr>
      </w:pPr>
    </w:p>
    <w:p w14:paraId="01E41078" w14:textId="77777777" w:rsidR="003A6288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Otwarcie ofert nastąpi </w:t>
      </w:r>
      <w:r>
        <w:rPr>
          <w:rFonts w:ascii="Times New Roman" w:hAnsi="Times New Roman" w:cs="Times New Roman"/>
          <w:b/>
          <w:bCs/>
        </w:rPr>
        <w:t>03.09.2026r</w:t>
      </w:r>
      <w:r>
        <w:rPr>
          <w:rFonts w:ascii="Times New Roman" w:hAnsi="Times New Roman" w:cs="Times New Roman"/>
        </w:rPr>
        <w:t>. o godz.10.00 w świetlicy zakładowej. Oferent jest związany</w:t>
      </w:r>
    </w:p>
    <w:p w14:paraId="255873FB" w14:textId="77777777" w:rsidR="003A628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ofertą w ciągu 30 dni od upływu składania ofert.</w:t>
      </w:r>
    </w:p>
    <w:p w14:paraId="4D663A5A" w14:textId="77777777" w:rsidR="003A628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Zastrzega się prawo do odwołania konkursu bez podania przyczyny oraz do przesunięcia terminu</w:t>
      </w:r>
    </w:p>
    <w:p w14:paraId="65D97B31" w14:textId="77777777" w:rsidR="003A628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składania ofert.</w:t>
      </w:r>
    </w:p>
    <w:p w14:paraId="6357E13D" w14:textId="77777777" w:rsidR="003A6288" w:rsidRDefault="0000000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Środki odwoławcze w postaci protestów i </w:t>
      </w:r>
      <w:proofErr w:type="spellStart"/>
      <w:r>
        <w:rPr>
          <w:rFonts w:ascii="Times New Roman" w:hAnsi="Times New Roman" w:cs="Times New Roman"/>
        </w:rPr>
        <w:t>odwołań</w:t>
      </w:r>
      <w:proofErr w:type="spellEnd"/>
      <w:r>
        <w:rPr>
          <w:rFonts w:ascii="Times New Roman" w:hAnsi="Times New Roman" w:cs="Times New Roman"/>
        </w:rPr>
        <w:t xml:space="preserve"> dotyczących konkursu ofert można składać</w:t>
      </w:r>
    </w:p>
    <w:p w14:paraId="3D68C437" w14:textId="77777777" w:rsidR="003A6288" w:rsidRDefault="0000000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 Dyrektora  podmiotu leczniczego  „Zespół Opieki Zdrowotnej” w Kłodzku zgodnie z art.153</w:t>
      </w:r>
    </w:p>
    <w:p w14:paraId="773C50C3" w14:textId="77777777" w:rsidR="003A6288" w:rsidRDefault="0000000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 art.154 ustawy z dnia 27 sierpnia 2004r. o świadczeniach opieki zdrowotnej finansowanych</w:t>
      </w:r>
    </w:p>
    <w:p w14:paraId="5FF3406C" w14:textId="77777777" w:rsidR="003A6288" w:rsidRDefault="0000000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ze środków publicznych (Dz. U z 2025, poz.1461 )</w:t>
      </w:r>
    </w:p>
    <w:p w14:paraId="11FB6B8B" w14:textId="77777777" w:rsidR="003A6288" w:rsidRDefault="003A6288">
      <w:pPr>
        <w:jc w:val="both"/>
        <w:rPr>
          <w:rFonts w:ascii="Times New Roman" w:eastAsia="SimSun" w:hAnsi="Times New Roman" w:cs="Times New Roman"/>
        </w:rPr>
      </w:pPr>
    </w:p>
    <w:p w14:paraId="75597415" w14:textId="77777777" w:rsidR="003A6288" w:rsidRDefault="003A6288">
      <w:pPr>
        <w:jc w:val="both"/>
        <w:rPr>
          <w:rFonts w:ascii="Times New Roman" w:eastAsia="SimSun" w:hAnsi="Times New Roman" w:cs="Times New Roman"/>
        </w:rPr>
      </w:pPr>
    </w:p>
    <w:p w14:paraId="03C73980" w14:textId="77777777" w:rsidR="003A6288" w:rsidRDefault="003A6288">
      <w:pPr>
        <w:pStyle w:val="Standard"/>
        <w:jc w:val="both"/>
        <w:rPr>
          <w:rFonts w:ascii="Times New Roman" w:hAnsi="Times New Roman" w:cs="Times New Roman"/>
        </w:rPr>
      </w:pPr>
    </w:p>
    <w:bookmarkEnd w:id="3"/>
    <w:p w14:paraId="0CF59E52" w14:textId="77777777" w:rsidR="003A6288" w:rsidRDefault="003A6288">
      <w:pPr>
        <w:pStyle w:val="Standard"/>
        <w:jc w:val="both"/>
        <w:rPr>
          <w:rFonts w:ascii="Times New Roman" w:hAnsi="Times New Roman" w:cs="Times New Roman"/>
        </w:rPr>
      </w:pPr>
    </w:p>
    <w:bookmarkEnd w:id="0"/>
    <w:p w14:paraId="45C779D1" w14:textId="77777777" w:rsidR="003A6288" w:rsidRDefault="003A6288">
      <w:pPr>
        <w:jc w:val="both"/>
        <w:rPr>
          <w:rFonts w:ascii="Times New Roman" w:eastAsia="SimSun" w:hAnsi="Times New Roman" w:cs="Times New Roman"/>
        </w:rPr>
      </w:pPr>
    </w:p>
    <w:bookmarkEnd w:id="1"/>
    <w:p w14:paraId="10993273" w14:textId="77777777" w:rsidR="003A6288" w:rsidRDefault="003A6288">
      <w:pPr>
        <w:jc w:val="both"/>
        <w:rPr>
          <w:rFonts w:ascii="Times New Roman" w:hAnsi="Times New Roman" w:cs="Times New Roman"/>
        </w:rPr>
      </w:pPr>
    </w:p>
    <w:p w14:paraId="6031325A" w14:textId="77777777" w:rsidR="003A6288" w:rsidRDefault="003A6288">
      <w:pPr>
        <w:pStyle w:val="Standard"/>
        <w:jc w:val="both"/>
        <w:rPr>
          <w:rFonts w:ascii="Times New Roman" w:hAnsi="Times New Roman" w:cs="Times New Roman"/>
        </w:rPr>
      </w:pPr>
    </w:p>
    <w:p w14:paraId="5A6598F6" w14:textId="77777777" w:rsidR="003A6288" w:rsidRDefault="003A6288">
      <w:pPr>
        <w:pStyle w:val="Standard"/>
        <w:jc w:val="both"/>
        <w:rPr>
          <w:rFonts w:ascii="Times New Roman" w:hAnsi="Times New Roman" w:cs="Times New Roman"/>
        </w:rPr>
      </w:pPr>
    </w:p>
    <w:p w14:paraId="06A9EF49" w14:textId="77777777" w:rsidR="003A6288" w:rsidRDefault="003A6288">
      <w:pPr>
        <w:pStyle w:val="Standard"/>
        <w:jc w:val="both"/>
        <w:rPr>
          <w:rFonts w:ascii="Times New Roman" w:hAnsi="Times New Roman" w:cs="Times New Roman"/>
        </w:rPr>
      </w:pPr>
    </w:p>
    <w:p w14:paraId="404D75CC" w14:textId="77777777" w:rsidR="003A6288" w:rsidRDefault="003A6288">
      <w:pPr>
        <w:jc w:val="both"/>
        <w:rPr>
          <w:rFonts w:ascii="Times New Roman" w:eastAsia="SimSun" w:hAnsi="Times New Roman" w:cs="Times New Roman"/>
        </w:rPr>
      </w:pPr>
    </w:p>
    <w:p w14:paraId="76ACE860" w14:textId="77777777" w:rsidR="003A6288" w:rsidRDefault="003A6288">
      <w:pPr>
        <w:jc w:val="both"/>
        <w:rPr>
          <w:rFonts w:ascii="Times New Roman" w:hAnsi="Times New Roman" w:cs="Times New Roman"/>
        </w:rPr>
      </w:pPr>
    </w:p>
    <w:p w14:paraId="625B9FD6" w14:textId="77777777" w:rsidR="003A6288" w:rsidRDefault="003A6288">
      <w:pPr>
        <w:jc w:val="both"/>
        <w:rPr>
          <w:rFonts w:ascii="Times New Roman" w:hAnsi="Times New Roman" w:cs="Times New Roman"/>
        </w:rPr>
      </w:pPr>
    </w:p>
    <w:p w14:paraId="700FC369" w14:textId="77777777" w:rsidR="003A6288" w:rsidRDefault="003A6288">
      <w:pPr>
        <w:jc w:val="both"/>
        <w:rPr>
          <w:rFonts w:ascii="Times New Roman" w:hAnsi="Times New Roman" w:cs="Times New Roman"/>
        </w:rPr>
      </w:pPr>
    </w:p>
    <w:p w14:paraId="27C877DA" w14:textId="77777777" w:rsidR="003A6288" w:rsidRDefault="003A6288">
      <w:pPr>
        <w:jc w:val="both"/>
        <w:rPr>
          <w:rFonts w:ascii="Times New Roman" w:hAnsi="Times New Roman" w:cs="Times New Roman"/>
        </w:rPr>
      </w:pPr>
    </w:p>
    <w:sectPr w:rsidR="003A6288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ECF5E7" w14:textId="77777777" w:rsidR="00A575B1" w:rsidRDefault="00A575B1">
      <w:r>
        <w:separator/>
      </w:r>
    </w:p>
  </w:endnote>
  <w:endnote w:type="continuationSeparator" w:id="0">
    <w:p w14:paraId="73089E4A" w14:textId="77777777" w:rsidR="00A575B1" w:rsidRDefault="00A575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1371EC" w14:textId="77777777" w:rsidR="00A575B1" w:rsidRDefault="00A575B1">
      <w:r>
        <w:rPr>
          <w:color w:val="000000"/>
        </w:rPr>
        <w:separator/>
      </w:r>
    </w:p>
  </w:footnote>
  <w:footnote w:type="continuationSeparator" w:id="0">
    <w:p w14:paraId="41AEDCF7" w14:textId="77777777" w:rsidR="00A575B1" w:rsidRDefault="00A575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3A6288"/>
    <w:rsid w:val="003A6288"/>
    <w:rsid w:val="0072780B"/>
    <w:rsid w:val="00A575B1"/>
    <w:rsid w:val="00F20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B8E754"/>
  <w15:docId w15:val="{E74D50D6-4479-45CC-BF4D-1812D6D1C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pl-PL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0"/>
    </w:pPr>
    <w:rPr>
      <w:rFonts w:ascii="Liberation Serif" w:eastAsia="NSimSun" w:hAnsi="Liberation Serif" w:cs="Arial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  <w:spacing w:after="0"/>
    </w:pPr>
    <w:rPr>
      <w:rFonts w:ascii="Liberation Serif" w:eastAsia="NSimSun" w:hAnsi="Liberation Serif" w:cs="Arial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315</Words>
  <Characters>1893</Characters>
  <Application>Microsoft Office Word</Application>
  <DocSecurity>0</DocSecurity>
  <Lines>15</Lines>
  <Paragraphs>4</Paragraphs>
  <ScaleCrop>false</ScaleCrop>
  <Company/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 Kulikowska</dc:creator>
  <dc:description/>
  <cp:lastModifiedBy>Bożena Kulikowska</cp:lastModifiedBy>
  <cp:revision>2</cp:revision>
  <cp:lastPrinted>2026-07-02T05:34:00Z</cp:lastPrinted>
  <dcterms:created xsi:type="dcterms:W3CDTF">2026-07-09T10:49:00Z</dcterms:created>
  <dcterms:modified xsi:type="dcterms:W3CDTF">2026-07-09T10:49:00Z</dcterms:modified>
</cp:coreProperties>
</file>