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4D89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2E1B543E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Załącznik nr 2             </w:t>
      </w:r>
    </w:p>
    <w:p w14:paraId="697B8F56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4436B4A7" w14:textId="77777777" w:rsidR="005B4604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OŚWIADCZENIE OFERENTA W KONKURSIE OFERT</w:t>
      </w:r>
    </w:p>
    <w:p w14:paraId="01BD3F6A" w14:textId="77777777" w:rsidR="005B4604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NA UDZIELANIE ŚWIADCZEŃ ZDROWOTNYCH</w:t>
      </w:r>
    </w:p>
    <w:p w14:paraId="543689B1" w14:textId="77777777" w:rsidR="005B4604" w:rsidRDefault="005B4604">
      <w:pPr>
        <w:pStyle w:val="TableContents"/>
        <w:rPr>
          <w:rFonts w:ascii="Times New Roman" w:hAnsi="Times New Roman" w:cs="Times New Roman"/>
        </w:rPr>
      </w:pPr>
    </w:p>
    <w:p w14:paraId="4B4D3062" w14:textId="77777777" w:rsidR="005B4604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W ZAKRESIE:  ……………………….</w:t>
      </w:r>
    </w:p>
    <w:p w14:paraId="6B45EB5A" w14:textId="77777777" w:rsidR="005B4604" w:rsidRDefault="005B4604">
      <w:pPr>
        <w:pStyle w:val="TableContents"/>
        <w:rPr>
          <w:rFonts w:ascii="Times New Roman" w:hAnsi="Times New Roman" w:cs="Times New Roman"/>
        </w:rPr>
      </w:pPr>
    </w:p>
    <w:p w14:paraId="7462CE08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Oświadczam, że zapoznałem się z treścią ogłoszenia.</w:t>
      </w:r>
    </w:p>
    <w:p w14:paraId="0D87104E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11893C82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Oświadczam, że zapoznałem się ze szczegółowymi warunkami konkursu ofert i nie wnoszę w</w:t>
      </w:r>
    </w:p>
    <w:p w14:paraId="58E2F53B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tym  zakresie żadnych zastrzeżeń.  </w:t>
      </w:r>
    </w:p>
    <w:p w14:paraId="15E6C682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515A162F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Oświadczam, że uzyskałem wszystkie konieczne informacje niezbędne do przygotowania oferty</w:t>
      </w:r>
    </w:p>
    <w:p w14:paraId="0811E251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oraz wykonania usług będących przedmiotem zamówienia.</w:t>
      </w:r>
    </w:p>
    <w:p w14:paraId="3123FDB7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4CC9297A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Oświadczam, że uważam się związany ofertą prze okres 30 dni od daty złożenia oferty.</w:t>
      </w:r>
    </w:p>
    <w:p w14:paraId="5C48F88C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7673FAC8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Oświadczam, że wszystkie złożone dokumenty są zgodne z aktualnym stanem faktycznym</w:t>
      </w:r>
    </w:p>
    <w:p w14:paraId="5A68C862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i prawnym.</w:t>
      </w:r>
    </w:p>
    <w:p w14:paraId="00DC5004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1EF658F6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Oświadczam, że: nie ciąży na mnie wyrok Sądów Karnych/ Sądów Dyscyplinarnych, nie toczy</w:t>
      </w:r>
    </w:p>
    <w:p w14:paraId="6BBF8EFC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się przeciwko mnie postępowanie karne/dyscyplinarne.</w:t>
      </w:r>
    </w:p>
    <w:p w14:paraId="2EDD590A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7CAD9DAF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Oświadczam, że zapoznałem się ze wzorem umowy i nie zgłaszam zastrzeżeń.</w:t>
      </w:r>
    </w:p>
    <w:p w14:paraId="2B874699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7FAC3784" w14:textId="77777777" w:rsidR="005B4604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Oświadczam, że zapoznałem się z procedurą zgłoszeń wewnętrznych obowiązującą w podmiocie  </w:t>
      </w:r>
    </w:p>
    <w:p w14:paraId="0CDABE4A" w14:textId="77777777" w:rsidR="005B4604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leczniczym „Zespół Opieki Zdrowotnej”  w Kłodzku zgodnie z art. 4 ust. 2 Ustawy z dnia 14 </w:t>
      </w:r>
    </w:p>
    <w:p w14:paraId="3EC2CFC2" w14:textId="77777777" w:rsidR="005B4604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czerwca 2024r. o ochronie sygnalistów /Dz.U. 2024 poz. 928 /.</w:t>
      </w:r>
    </w:p>
    <w:p w14:paraId="52A92C21" w14:textId="77777777" w:rsidR="005B4604" w:rsidRDefault="005B4604">
      <w:pPr>
        <w:rPr>
          <w:rFonts w:ascii="Times New Roman" w:hAnsi="Times New Roman" w:cs="Times New Roman"/>
        </w:rPr>
      </w:pPr>
    </w:p>
    <w:p w14:paraId="3F0EC1FC" w14:textId="77777777" w:rsidR="005B4604" w:rsidRDefault="00000000">
      <w:pPr>
        <w:pStyle w:val="Standard"/>
      </w:pPr>
      <w:r>
        <w:rPr>
          <w:rFonts w:ascii="Times New Roman" w:hAnsi="Times New Roman" w:cs="Times New Roman"/>
        </w:rPr>
        <w:t xml:space="preserve">9. Oświadczam, że zobowiązuję się przed podpisaniem umowy dostarczyć 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b/>
          <w:bCs/>
          <w:u w:val="single"/>
        </w:rPr>
        <w:t>informację</w:t>
      </w:r>
      <w:r>
        <w:rPr>
          <w:rFonts w:ascii="Times New Roman" w:eastAsia="SimSun" w:hAnsi="Times New Roman" w:cs="Times New Roman"/>
          <w:b/>
          <w:bCs/>
        </w:rPr>
        <w:t xml:space="preserve"> z   </w:t>
      </w:r>
    </w:p>
    <w:p w14:paraId="3434ABC7" w14:textId="77777777" w:rsidR="005B4604" w:rsidRDefault="00000000">
      <w:pPr>
        <w:pStyle w:val="Standard"/>
      </w:pPr>
      <w:r>
        <w:rPr>
          <w:rFonts w:ascii="Times New Roman" w:eastAsia="SimSun" w:hAnsi="Times New Roman" w:cs="Times New Roman"/>
          <w:b/>
          <w:bCs/>
        </w:rPr>
        <w:t xml:space="preserve">    </w:t>
      </w:r>
      <w:r>
        <w:rPr>
          <w:rFonts w:ascii="Times New Roman" w:eastAsia="SimSun" w:hAnsi="Times New Roman" w:cs="Times New Roman"/>
          <w:b/>
          <w:bCs/>
          <w:u w:val="single"/>
        </w:rPr>
        <w:t>Krajowego Rejestru Karnego</w:t>
      </w:r>
      <w:r>
        <w:rPr>
          <w:rFonts w:ascii="Times New Roman" w:eastAsia="SimSun" w:hAnsi="Times New Roman" w:cs="Times New Roman"/>
        </w:rPr>
        <w:t xml:space="preserve"> w zakresie przestępstw określonych  w rozdziale XIX i XXV </w:t>
      </w:r>
    </w:p>
    <w:p w14:paraId="63AEB2DA" w14:textId="77777777" w:rsidR="005B4604" w:rsidRDefault="00000000">
      <w:pPr>
        <w:pStyle w:val="Standard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Kodeksu karnego, w art. 189 a i art. 207 Kodeksu karnego oraz w ustawie z dnia  29 lipca 2005 r. </w:t>
      </w:r>
    </w:p>
    <w:p w14:paraId="401052ED" w14:textId="77777777" w:rsidR="005B4604" w:rsidRDefault="00000000">
      <w:pPr>
        <w:pStyle w:val="Standard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o przeciwdziałaniu narkomanii, </w:t>
      </w:r>
      <w:bookmarkStart w:id="0" w:name="_Hlk156899867"/>
      <w:r>
        <w:rPr>
          <w:rFonts w:ascii="Times New Roman" w:eastAsia="SimSun" w:hAnsi="Times New Roman" w:cs="Times New Roman"/>
        </w:rPr>
        <w:t xml:space="preserve">lub za odpowiadające tym przestępstwom czyny zabronione </w:t>
      </w:r>
    </w:p>
    <w:p w14:paraId="4D4A1FFE" w14:textId="77777777" w:rsidR="005B4604" w:rsidRDefault="00000000">
      <w:pPr>
        <w:pStyle w:val="Standard"/>
      </w:pPr>
      <w:r>
        <w:rPr>
          <w:rFonts w:ascii="Times New Roman" w:eastAsia="SimSun" w:hAnsi="Times New Roman" w:cs="Times New Roman"/>
        </w:rPr>
        <w:t xml:space="preserve">    określone w przepisach prawa obcego.</w:t>
      </w:r>
    </w:p>
    <w:bookmarkEnd w:id="0"/>
    <w:p w14:paraId="2FBA4192" w14:textId="77777777" w:rsidR="005B4604" w:rsidRDefault="005B4604">
      <w:pPr>
        <w:widowControl w:val="0"/>
        <w:ind w:left="1080"/>
        <w:jc w:val="both"/>
        <w:rPr>
          <w:rFonts w:ascii="Times New Roman" w:eastAsia="SimSun" w:hAnsi="Times New Roman" w:cs="Times New Roman"/>
        </w:rPr>
      </w:pPr>
    </w:p>
    <w:p w14:paraId="17723FE7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150A4DCC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47574C86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7B1F7A1B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019C5E51" w14:textId="77777777" w:rsidR="005B4604" w:rsidRDefault="005B4604">
      <w:pPr>
        <w:pStyle w:val="Standard"/>
        <w:rPr>
          <w:rFonts w:ascii="Times New Roman" w:hAnsi="Times New Roman" w:cs="Times New Roman"/>
        </w:rPr>
      </w:pPr>
    </w:p>
    <w:p w14:paraId="66DAEA51" w14:textId="77777777" w:rsidR="005B4604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…………………………….</w:t>
      </w:r>
    </w:p>
    <w:p w14:paraId="775C1BA9" w14:textId="77777777" w:rsidR="005B4604" w:rsidRDefault="00000000">
      <w:pPr>
        <w:pStyle w:val="Standard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podpis</w:t>
      </w:r>
    </w:p>
    <w:sectPr w:rsidR="005B460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0AD6D" w14:textId="77777777" w:rsidR="002F538B" w:rsidRDefault="002F538B">
      <w:r>
        <w:separator/>
      </w:r>
    </w:p>
  </w:endnote>
  <w:endnote w:type="continuationSeparator" w:id="0">
    <w:p w14:paraId="3D1FEF1B" w14:textId="77777777" w:rsidR="002F538B" w:rsidRDefault="002F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7092" w14:textId="77777777" w:rsidR="002F538B" w:rsidRDefault="002F538B">
      <w:r>
        <w:rPr>
          <w:color w:val="000000"/>
        </w:rPr>
        <w:separator/>
      </w:r>
    </w:p>
  </w:footnote>
  <w:footnote w:type="continuationSeparator" w:id="0">
    <w:p w14:paraId="0AF8D36F" w14:textId="77777777" w:rsidR="002F538B" w:rsidRDefault="002F5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B4604"/>
    <w:rsid w:val="002F538B"/>
    <w:rsid w:val="005B4604"/>
    <w:rsid w:val="00A44D5C"/>
    <w:rsid w:val="00A4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D242"/>
  <w15:docId w15:val="{84375B11-68B1-4D48-9ADA-10873F29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2024-10-24T05:47:00Z</cp:lastPrinted>
  <dcterms:created xsi:type="dcterms:W3CDTF">2026-07-09T11:36:00Z</dcterms:created>
  <dcterms:modified xsi:type="dcterms:W3CDTF">2026-07-09T11:36:00Z</dcterms:modified>
</cp:coreProperties>
</file>