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C1723" w14:textId="77777777" w:rsidR="000F32FD" w:rsidRDefault="000F32FD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Ind w:w="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0F32FD" w14:paraId="05D89694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D067DD" w14:textId="77777777" w:rsidR="000F32FD" w:rsidRDefault="0000000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SZCZEGÓŁOWE WARUNKI KONKURSU OFERT NA UDZIELANIE ŚWIADCZEŃ ZDROWOTNYCH W ZAKRESIE :</w:t>
            </w:r>
          </w:p>
          <w:p w14:paraId="572D746E" w14:textId="77777777" w:rsidR="000F32FD" w:rsidRDefault="0000000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UROLOGII</w:t>
            </w:r>
          </w:p>
        </w:tc>
      </w:tr>
    </w:tbl>
    <w:p w14:paraId="61154D7B" w14:textId="77777777" w:rsidR="000F32FD" w:rsidRDefault="000F32FD">
      <w:pPr>
        <w:pStyle w:val="Standard"/>
        <w:widowControl w:val="0"/>
        <w:rPr>
          <w:rFonts w:ascii="Times New Roman" w:hAnsi="Times New Roman" w:cs="Times New Roman"/>
        </w:rPr>
      </w:pPr>
    </w:p>
    <w:p w14:paraId="094A5DD9" w14:textId="77777777" w:rsidR="000F32FD" w:rsidRDefault="00000000">
      <w:pPr>
        <w:pStyle w:val="Standard"/>
      </w:pPr>
      <w:r>
        <w:rPr>
          <w:rFonts w:ascii="Times New Roman" w:hAnsi="Times New Roman" w:cs="Times New Roman"/>
          <w:b/>
          <w:bCs/>
        </w:rPr>
        <w:t>ZAMAWIAJĄCY:</w:t>
      </w:r>
    </w:p>
    <w:p w14:paraId="04FF1278" w14:textId="77777777" w:rsidR="000F32F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„Zespół Opieki Zdrowotnej” w Kłodzku ul. Szpitalna 1a 57-300 Kłodzko</w:t>
      </w:r>
    </w:p>
    <w:p w14:paraId="487447C1" w14:textId="77777777" w:rsidR="000F32FD" w:rsidRDefault="000F32FD">
      <w:pPr>
        <w:pStyle w:val="Standard"/>
        <w:rPr>
          <w:rFonts w:ascii="Times New Roman" w:hAnsi="Times New Roman" w:cs="Times New Roman"/>
        </w:rPr>
      </w:pPr>
    </w:p>
    <w:p w14:paraId="2FF19FDD" w14:textId="77777777" w:rsidR="000F32FD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Ogłoszenie o konkursie ofert zostało zamieszczone na stronie internetowej  BIP-u podmiotu</w:t>
      </w:r>
    </w:p>
    <w:p w14:paraId="638EB893" w14:textId="77777777" w:rsidR="000F32FD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leczniczego „Zespół Opieki Zdrowotnej” w Kłodzku oraz na stronie internetowej Starostwa.</w:t>
      </w:r>
    </w:p>
    <w:p w14:paraId="754BD0B1" w14:textId="77777777" w:rsidR="000F32FD" w:rsidRDefault="000F32FD">
      <w:pPr>
        <w:rPr>
          <w:rFonts w:ascii="Times New Roman" w:eastAsia="SimSun" w:hAnsi="Times New Roman" w:cs="Times New Roman"/>
        </w:rPr>
      </w:pPr>
    </w:p>
    <w:p w14:paraId="789208B7" w14:textId="77777777" w:rsidR="000F32FD" w:rsidRDefault="00000000">
      <w:pPr>
        <w:pStyle w:val="Standard"/>
      </w:pPr>
      <w:r>
        <w:rPr>
          <w:rFonts w:ascii="Times New Roman" w:eastAsia="SimSu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Podstawa prawna postępowania konkursowego:</w:t>
      </w:r>
    </w:p>
    <w:p w14:paraId="15653C69" w14:textId="77777777" w:rsidR="000F32F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ustawa z dnia 15 kwietnia 2011 r. o działalności leczniczej (Dz. U. 2026 poz. 156 );</w:t>
      </w:r>
    </w:p>
    <w:p w14:paraId="67CB3938" w14:textId="77777777" w:rsidR="000F32F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ustawa z dnia 27 sierpnia 2004 r. ustawy o świadczeniach opieki zdrowotnej finansowanych ze środków publicznych (Dz. U. 2025r., poz.1461 )</w:t>
      </w:r>
    </w:p>
    <w:p w14:paraId="7A5F1892" w14:textId="77777777" w:rsidR="000F32FD" w:rsidRDefault="00000000">
      <w:pPr>
        <w:pStyle w:val="Standard"/>
      </w:pPr>
      <w:r>
        <w:rPr>
          <w:rFonts w:ascii="Times New Roman" w:hAnsi="Times New Roman" w:cs="Times New Roman"/>
        </w:rPr>
        <w:t xml:space="preserve">- ustawa z dnia 5 grudnia 1996r. o zawodach lekarza i lekarza dentysty (Dz. U. 2026 poz.37 ) </w:t>
      </w:r>
    </w:p>
    <w:p w14:paraId="2D3E8337" w14:textId="77777777" w:rsidR="000F32FD" w:rsidRDefault="000F32FD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Ind w:w="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0F32FD" w14:paraId="7984E89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3C974B" w14:textId="77777777" w:rsidR="000F32FD" w:rsidRDefault="0000000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 potrzeby niniejszego postępowania konkursowego Zamawiający uznaje za tożsame określenia: Oferent / Przyjmujący zamówienie</w:t>
            </w:r>
          </w:p>
        </w:tc>
      </w:tr>
    </w:tbl>
    <w:p w14:paraId="7ADAF816" w14:textId="77777777" w:rsidR="000F32FD" w:rsidRDefault="000F32FD">
      <w:pPr>
        <w:pStyle w:val="Standard"/>
        <w:widowControl w:val="0"/>
        <w:rPr>
          <w:rFonts w:ascii="Times New Roman" w:hAnsi="Times New Roman" w:cs="Times New Roman"/>
        </w:rPr>
      </w:pPr>
    </w:p>
    <w:p w14:paraId="3D6C561C" w14:textId="77777777" w:rsidR="000F32FD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I. PRZEDMIOT ZAMÓWIENIA</w:t>
      </w:r>
    </w:p>
    <w:p w14:paraId="00303C3A" w14:textId="77777777" w:rsidR="000F32FD" w:rsidRDefault="000F32FD">
      <w:pPr>
        <w:pStyle w:val="Standard"/>
        <w:rPr>
          <w:rFonts w:ascii="Times New Roman" w:hAnsi="Times New Roman" w:cs="Times New Roman"/>
        </w:rPr>
      </w:pPr>
    </w:p>
    <w:p w14:paraId="55833E8F" w14:textId="77777777" w:rsidR="000F32F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Przedmiotem niniejszego postępowania konkursowego jest zamówienie na udzielanie świadczeń zdrowotnych  w zakresie świadczeń lekarskich w zakresie urologii w podmiocie leczniczym</w:t>
      </w:r>
    </w:p>
    <w:p w14:paraId="2703C45A" w14:textId="77777777" w:rsidR="000F32F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 Zespół Opieki Zdrowotnej” w Kłodzku polegającej na:.</w:t>
      </w:r>
    </w:p>
    <w:p w14:paraId="56906EBC" w14:textId="77777777" w:rsidR="000F32FD" w:rsidRDefault="000F32FD">
      <w:pPr>
        <w:pStyle w:val="Standard"/>
        <w:rPr>
          <w:rFonts w:ascii="Times New Roman" w:hAnsi="Times New Roman" w:cs="Times New Roman"/>
        </w:rPr>
      </w:pPr>
    </w:p>
    <w:p w14:paraId="7DF50B6B" w14:textId="77777777" w:rsidR="000F32F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leczeniu i sprawowaniu samodzielnej opieki lekarskiej zgodnie z posiadanymi kwalifikacjami,</w:t>
      </w:r>
    </w:p>
    <w:p w14:paraId="3CC40201" w14:textId="77777777" w:rsidR="000F32F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rzetelne prowadzenie dokumentacji medycznej zgodnie z wymogami Narodowego Funduszu</w:t>
      </w:r>
    </w:p>
    <w:p w14:paraId="468DBD33" w14:textId="77777777" w:rsidR="000F32F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Zdrowia,</w:t>
      </w:r>
    </w:p>
    <w:p w14:paraId="46A02964" w14:textId="77777777" w:rsidR="000F32F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odpowiedzialność za dokumentację medyczną.</w:t>
      </w:r>
    </w:p>
    <w:p w14:paraId="0960AF55" w14:textId="77777777" w:rsidR="000F32FD" w:rsidRDefault="000F32FD">
      <w:pPr>
        <w:pStyle w:val="Standard"/>
        <w:rPr>
          <w:rFonts w:ascii="Times New Roman" w:hAnsi="Times New Roman" w:cs="Times New Roman"/>
        </w:rPr>
      </w:pPr>
    </w:p>
    <w:p w14:paraId="5D3306BA" w14:textId="77777777" w:rsidR="000F32F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zamówienia nie może wykraczać poza rodzaj działalności leczniczej oraz zakres świadczeń zdrowotnych wykonywanych przez Zamawiającego oraz Przyjmującego zamówienie.</w:t>
      </w:r>
    </w:p>
    <w:p w14:paraId="0995E5EA" w14:textId="77777777" w:rsidR="000F32F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Wartość przedmiotu zamówienia ustala się na podstawie art. 26 a ustawy o działalności leczniczej.</w:t>
      </w:r>
    </w:p>
    <w:p w14:paraId="56A1FB67" w14:textId="77777777" w:rsidR="000F32FD" w:rsidRDefault="000F32FD">
      <w:pPr>
        <w:pStyle w:val="Standard"/>
        <w:rPr>
          <w:rFonts w:ascii="Times New Roman" w:hAnsi="Times New Roman" w:cs="Times New Roman"/>
        </w:rPr>
      </w:pPr>
    </w:p>
    <w:p w14:paraId="1F367D81" w14:textId="77777777" w:rsidR="000F32FD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II. TERMIN I MIEJSCE WYKONANIA UMOWY</w:t>
      </w:r>
    </w:p>
    <w:p w14:paraId="08798499" w14:textId="77777777" w:rsidR="000F32F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38E0A70B" w14:textId="77777777" w:rsidR="000F32F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Umowa zostanie zawarta na czas określony tj.: 60 miesięcy od daty podpisania umowy.</w:t>
      </w:r>
    </w:p>
    <w:p w14:paraId="1D751316" w14:textId="77777777" w:rsidR="000F32F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Udzielanie świadczeń zdrowotnych odbywać się będzie zgodnie z harmonogramem uzgodnionym z Przyjmującym zamówienie, określającym dni i godziny udzielanych świadczeń.</w:t>
      </w:r>
    </w:p>
    <w:p w14:paraId="2F69EE69" w14:textId="77777777" w:rsidR="000F32FD" w:rsidRDefault="000F32FD">
      <w:pPr>
        <w:pStyle w:val="Standard"/>
        <w:rPr>
          <w:rFonts w:ascii="Times New Roman" w:hAnsi="Times New Roman" w:cs="Times New Roman"/>
        </w:rPr>
      </w:pPr>
    </w:p>
    <w:p w14:paraId="0DEC0D8F" w14:textId="77777777" w:rsidR="000F32F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Świadczenia objęte niniejszym konkursem, wykonywane będą w siedzibie Zamawiającego</w:t>
      </w:r>
    </w:p>
    <w:p w14:paraId="33D0F181" w14:textId="77777777" w:rsidR="000F32F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Szpitalna 1a , 57-300 Kłodzko,</w:t>
      </w:r>
    </w:p>
    <w:p w14:paraId="71CDB16F" w14:textId="77777777" w:rsidR="000F32FD" w:rsidRDefault="000F32FD">
      <w:pPr>
        <w:pStyle w:val="Standard"/>
        <w:rPr>
          <w:rFonts w:ascii="Times New Roman" w:hAnsi="Times New Roman" w:cs="Times New Roman"/>
        </w:rPr>
      </w:pPr>
    </w:p>
    <w:p w14:paraId="7B1CEBC7" w14:textId="77777777" w:rsidR="000F32FD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III. SPOSÓB PRZYGOTOWANIA OFERTY I WARUNKI STAWIANE OFERENTOM</w:t>
      </w:r>
    </w:p>
    <w:p w14:paraId="1F8E2642" w14:textId="77777777" w:rsidR="000F32FD" w:rsidRDefault="000F32FD">
      <w:pPr>
        <w:pStyle w:val="Standard"/>
        <w:rPr>
          <w:rFonts w:ascii="Times New Roman" w:hAnsi="Times New Roman" w:cs="Times New Roman"/>
        </w:rPr>
      </w:pPr>
    </w:p>
    <w:p w14:paraId="2B5E7A49" w14:textId="77777777" w:rsidR="000F32F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Oferentem może być podmiot wykonujący działalność leczniczą legitymującą się nabyciem fachowych kwalifikacji do udzielania świadczeń zdrowotnych w określonym zakresie lub określonej dziedzinie medycyny.</w:t>
      </w:r>
    </w:p>
    <w:p w14:paraId="628600DC" w14:textId="77777777" w:rsidR="000F32FD" w:rsidRDefault="000F32FD">
      <w:pPr>
        <w:pStyle w:val="Standard"/>
        <w:rPr>
          <w:rFonts w:ascii="Times New Roman" w:hAnsi="Times New Roman" w:cs="Times New Roman"/>
        </w:rPr>
      </w:pPr>
    </w:p>
    <w:p w14:paraId="49DBD68E" w14:textId="77777777" w:rsidR="000F32F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Przedmiot zamówienia nie może wykraczać poza rodzaj działalności leczniczej oraz zakres świadczeń zdrowotnych wykonywanych przez Zamawiającego i Przyjmującego zamówienie, zgodnie z wpisem do rejestru podmiotów wykonujących działalność leczniczą.</w:t>
      </w:r>
    </w:p>
    <w:p w14:paraId="11C2EF3D" w14:textId="77777777" w:rsidR="000F32FD" w:rsidRDefault="000F32FD">
      <w:pPr>
        <w:pStyle w:val="Standard"/>
        <w:rPr>
          <w:rFonts w:ascii="Times New Roman" w:hAnsi="Times New Roman" w:cs="Times New Roman"/>
        </w:rPr>
      </w:pPr>
    </w:p>
    <w:p w14:paraId="7E60AEFA" w14:textId="77777777" w:rsidR="000F32F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musi zawierać ponumerowane i spięte strony.</w:t>
      </w:r>
    </w:p>
    <w:p w14:paraId="5E25B962" w14:textId="77777777" w:rsidR="000F32FD" w:rsidRDefault="000F32FD">
      <w:pPr>
        <w:rPr>
          <w:rFonts w:ascii="Times New Roman" w:eastAsia="SimSun" w:hAnsi="Times New Roman" w:cs="Times New Roman"/>
        </w:rPr>
      </w:pPr>
    </w:p>
    <w:p w14:paraId="6845DB83" w14:textId="77777777" w:rsidR="000F32FD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Oferta musi zawierać w przypadku osób fizycznych:</w:t>
      </w:r>
    </w:p>
    <w:p w14:paraId="5B03148B" w14:textId="77777777" w:rsidR="000F32FD" w:rsidRDefault="00000000">
      <w:pPr>
        <w:numPr>
          <w:ilvl w:val="0"/>
          <w:numId w:val="5"/>
        </w:num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dokumenty potwierdzające posiadane kwalifikacje:</w:t>
      </w:r>
    </w:p>
    <w:p w14:paraId="2037FE2D" w14:textId="77777777" w:rsidR="000F32FD" w:rsidRDefault="00000000">
      <w:r>
        <w:rPr>
          <w:rFonts w:ascii="Times New Roman" w:eastAsia="SimSun" w:hAnsi="Times New Roman" w:cs="Times New Roman"/>
          <w:b/>
          <w:bCs/>
        </w:rPr>
        <w:t>1a</w:t>
      </w:r>
      <w:r>
        <w:rPr>
          <w:rFonts w:ascii="Times New Roman" w:eastAsia="SimSun" w:hAnsi="Times New Roman" w:cs="Times New Roman"/>
        </w:rPr>
        <w:t>. dyplom,</w:t>
      </w:r>
    </w:p>
    <w:p w14:paraId="1F1ECA7C" w14:textId="77777777" w:rsidR="000F32FD" w:rsidRDefault="00000000">
      <w:r>
        <w:rPr>
          <w:rFonts w:ascii="Times New Roman" w:eastAsia="SimSun" w:hAnsi="Times New Roman" w:cs="Times New Roman"/>
          <w:b/>
          <w:bCs/>
        </w:rPr>
        <w:t>1b</w:t>
      </w:r>
      <w:r>
        <w:rPr>
          <w:rFonts w:ascii="Times New Roman" w:eastAsia="SimSun" w:hAnsi="Times New Roman" w:cs="Times New Roman"/>
        </w:rPr>
        <w:t>. prawo wykonywania zawodu,</w:t>
      </w:r>
    </w:p>
    <w:p w14:paraId="7B4AAB1E" w14:textId="77777777" w:rsidR="000F32FD" w:rsidRDefault="00000000">
      <w:r>
        <w:rPr>
          <w:rFonts w:ascii="Times New Roman" w:eastAsia="SimSun" w:hAnsi="Times New Roman" w:cs="Times New Roman"/>
          <w:b/>
          <w:bCs/>
        </w:rPr>
        <w:t>1c.</w:t>
      </w:r>
      <w:r>
        <w:rPr>
          <w:rFonts w:ascii="Times New Roman" w:eastAsia="SimSun" w:hAnsi="Times New Roman" w:cs="Times New Roman"/>
        </w:rPr>
        <w:t xml:space="preserve"> dyplom specjalizacji</w:t>
      </w:r>
    </w:p>
    <w:p w14:paraId="7A93A750" w14:textId="77777777" w:rsidR="000F32FD" w:rsidRDefault="00000000">
      <w:pPr>
        <w:numPr>
          <w:ilvl w:val="0"/>
          <w:numId w:val="5"/>
        </w:num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wpis do księgi rejestrowej w DIL</w:t>
      </w:r>
    </w:p>
    <w:p w14:paraId="0D86AD5D" w14:textId="77777777" w:rsidR="000F32FD" w:rsidRDefault="00000000">
      <w:pPr>
        <w:numPr>
          <w:ilvl w:val="0"/>
          <w:numId w:val="5"/>
        </w:num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wpis do ewidencji działalności gospodarczej</w:t>
      </w:r>
    </w:p>
    <w:p w14:paraId="02B581A9" w14:textId="77777777" w:rsidR="000F32FD" w:rsidRDefault="00000000">
      <w:pPr>
        <w:numPr>
          <w:ilvl w:val="0"/>
          <w:numId w:val="5"/>
        </w:num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polisa OC</w:t>
      </w:r>
    </w:p>
    <w:p w14:paraId="083BDEB4" w14:textId="77777777" w:rsidR="000F32FD" w:rsidRDefault="00000000">
      <w:pPr>
        <w:numPr>
          <w:ilvl w:val="0"/>
          <w:numId w:val="5"/>
        </w:numPr>
      </w:pPr>
      <w:r>
        <w:rPr>
          <w:rFonts w:ascii="Times New Roman" w:eastAsia="SimSun" w:hAnsi="Times New Roman" w:cs="Times New Roman"/>
        </w:rPr>
        <w:t xml:space="preserve">wypełniony formularz ofertowy – </w:t>
      </w:r>
      <w:r>
        <w:rPr>
          <w:rFonts w:ascii="Times New Roman" w:eastAsia="SimSun" w:hAnsi="Times New Roman" w:cs="Times New Roman"/>
          <w:b/>
          <w:bCs/>
        </w:rPr>
        <w:t>Załącznik nr 1;</w:t>
      </w:r>
    </w:p>
    <w:p w14:paraId="7BDB5C9B" w14:textId="77777777" w:rsidR="000F32FD" w:rsidRDefault="00000000">
      <w:pPr>
        <w:numPr>
          <w:ilvl w:val="0"/>
          <w:numId w:val="5"/>
        </w:numPr>
      </w:pPr>
      <w:r>
        <w:rPr>
          <w:rFonts w:ascii="Times New Roman" w:eastAsia="SimSun" w:hAnsi="Times New Roman" w:cs="Times New Roman"/>
        </w:rPr>
        <w:t xml:space="preserve">oświadczenie oferenta  – </w:t>
      </w:r>
      <w:r>
        <w:rPr>
          <w:rFonts w:ascii="Times New Roman" w:eastAsia="SimSun" w:hAnsi="Times New Roman" w:cs="Times New Roman"/>
          <w:b/>
          <w:bCs/>
        </w:rPr>
        <w:t>Załącznik nr 2;</w:t>
      </w:r>
    </w:p>
    <w:p w14:paraId="297CA681" w14:textId="77777777" w:rsidR="000F32FD" w:rsidRDefault="00000000">
      <w:pPr>
        <w:numPr>
          <w:ilvl w:val="0"/>
          <w:numId w:val="5"/>
        </w:numPr>
      </w:pPr>
      <w:r>
        <w:rPr>
          <w:rFonts w:ascii="Times New Roman" w:eastAsia="SimSun" w:hAnsi="Times New Roman" w:cs="Times New Roman"/>
        </w:rPr>
        <w:t xml:space="preserve">obowiązki przed dopuszczeniem do działalności związanej z leczeniem małoletnich lub opieką nad małoletnimi   - </w:t>
      </w:r>
      <w:bookmarkStart w:id="0" w:name="_Hlk177730981"/>
      <w:r>
        <w:rPr>
          <w:rFonts w:ascii="Times New Roman" w:eastAsia="SimSun" w:hAnsi="Times New Roman" w:cs="Times New Roman"/>
          <w:b/>
          <w:bCs/>
        </w:rPr>
        <w:t>Załącznik Nr 3,</w:t>
      </w:r>
      <w:bookmarkEnd w:id="0"/>
    </w:p>
    <w:p w14:paraId="2E0C6553" w14:textId="77777777" w:rsidR="000F32FD" w:rsidRDefault="00000000">
      <w:bookmarkStart w:id="1" w:name="_Hlk177731355"/>
      <w:r>
        <w:rPr>
          <w:rFonts w:ascii="Times New Roman" w:eastAsia="SimSun" w:hAnsi="Times New Roman" w:cs="Times New Roman"/>
          <w:b/>
          <w:bCs/>
        </w:rPr>
        <w:t>7a. Załącznik Nr 1 do Załącznika Nr 3 -</w:t>
      </w:r>
      <w:bookmarkEnd w:id="1"/>
      <w:r>
        <w:rPr>
          <w:rFonts w:ascii="Times New Roman" w:eastAsia="SimSun" w:hAnsi="Times New Roman" w:cs="Times New Roman"/>
        </w:rPr>
        <w:t>oświadczenie</w:t>
      </w:r>
      <w:r>
        <w:rPr>
          <w:rFonts w:ascii="Times New Roman" w:eastAsia="SimSun" w:hAnsi="Times New Roman" w:cs="Times New Roman"/>
          <w:b/>
          <w:bCs/>
        </w:rPr>
        <w:t xml:space="preserve"> </w:t>
      </w:r>
      <w:r>
        <w:rPr>
          <w:rFonts w:ascii="Times New Roman" w:eastAsia="SimSun" w:hAnsi="Times New Roman" w:cs="Times New Roman"/>
        </w:rPr>
        <w:t>dla</w:t>
      </w:r>
      <w:r>
        <w:rPr>
          <w:rFonts w:ascii="Times New Roman" w:eastAsia="SimSun" w:hAnsi="Times New Roman" w:cs="Times New Roman"/>
          <w:b/>
          <w:bCs/>
        </w:rPr>
        <w:t xml:space="preserve"> </w:t>
      </w:r>
      <w:r>
        <w:rPr>
          <w:rFonts w:ascii="Times New Roman" w:eastAsia="SimSun" w:hAnsi="Times New Roman" w:cs="Times New Roman"/>
        </w:rPr>
        <w:t>oferentów do podania</w:t>
      </w:r>
    </w:p>
    <w:p w14:paraId="2C97FF6A" w14:textId="77777777" w:rsidR="000F32FD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niezbędnych danych w celu uzyskania informacji z Rejestrów Sprawców Przestępstw</w:t>
      </w:r>
    </w:p>
    <w:p w14:paraId="5E2E4C50" w14:textId="77777777" w:rsidR="000F32FD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na tle seksualnym (Rejestr z dostępem ograniczonym lub Rejestr osób w stosunku, do  </w:t>
      </w:r>
    </w:p>
    <w:p w14:paraId="31328BDB" w14:textId="77777777" w:rsidR="000F32FD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których Państwowa Komisja do spraw przeciwdziałania wykorzystaniu seksualnemu </w:t>
      </w:r>
    </w:p>
    <w:p w14:paraId="7B2C0E85" w14:textId="77777777" w:rsidR="000F32FD" w:rsidRDefault="00000000">
      <w:r>
        <w:rPr>
          <w:rFonts w:ascii="Times New Roman" w:eastAsia="SimSun" w:hAnsi="Times New Roman" w:cs="Times New Roman"/>
        </w:rPr>
        <w:t xml:space="preserve">      małoletnich poniżej lat 15 wydała postanowienie o wpisie w Rejestrze)</w:t>
      </w:r>
    </w:p>
    <w:p w14:paraId="64360CD5" w14:textId="77777777" w:rsidR="000F32FD" w:rsidRDefault="00000000">
      <w:r>
        <w:rPr>
          <w:rFonts w:ascii="Times New Roman" w:eastAsia="SimSun" w:hAnsi="Times New Roman" w:cs="Times New Roman"/>
          <w:b/>
          <w:bCs/>
        </w:rPr>
        <w:t xml:space="preserve">7b. Załącznik Nr 2 do Załącznika Nr 3 – </w:t>
      </w:r>
      <w:r>
        <w:rPr>
          <w:rFonts w:ascii="Times New Roman" w:eastAsia="SimSun" w:hAnsi="Times New Roman" w:cs="Times New Roman"/>
        </w:rPr>
        <w:t xml:space="preserve">oświadczenie dla oferentów w zakresie </w:t>
      </w:r>
    </w:p>
    <w:p w14:paraId="089745C9" w14:textId="77777777" w:rsidR="000F32FD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zamieszkiwania.</w:t>
      </w:r>
    </w:p>
    <w:p w14:paraId="2E5CF3E8" w14:textId="77777777" w:rsidR="000F32FD" w:rsidRDefault="00000000">
      <w:r>
        <w:rPr>
          <w:rFonts w:ascii="Times New Roman" w:eastAsia="SimSun" w:hAnsi="Times New Roman" w:cs="Times New Roman"/>
          <w:b/>
          <w:bCs/>
        </w:rPr>
        <w:t>7c. Załącznik Nr 3 do Załącznika Nr 3 -</w:t>
      </w:r>
      <w:r>
        <w:rPr>
          <w:rFonts w:ascii="Times New Roman" w:eastAsia="SimSun" w:hAnsi="Times New Roman" w:cs="Times New Roman"/>
        </w:rPr>
        <w:t xml:space="preserve"> oświadczenie dla oferentów, którzy zamieszkiwali w </w:t>
      </w:r>
    </w:p>
    <w:p w14:paraId="3F05D47D" w14:textId="77777777" w:rsidR="000F32FD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ciągu ostatnich 20 lat w innych państwach niż Rzeczpospolita Polska,</w:t>
      </w:r>
    </w:p>
    <w:p w14:paraId="5DB584A4" w14:textId="77777777" w:rsidR="000F32FD" w:rsidRDefault="00000000">
      <w:pPr>
        <w:numPr>
          <w:ilvl w:val="0"/>
          <w:numId w:val="5"/>
        </w:num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aktualne szkolenia w zakresie BHP oraz aktualne badania profilaktyczne,</w:t>
      </w:r>
    </w:p>
    <w:p w14:paraId="17AE817D" w14:textId="77777777" w:rsidR="000F32FD" w:rsidRDefault="00000000">
      <w:pPr>
        <w:pStyle w:val="Standard"/>
        <w:numPr>
          <w:ilvl w:val="0"/>
          <w:numId w:val="5"/>
        </w:numPr>
      </w:pPr>
      <w:r>
        <w:rPr>
          <w:rFonts w:ascii="Times New Roman" w:eastAsia="SimSun" w:hAnsi="Times New Roman" w:cs="Times New Roman"/>
          <w:b/>
          <w:bCs/>
        </w:rPr>
        <w:t>Załącznik Nr 4</w:t>
      </w:r>
      <w:r>
        <w:rPr>
          <w:rFonts w:ascii="Times New Roman" w:eastAsia="SimSun" w:hAnsi="Times New Roman" w:cs="Times New Roman"/>
        </w:rPr>
        <w:t xml:space="preserve"> - klauzule informacyjną celem rekrutacji zgodnie z art. 4 ust. 2 Ustawy z dnia 14 czerwca 2024r. o ochronie sygnalistów /Dz.U. 2024 poz. 928/    </w:t>
      </w:r>
    </w:p>
    <w:p w14:paraId="1CAA6032" w14:textId="77777777" w:rsidR="000F32FD" w:rsidRDefault="000F32FD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Ind w:w="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0F32FD" w14:paraId="1EABF5FC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391217" w14:textId="77777777" w:rsidR="000F32FD" w:rsidRDefault="0000000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Brak jakiegokolwiek załącznika spowoduje odrzucenie oferty,</w:t>
            </w:r>
          </w:p>
          <w:p w14:paraId="5B77D179" w14:textId="77777777" w:rsidR="000F32FD" w:rsidRDefault="0000000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 wcześniejszym wezwaniu do jej uzupełnienia.</w:t>
            </w:r>
          </w:p>
        </w:tc>
      </w:tr>
    </w:tbl>
    <w:p w14:paraId="46089505" w14:textId="77777777" w:rsidR="000F32FD" w:rsidRDefault="00000000">
      <w:pPr>
        <w:pStyle w:val="Standard"/>
        <w:widowContro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Koszty przygotowania oferty ponosi oferent.</w:t>
      </w:r>
    </w:p>
    <w:p w14:paraId="5249BDCD" w14:textId="77777777" w:rsidR="000F32FD" w:rsidRDefault="000F32FD">
      <w:pPr>
        <w:pStyle w:val="Standard"/>
        <w:rPr>
          <w:rFonts w:ascii="Times New Roman" w:hAnsi="Times New Roman" w:cs="Times New Roman"/>
        </w:rPr>
      </w:pPr>
    </w:p>
    <w:p w14:paraId="72034B45" w14:textId="77777777" w:rsidR="000F32F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winna być wyrażona w złotych polskich (PLN).</w:t>
      </w:r>
    </w:p>
    <w:p w14:paraId="036B8231" w14:textId="77777777" w:rsidR="000F32F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 może złożyć tylko jedną ofertę, która winna zostać złożona pisemnie na formularzu ofertowym wraz ze wszystkimi załącznikami i kserokopiami dokumentów.</w:t>
      </w:r>
    </w:p>
    <w:p w14:paraId="4E6E4979" w14:textId="77777777" w:rsidR="000F32FD" w:rsidRDefault="000F32FD">
      <w:pPr>
        <w:pStyle w:val="Standard"/>
        <w:rPr>
          <w:rFonts w:ascii="Times New Roman" w:hAnsi="Times New Roman" w:cs="Times New Roman"/>
        </w:rPr>
      </w:pPr>
    </w:p>
    <w:p w14:paraId="78057F38" w14:textId="77777777" w:rsidR="000F32F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Przygotowaną ofertę należy dostarczyć do siedziby Zamawiającego w zaklejonej kopercie z dopiskiem: „Konkurs ofert na świadczenia zdrowotne w zakresie urologii.”</w:t>
      </w:r>
    </w:p>
    <w:p w14:paraId="05EE8680" w14:textId="77777777" w:rsidR="000F32FD" w:rsidRDefault="000F32FD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Ind w:w="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0F32FD" w14:paraId="6DCC6B32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AA996B" w14:textId="77777777" w:rsidR="000F32FD" w:rsidRDefault="0000000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Wszystkie dokumenty winne zostać przedłożone w oryginale bądź kserokopii potwierdzonej za zgodność z oryginałem wg wyboru Oferenta.</w:t>
            </w:r>
          </w:p>
        </w:tc>
      </w:tr>
    </w:tbl>
    <w:p w14:paraId="56394863" w14:textId="77777777" w:rsidR="000F32FD" w:rsidRDefault="000F32FD">
      <w:pPr>
        <w:pStyle w:val="Standard"/>
        <w:widowControl w:val="0"/>
        <w:rPr>
          <w:rFonts w:ascii="Times New Roman" w:hAnsi="Times New Roman" w:cs="Times New Roman"/>
        </w:rPr>
      </w:pPr>
    </w:p>
    <w:p w14:paraId="6E9AD51B" w14:textId="77777777" w:rsidR="000F32FD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IV. KRYTERIA OCENY ZŁOŻONYCH OFERT</w:t>
      </w:r>
    </w:p>
    <w:p w14:paraId="44EE502A" w14:textId="77777777" w:rsidR="000F32FD" w:rsidRDefault="000F32FD">
      <w:pPr>
        <w:pStyle w:val="Standard"/>
        <w:rPr>
          <w:rFonts w:ascii="Times New Roman" w:hAnsi="Times New Roman" w:cs="Times New Roman"/>
        </w:rPr>
      </w:pPr>
    </w:p>
    <w:p w14:paraId="05862FB5" w14:textId="77777777" w:rsidR="000F32F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Oceniana oferta może maksymalnie otrzymać 100 punktów. Porównanie ofert w toku postępowania w sprawie zawarcia umowy o udzielanie świadczeń opieki zdrowotnej dokonuje się według kryteriów wyboru ofert:</w:t>
      </w:r>
    </w:p>
    <w:p w14:paraId="07E0DB12" w14:textId="77777777" w:rsidR="000F32FD" w:rsidRDefault="00000000">
      <w:pPr>
        <w:pStyle w:val="Standard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jakości,</w:t>
      </w:r>
    </w:p>
    <w:p w14:paraId="5840EA60" w14:textId="77777777" w:rsidR="000F32FD" w:rsidRDefault="00000000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kompleksowości,</w:t>
      </w:r>
    </w:p>
    <w:p w14:paraId="4D6C3E7D" w14:textId="77777777" w:rsidR="000F32FD" w:rsidRDefault="00000000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dostępności,</w:t>
      </w:r>
    </w:p>
    <w:p w14:paraId="4CA6248A" w14:textId="77777777" w:rsidR="000F32FD" w:rsidRDefault="00000000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ciągłości,</w:t>
      </w:r>
    </w:p>
    <w:p w14:paraId="1CD4A7E3" w14:textId="77777777" w:rsidR="000F32FD" w:rsidRDefault="00000000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ceny udzielanych świadczeń opieki zdrowotnej.</w:t>
      </w:r>
    </w:p>
    <w:p w14:paraId="25397C91" w14:textId="77777777" w:rsidR="000F32FD" w:rsidRDefault="000F32FD">
      <w:pPr>
        <w:pStyle w:val="Standard"/>
        <w:rPr>
          <w:rFonts w:ascii="Times New Roman" w:hAnsi="Times New Roman" w:cs="Times New Roman"/>
        </w:rPr>
      </w:pPr>
    </w:p>
    <w:tbl>
      <w:tblPr>
        <w:tblW w:w="9579" w:type="dxa"/>
        <w:tblInd w:w="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9"/>
        <w:gridCol w:w="7830"/>
        <w:gridCol w:w="1360"/>
      </w:tblGrid>
      <w:tr w:rsidR="000F32FD" w14:paraId="647CC4A5" w14:textId="77777777">
        <w:tblPrEx>
          <w:tblCellMar>
            <w:top w:w="0" w:type="dxa"/>
            <w:bottom w:w="0" w:type="dxa"/>
          </w:tblCellMar>
        </w:tblPrEx>
        <w:tc>
          <w:tcPr>
            <w:tcW w:w="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6C9CFF" w14:textId="77777777" w:rsidR="000F32FD" w:rsidRDefault="00000000">
            <w:pPr>
              <w:pStyle w:val="TableContents"/>
              <w:widowControl w:val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l.p</w:t>
            </w:r>
          </w:p>
        </w:tc>
        <w:tc>
          <w:tcPr>
            <w:tcW w:w="7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CF9FB4" w14:textId="77777777" w:rsidR="000F32FD" w:rsidRDefault="00000000">
            <w:pPr>
              <w:pStyle w:val="TableContents"/>
              <w:widowControl w:val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Opis kryterium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2E97A8" w14:textId="77777777" w:rsidR="000F32FD" w:rsidRDefault="00000000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Waga (pkt)</w:t>
            </w:r>
          </w:p>
        </w:tc>
      </w:tr>
      <w:tr w:rsidR="000F32FD" w14:paraId="0591C4AE" w14:textId="77777777">
        <w:tblPrEx>
          <w:tblCellMar>
            <w:top w:w="0" w:type="dxa"/>
            <w:bottom w:w="0" w:type="dxa"/>
          </w:tblCellMar>
        </w:tblPrEx>
        <w:tc>
          <w:tcPr>
            <w:tcW w:w="38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90EC1F" w14:textId="77777777" w:rsidR="000F32FD" w:rsidRDefault="000F32FD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4FBF369B" w14:textId="77777777" w:rsidR="000F32FD" w:rsidRDefault="00000000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9EADE0" w14:textId="77777777" w:rsidR="000F32FD" w:rsidRDefault="000F32FD">
            <w:pPr>
              <w:pStyle w:val="TableContents"/>
              <w:widowControl w:val="0"/>
              <w:rPr>
                <w:rFonts w:ascii="Times New Roman" w:hAnsi="Times New Roman" w:cs="Times New Roman"/>
                <w:b/>
                <w:bCs/>
              </w:rPr>
            </w:pPr>
          </w:p>
          <w:p w14:paraId="638154D9" w14:textId="77777777" w:rsidR="000F32FD" w:rsidRDefault="00000000">
            <w:pPr>
              <w:pStyle w:val="TableContents"/>
              <w:widowControl w:val="0"/>
            </w:pPr>
            <w:r>
              <w:rPr>
                <w:rFonts w:ascii="Times New Roman" w:hAnsi="Times New Roman" w:cs="Times New Roman"/>
                <w:b/>
                <w:bCs/>
              </w:rPr>
              <w:t>Jakość</w:t>
            </w:r>
            <w:r>
              <w:rPr>
                <w:rFonts w:ascii="Times New Roman" w:hAnsi="Times New Roman" w:cs="Times New Roman"/>
              </w:rPr>
              <w:t xml:space="preserve"> – posiadane kwalifikacje</w:t>
            </w:r>
          </w:p>
          <w:p w14:paraId="73A0E704" w14:textId="77777777" w:rsidR="000F32FD" w:rsidRDefault="000F32FD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7ECB6AA7" w14:textId="77777777" w:rsidR="000F32FD" w:rsidRDefault="00000000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lekarz w trakcie specjalizacji</w:t>
            </w:r>
          </w:p>
          <w:p w14:paraId="5CC77F94" w14:textId="77777777" w:rsidR="000F32FD" w:rsidRDefault="000F32FD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6C7634CB" w14:textId="77777777" w:rsidR="000F32FD" w:rsidRDefault="00000000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lekarz ze specjalizacją pierwszego stopnia</w:t>
            </w:r>
          </w:p>
          <w:p w14:paraId="0DD43C65" w14:textId="77777777" w:rsidR="000F32FD" w:rsidRDefault="000F32FD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221DB0DB" w14:textId="77777777" w:rsidR="000F32FD" w:rsidRDefault="00000000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lekarz ze specjalizacją drugiego stopnia        </w:t>
            </w:r>
          </w:p>
          <w:p w14:paraId="681683F1" w14:textId="77777777" w:rsidR="000F32FD" w:rsidRDefault="00000000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</w:t>
            </w:r>
          </w:p>
        </w:tc>
        <w:tc>
          <w:tcPr>
            <w:tcW w:w="13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D0B235" w14:textId="77777777" w:rsidR="000F32FD" w:rsidRDefault="000F32FD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5B51662E" w14:textId="77777777" w:rsidR="000F32FD" w:rsidRDefault="000F32FD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5CC9E520" w14:textId="77777777" w:rsidR="000F32FD" w:rsidRDefault="000F32FD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4867E47A" w14:textId="77777777" w:rsidR="000F32FD" w:rsidRDefault="00000000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14:paraId="54B4ECB8" w14:textId="77777777" w:rsidR="000F32FD" w:rsidRDefault="000F32FD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3BEA24DD" w14:textId="77777777" w:rsidR="000F32FD" w:rsidRDefault="00000000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2094F9D8" w14:textId="77777777" w:rsidR="000F32FD" w:rsidRDefault="000F32FD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0E4198DB" w14:textId="77777777" w:rsidR="000F32FD" w:rsidRDefault="00000000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0F32FD" w14:paraId="36A098C8" w14:textId="77777777">
        <w:tblPrEx>
          <w:tblCellMar>
            <w:top w:w="0" w:type="dxa"/>
            <w:bottom w:w="0" w:type="dxa"/>
          </w:tblCellMar>
        </w:tblPrEx>
        <w:tc>
          <w:tcPr>
            <w:tcW w:w="38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3306C0" w14:textId="77777777" w:rsidR="000F32FD" w:rsidRDefault="000F32FD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7496CEC9" w14:textId="77777777" w:rsidR="000F32FD" w:rsidRDefault="00000000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87E975" w14:textId="77777777" w:rsidR="000F32FD" w:rsidRDefault="000F32FD">
            <w:pPr>
              <w:pStyle w:val="TableContents"/>
              <w:widowControl w:val="0"/>
              <w:rPr>
                <w:rFonts w:ascii="Times New Roman" w:hAnsi="Times New Roman" w:cs="Times New Roman"/>
                <w:b/>
                <w:bCs/>
              </w:rPr>
            </w:pPr>
          </w:p>
          <w:p w14:paraId="711411D5" w14:textId="77777777" w:rsidR="000F32FD" w:rsidRDefault="00000000">
            <w:pPr>
              <w:pStyle w:val="TableContents"/>
              <w:widowControl w:val="0"/>
            </w:pPr>
            <w:r>
              <w:rPr>
                <w:rFonts w:ascii="Times New Roman" w:hAnsi="Times New Roman" w:cs="Times New Roman"/>
                <w:b/>
                <w:bCs/>
              </w:rPr>
              <w:t>Kompleksowość</w:t>
            </w:r>
            <w:r>
              <w:rPr>
                <w:rFonts w:ascii="Times New Roman" w:hAnsi="Times New Roman" w:cs="Times New Roman"/>
              </w:rPr>
              <w:t xml:space="preserve"> – wykonywanie świadczeń medycznych w zakresie określonym przez Udzielającego zamówienia</w:t>
            </w:r>
          </w:p>
          <w:p w14:paraId="29FCFA89" w14:textId="77777777" w:rsidR="000F32FD" w:rsidRDefault="000F32FD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2431CF" w14:textId="77777777" w:rsidR="000F32FD" w:rsidRDefault="000F32FD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2C97BC73" w14:textId="77777777" w:rsidR="000F32FD" w:rsidRDefault="000F32FD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542550FB" w14:textId="77777777" w:rsidR="000F32FD" w:rsidRDefault="00000000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0F32FD" w14:paraId="01258BA1" w14:textId="77777777">
        <w:tblPrEx>
          <w:tblCellMar>
            <w:top w:w="0" w:type="dxa"/>
            <w:bottom w:w="0" w:type="dxa"/>
          </w:tblCellMar>
        </w:tblPrEx>
        <w:tc>
          <w:tcPr>
            <w:tcW w:w="38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120433" w14:textId="77777777" w:rsidR="000F32FD" w:rsidRDefault="000F32FD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303806AC" w14:textId="77777777" w:rsidR="000F32FD" w:rsidRDefault="00000000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64CEC5" w14:textId="77777777" w:rsidR="000F32FD" w:rsidRDefault="000F32FD">
            <w:pPr>
              <w:pStyle w:val="TableContents"/>
              <w:widowControl w:val="0"/>
              <w:rPr>
                <w:rFonts w:ascii="Times New Roman" w:hAnsi="Times New Roman" w:cs="Times New Roman"/>
                <w:b/>
                <w:bCs/>
              </w:rPr>
            </w:pPr>
          </w:p>
          <w:p w14:paraId="665D570C" w14:textId="77777777" w:rsidR="000F32FD" w:rsidRDefault="00000000">
            <w:pPr>
              <w:pStyle w:val="TableContents"/>
              <w:widowControl w:val="0"/>
            </w:pPr>
            <w:r>
              <w:rPr>
                <w:rFonts w:ascii="Times New Roman" w:hAnsi="Times New Roman" w:cs="Times New Roman"/>
                <w:b/>
                <w:bCs/>
              </w:rPr>
              <w:t>Dostępność</w:t>
            </w:r>
            <w:r>
              <w:rPr>
                <w:rFonts w:ascii="Times New Roman" w:hAnsi="Times New Roman" w:cs="Times New Roman"/>
              </w:rPr>
              <w:t xml:space="preserve"> – minimalna liczba godzin proponowanych przez Oferenta:</w:t>
            </w:r>
          </w:p>
          <w:p w14:paraId="25E14E63" w14:textId="77777777" w:rsidR="000F32FD" w:rsidRDefault="000F32FD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4F88FC70" w14:textId="77777777" w:rsidR="000F32FD" w:rsidRDefault="00000000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1- 90 godzin w miesiącu</w:t>
            </w:r>
          </w:p>
          <w:p w14:paraId="554931AC" w14:textId="77777777" w:rsidR="000F32FD" w:rsidRDefault="000F32FD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74037D48" w14:textId="77777777" w:rsidR="000F32FD" w:rsidRDefault="00000000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 – 110</w:t>
            </w:r>
          </w:p>
          <w:p w14:paraId="44EA1F47" w14:textId="77777777" w:rsidR="000F32FD" w:rsidRDefault="000F32FD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64BEC4D3" w14:textId="77777777" w:rsidR="000F32FD" w:rsidRDefault="00000000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 – 130</w:t>
            </w:r>
          </w:p>
          <w:p w14:paraId="0591D149" w14:textId="77777777" w:rsidR="000F32FD" w:rsidRDefault="000F32FD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168FF2" w14:textId="77777777" w:rsidR="000F32FD" w:rsidRDefault="000F32FD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6A9D1A1E" w14:textId="77777777" w:rsidR="000F32FD" w:rsidRDefault="000F32FD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27FFDD9F" w14:textId="77777777" w:rsidR="000F32FD" w:rsidRDefault="000F32FD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1DE5E5BF" w14:textId="77777777" w:rsidR="000F32FD" w:rsidRDefault="00000000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14:paraId="17AB80B8" w14:textId="77777777" w:rsidR="000F32FD" w:rsidRDefault="000F32FD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2975CC64" w14:textId="77777777" w:rsidR="000F32FD" w:rsidRDefault="00000000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272EDEFD" w14:textId="77777777" w:rsidR="000F32FD" w:rsidRDefault="000F32FD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4C2D4E66" w14:textId="77777777" w:rsidR="000F32FD" w:rsidRDefault="00000000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0F32FD" w14:paraId="26EB9D02" w14:textId="77777777">
        <w:tblPrEx>
          <w:tblCellMar>
            <w:top w:w="0" w:type="dxa"/>
            <w:bottom w:w="0" w:type="dxa"/>
          </w:tblCellMar>
        </w:tblPrEx>
        <w:tc>
          <w:tcPr>
            <w:tcW w:w="38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6A5A89" w14:textId="77777777" w:rsidR="000F32FD" w:rsidRDefault="000F32FD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431FF257" w14:textId="77777777" w:rsidR="000F32FD" w:rsidRDefault="00000000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A0DE44" w14:textId="77777777" w:rsidR="000F32FD" w:rsidRDefault="000F32FD">
            <w:pPr>
              <w:pStyle w:val="TableContents"/>
              <w:widowControl w:val="0"/>
              <w:rPr>
                <w:rFonts w:ascii="Times New Roman" w:hAnsi="Times New Roman" w:cs="Times New Roman"/>
                <w:b/>
                <w:bCs/>
              </w:rPr>
            </w:pPr>
          </w:p>
          <w:p w14:paraId="257BB304" w14:textId="77777777" w:rsidR="000F32FD" w:rsidRDefault="00000000">
            <w:pPr>
              <w:pStyle w:val="TableContents"/>
              <w:widowControl w:val="0"/>
            </w:pPr>
            <w:r>
              <w:rPr>
                <w:rFonts w:ascii="Times New Roman" w:hAnsi="Times New Roman" w:cs="Times New Roman"/>
                <w:b/>
                <w:bCs/>
              </w:rPr>
              <w:t>Ciągłość</w:t>
            </w:r>
            <w:r>
              <w:rPr>
                <w:rFonts w:ascii="Times New Roman" w:hAnsi="Times New Roman" w:cs="Times New Roman"/>
              </w:rPr>
              <w:t xml:space="preserve"> – wykonywanie świadczeń medycznych w okresie obowiązywania umowy.</w:t>
            </w:r>
          </w:p>
        </w:tc>
        <w:tc>
          <w:tcPr>
            <w:tcW w:w="13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8F71E7" w14:textId="77777777" w:rsidR="000F32FD" w:rsidRDefault="000F32FD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3B116F67" w14:textId="77777777" w:rsidR="000F32FD" w:rsidRDefault="00000000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</w:tbl>
    <w:p w14:paraId="37F3205B" w14:textId="77777777" w:rsidR="000F32FD" w:rsidRDefault="000F32FD">
      <w:pPr>
        <w:pStyle w:val="Standard"/>
        <w:widowControl w:val="0"/>
        <w:rPr>
          <w:rFonts w:ascii="Times New Roman" w:hAnsi="Times New Roman" w:cs="Times New Roman"/>
        </w:rPr>
      </w:pPr>
    </w:p>
    <w:p w14:paraId="052D199B" w14:textId="77777777" w:rsidR="000F32F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Zamawiający nie dopuszcza wykonywania świadczeń medycznych przez jedną osobę fizyczną w ilości większej niż 250 godzin w miesiącu. </w:t>
      </w:r>
    </w:p>
    <w:p w14:paraId="2E3BFAEB" w14:textId="77777777" w:rsidR="000F32FD" w:rsidRDefault="000F32FD">
      <w:pPr>
        <w:pStyle w:val="Standard"/>
        <w:rPr>
          <w:rFonts w:ascii="Times New Roman" w:hAnsi="Times New Roman" w:cs="Times New Roman"/>
        </w:rPr>
      </w:pPr>
    </w:p>
    <w:p w14:paraId="4E15D845" w14:textId="77777777" w:rsidR="000F32FD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V. WYJAŚNIENIE WARUNKÓW KONKURSU</w:t>
      </w:r>
    </w:p>
    <w:p w14:paraId="3716B32C" w14:textId="77777777" w:rsidR="000F32F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 może zwrócić się do Zamawiającego o wyjaśnienie w szczególności treści wszystkich dokumentów dotyczących organizowanego konkursu ofert, kryteriów oceny, wzoru umowy itp.</w:t>
      </w:r>
    </w:p>
    <w:p w14:paraId="7CE46C3B" w14:textId="77777777" w:rsidR="000F32FD" w:rsidRDefault="000F32FD">
      <w:pPr>
        <w:pStyle w:val="Standard"/>
        <w:rPr>
          <w:rFonts w:ascii="Times New Roman" w:hAnsi="Times New Roman" w:cs="Times New Roman"/>
        </w:rPr>
      </w:pPr>
    </w:p>
    <w:p w14:paraId="62191E0D" w14:textId="77777777" w:rsidR="000F32FD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VI. WARUNKI PŁATNOŚCI</w:t>
      </w:r>
    </w:p>
    <w:p w14:paraId="78A2B40F" w14:textId="77777777" w:rsidR="000F32F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będzie dokonywał płatności za zrealizowane w danym miesiącu świadczenia zdrowotne, na podstawie prawidłowo wystawionej faktury / rachunku w terminie 21 dni od daty otrzymania  faktury / rachunku.</w:t>
      </w:r>
    </w:p>
    <w:p w14:paraId="14E28D67" w14:textId="77777777" w:rsidR="000F32F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Należność za wykonaną usługę Zamawiający będzie realizował wg stawki godzinowej.</w:t>
      </w:r>
    </w:p>
    <w:p w14:paraId="525755E6" w14:textId="77777777" w:rsidR="000F32FD" w:rsidRDefault="000F32FD">
      <w:pPr>
        <w:pStyle w:val="Standard"/>
        <w:rPr>
          <w:rFonts w:ascii="Times New Roman" w:hAnsi="Times New Roman" w:cs="Times New Roman"/>
        </w:rPr>
      </w:pPr>
    </w:p>
    <w:p w14:paraId="7B873C35" w14:textId="77777777" w:rsidR="000F32FD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VII. MIEJSCE I TERMIN SKŁADANIA OFERT</w:t>
      </w:r>
    </w:p>
    <w:p w14:paraId="0E1DAD6D" w14:textId="77777777" w:rsidR="000F32F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Ofertę w zapieczętowanej kopercie należy złożyć do dnia 31.08.2026r. do godz.12:00 w siedzibie Zamawiającego bądź przesłać na adres:</w:t>
      </w:r>
    </w:p>
    <w:p w14:paraId="2392DEEE" w14:textId="77777777" w:rsidR="000F32F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:Zespół Opieki Zdrowotnej” w Kłodzku</w:t>
      </w:r>
    </w:p>
    <w:p w14:paraId="547F0A01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ul. Szpitalna 1a</w:t>
      </w:r>
    </w:p>
    <w:p w14:paraId="28AFB563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lastRenderedPageBreak/>
        <w:t>57-300 Kłodzko.</w:t>
      </w:r>
    </w:p>
    <w:p w14:paraId="77CE5574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Decyduje data i godzina otrzymania oferty przez Zamawiającego.</w:t>
      </w:r>
    </w:p>
    <w:p w14:paraId="41B12FB6" w14:textId="77777777" w:rsidR="000F32FD" w:rsidRDefault="000F32FD">
      <w:pPr>
        <w:pStyle w:val="Standard"/>
        <w:rPr>
          <w:rFonts w:ascii="Times New Roman" w:eastAsia="Liberation Serif" w:hAnsi="Times New Roman" w:cs="Times New Roman"/>
        </w:rPr>
      </w:pPr>
    </w:p>
    <w:p w14:paraId="45803A99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Oferent może najpóźniej do dnia otwarcia ofert wycofać lub poprawić złożoną wcześniej ofertę. Poprawienie oferty następuje wyłącznie w formie pisemnej, w sposób opisany jak dla złożenia oferty.</w:t>
      </w:r>
    </w:p>
    <w:p w14:paraId="6354E57C" w14:textId="77777777" w:rsidR="000F32FD" w:rsidRDefault="000F32FD">
      <w:pPr>
        <w:pStyle w:val="Standard"/>
        <w:rPr>
          <w:rFonts w:ascii="Times New Roman" w:eastAsia="Liberation Serif" w:hAnsi="Times New Roman" w:cs="Times New Roman"/>
        </w:rPr>
      </w:pPr>
    </w:p>
    <w:p w14:paraId="4AF4A116" w14:textId="77777777" w:rsidR="000F32FD" w:rsidRDefault="00000000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VIII. MIEJSCE, TERMIN OTWARCIA OFERT. KOMISJA KONKURSOWA. OGŁOSZENIE WYNIKÓW POSTĘPOWANIA KONKURSOWEGO.</w:t>
      </w:r>
    </w:p>
    <w:p w14:paraId="25D49712" w14:textId="77777777" w:rsidR="000F32FD" w:rsidRDefault="000F32FD">
      <w:pPr>
        <w:pStyle w:val="Standard"/>
        <w:rPr>
          <w:rFonts w:ascii="Times New Roman" w:eastAsia="Liberation Serif" w:hAnsi="Times New Roman" w:cs="Times New Roman"/>
        </w:rPr>
      </w:pPr>
    </w:p>
    <w:p w14:paraId="67B44B5A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Złożone oferty zostaną otwarte przez powołaną w tym celu Komisję konkursową w dniu</w:t>
      </w:r>
    </w:p>
    <w:p w14:paraId="0ABBB648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03.09.2026r. o godz. 10:00 w siedzibie Zamawiającego.</w:t>
      </w:r>
    </w:p>
    <w:p w14:paraId="5E4CA1ED" w14:textId="77777777" w:rsidR="000F32FD" w:rsidRDefault="000F32FD">
      <w:pPr>
        <w:pStyle w:val="Standard"/>
        <w:rPr>
          <w:rFonts w:ascii="Times New Roman" w:eastAsia="Liberation Serif" w:hAnsi="Times New Roman" w:cs="Times New Roman"/>
        </w:rPr>
      </w:pPr>
    </w:p>
    <w:p w14:paraId="3CECDCA9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Otwarcie ofert jest jawne.</w:t>
      </w:r>
    </w:p>
    <w:p w14:paraId="65DA17E2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Komisja konkursowa rozpoczyna swoją pracę w dniu powołania, a kończy w dniu wyboru oferty lub unieważnieniu konkursu. Komisja konkursowa składa się co najmniej z trzech osób, którą kieruje jej przewodniczący.</w:t>
      </w:r>
    </w:p>
    <w:p w14:paraId="7AD326CB" w14:textId="77777777" w:rsidR="000F32FD" w:rsidRDefault="000F32FD">
      <w:pPr>
        <w:pStyle w:val="Standard"/>
        <w:rPr>
          <w:rFonts w:ascii="Times New Roman" w:eastAsia="Liberation Serif" w:hAnsi="Times New Roman" w:cs="Times New Roman"/>
        </w:rPr>
      </w:pPr>
    </w:p>
    <w:p w14:paraId="118436F4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Członek Komisji konkursowej podlega wyłączeniu z postępowania konkursowego jeżeli:</w:t>
      </w:r>
    </w:p>
    <w:p w14:paraId="183CF633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jest jego małżonkiem, krewnym lub powinowatym;</w:t>
      </w:r>
    </w:p>
    <w:p w14:paraId="75BDC7E8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związany jest z nim z tytułu przysposobienia, kurateli bądź opieki;</w:t>
      </w:r>
    </w:p>
    <w:p w14:paraId="0CAB1721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pozostaje wobec niego w stosunku nadrzędności służbowej,</w:t>
      </w:r>
    </w:p>
    <w:p w14:paraId="1AA30C9B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w innym uzasadnionym przypadku.</w:t>
      </w:r>
    </w:p>
    <w:p w14:paraId="7C2751F3" w14:textId="77777777" w:rsidR="000F32FD" w:rsidRDefault="000F32FD">
      <w:pPr>
        <w:pStyle w:val="Standard"/>
        <w:rPr>
          <w:rFonts w:ascii="Times New Roman" w:eastAsia="Liberation Serif" w:hAnsi="Times New Roman" w:cs="Times New Roman"/>
        </w:rPr>
      </w:pPr>
    </w:p>
    <w:p w14:paraId="0B7FC799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dokonuje wyłączenia członka Komisji konkursowej, powołując w jego miejsce inną osobę.</w:t>
      </w:r>
    </w:p>
    <w:p w14:paraId="4018F6D9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może w trakcie badania złożonych ofert, prosić Oferentów o wyjaśnienie treści złożonych ofert.</w:t>
      </w:r>
    </w:p>
    <w:p w14:paraId="18C2BA80" w14:textId="77777777" w:rsidR="000F32FD" w:rsidRDefault="000F32FD">
      <w:pPr>
        <w:pStyle w:val="Standard"/>
        <w:rPr>
          <w:rFonts w:ascii="Times New Roman" w:eastAsia="Liberation Serif" w:hAnsi="Times New Roman" w:cs="Times New Roman"/>
        </w:rPr>
      </w:pPr>
    </w:p>
    <w:p w14:paraId="017987E9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odrzuci złożoną ofertę, która:</w:t>
      </w:r>
    </w:p>
    <w:p w14:paraId="2E5FAD18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została złożona przez Przyjmującego Zamówienie po terminie;</w:t>
      </w:r>
    </w:p>
    <w:p w14:paraId="27803515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zawierającą nieprawdziwe informacje;</w:t>
      </w:r>
    </w:p>
    <w:p w14:paraId="7C8130EB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Przyjmujący zamówienie nie określił przedmiotu oferty lub nie podał proponowanej liczby lub ceny świadczeń opieki zdrowotnej;</w:t>
      </w:r>
    </w:p>
    <w:p w14:paraId="033E981B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zawiera rażąco niską cenę w stosunku do przedmiotu zamówienia;</w:t>
      </w:r>
    </w:p>
    <w:p w14:paraId="135DEEE5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jest nie ważna na podstawie odrębnych przepisów;</w:t>
      </w:r>
    </w:p>
    <w:p w14:paraId="15A28BAE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Przyjmujący zamówienie złożył ofertę alternatywną;</w:t>
      </w:r>
    </w:p>
    <w:p w14:paraId="17D55D71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Oferent lub oferta nie spełniają wymaganych warunków określonych w przepisach prawa oraz w szczegółowych warunkach umów o udzielanie świadczeń opieki zdrowotnej;</w:t>
      </w:r>
    </w:p>
    <w:p w14:paraId="6F6E799C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została złożona przez Oferenta, z którym Zamawiający rozwiązał umowę w trybie natychmiastowym z przyczyn leżących po stronie Oferenta.</w:t>
      </w:r>
    </w:p>
    <w:p w14:paraId="7C3C5366" w14:textId="77777777" w:rsidR="000F32FD" w:rsidRDefault="000F32FD">
      <w:pPr>
        <w:pStyle w:val="Standard"/>
        <w:rPr>
          <w:rFonts w:ascii="Times New Roman" w:eastAsia="Liberation Serif" w:hAnsi="Times New Roman" w:cs="Times New Roman"/>
        </w:rPr>
      </w:pPr>
    </w:p>
    <w:p w14:paraId="31586877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przypadku gdy Oferent nie przedstawił wszystkich wymaganych dokumentów lub gdy oferta zawiera braki formalne, wzywa się Oferenta do usunięcia tych braków w wyznaczonym terminie pod rygorem odrzucenia oferty.</w:t>
      </w:r>
    </w:p>
    <w:p w14:paraId="27AC732D" w14:textId="77777777" w:rsidR="000F32FD" w:rsidRDefault="000F32FD">
      <w:pPr>
        <w:pStyle w:val="Standard"/>
        <w:rPr>
          <w:rFonts w:ascii="Times New Roman" w:eastAsia="Liberation Serif" w:hAnsi="Times New Roman" w:cs="Times New Roman"/>
        </w:rPr>
      </w:pPr>
    </w:p>
    <w:p w14:paraId="1DCB45F0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unieważnia postępowanie konkursowe w sytuacji gdy:</w:t>
      </w:r>
    </w:p>
    <w:p w14:paraId="1A46D1B2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nie wpłynęła żadna oferta;</w:t>
      </w:r>
    </w:p>
    <w:p w14:paraId="29E75469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wpłynęła jedna oferta niepodlegająca odrzuceniu;</w:t>
      </w:r>
    </w:p>
    <w:p w14:paraId="2A9E0335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odrzucono wszystkie oferty;</w:t>
      </w:r>
    </w:p>
    <w:p w14:paraId="0AEDD18A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kwota najkorzystniejszej oferty przewyższa kwotę, którą przeznacza się na finansowanie świadczeń opieki zdrowotnej w danym postępowaniu;</w:t>
      </w:r>
    </w:p>
    <w:p w14:paraId="608C40F8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lastRenderedPageBreak/>
        <w:t>- nastąpiła istotna zmiana okoliczności powodująca, że prowadzenie postępowania lub zawarcie umowy nie leży w interesie ubezpieczonych, czego nie można było wcześniej przewidzieć.</w:t>
      </w:r>
    </w:p>
    <w:p w14:paraId="7FA55FE1" w14:textId="77777777" w:rsidR="000F32FD" w:rsidRDefault="000F32FD">
      <w:pPr>
        <w:pStyle w:val="Standard"/>
        <w:rPr>
          <w:rFonts w:ascii="Times New Roman" w:eastAsia="Liberation Serif" w:hAnsi="Times New Roman" w:cs="Times New Roman"/>
        </w:rPr>
      </w:pPr>
    </w:p>
    <w:p w14:paraId="065C2943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Jeżeli w toku konkursu ofert wpłynęła tylko jedna oferta niepodlegająca odrzuceniu, Zamawiający może przyjąć te ofertę, gdy z okoliczności wynika, że na ogłoszony ponownie na tych samych warunkach konkurs ofert nie wpłynie więcej ofert.</w:t>
      </w:r>
    </w:p>
    <w:p w14:paraId="18A79FD2" w14:textId="77777777" w:rsidR="000F32FD" w:rsidRDefault="000F32FD">
      <w:pPr>
        <w:pStyle w:val="Standard"/>
        <w:rPr>
          <w:rFonts w:ascii="Times New Roman" w:eastAsia="Liberation Serif" w:hAnsi="Times New Roman" w:cs="Times New Roman"/>
        </w:rPr>
      </w:pPr>
    </w:p>
    <w:p w14:paraId="71AB02C5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Jeżeli nie można wybrać najkorzystniejszej oferty z uwagi na to, że dwie lub więcej ofert osiągnęły taką samą punktację, spośród tych ofert wybiera się ofertę z najniższą ceną. Jeżeli dwie lub więcej ofert przedstawiają taką samą cenę, wzywa się zainteresowanych Oferentów do złożenia dodatkowych ofert, z tym, że cena w ofercie dodatkowej nie może być wyższa niż cena określona w ofercie podstawowej.</w:t>
      </w:r>
    </w:p>
    <w:p w14:paraId="48962458" w14:textId="77777777" w:rsidR="000F32FD" w:rsidRDefault="00000000">
      <w:pPr>
        <w:pStyle w:val="Standard"/>
      </w:pPr>
      <w:r>
        <w:rPr>
          <w:rFonts w:ascii="Times New Roman" w:eastAsia="Liberation Serif" w:hAnsi="Times New Roman" w:cs="Times New Roman"/>
        </w:rPr>
        <w:t xml:space="preserve">Wyniki konkursu obowiązują po ich zatwierdzeniu przez dyrektora Zamawiającego. Wyniki konkursu wywiesza się na tablicy ogłoszeń oraz na stronie internetowej: </w:t>
      </w:r>
      <w:hyperlink r:id="rId7" w:history="1">
        <w:r>
          <w:rPr>
            <w:rFonts w:ascii="Times New Roman" w:eastAsia="Liberation Serif" w:hAnsi="Times New Roman" w:cs="Times New Roman"/>
            <w:color w:val="000080"/>
            <w:u w:val="single"/>
          </w:rPr>
          <w:t>www.zoz.klodzko.pl</w:t>
        </w:r>
      </w:hyperlink>
      <w:r>
        <w:rPr>
          <w:rFonts w:ascii="Times New Roman" w:eastAsia="Liberation Serif" w:hAnsi="Times New Roman" w:cs="Times New Roman"/>
        </w:rPr>
        <w:t xml:space="preserve"> oraz na stronie BIP-u w terminie 2 dni od daty zatwierdzenia wyników postępowania konkursowego.</w:t>
      </w:r>
    </w:p>
    <w:p w14:paraId="42FD29A6" w14:textId="77777777" w:rsidR="000F32FD" w:rsidRDefault="000F32FD">
      <w:pPr>
        <w:pStyle w:val="Standard"/>
        <w:rPr>
          <w:rFonts w:ascii="Times New Roman" w:eastAsia="Liberation Serif" w:hAnsi="Times New Roman" w:cs="Times New Roman"/>
        </w:rPr>
      </w:pPr>
    </w:p>
    <w:p w14:paraId="05338B71" w14:textId="77777777" w:rsidR="000F32FD" w:rsidRDefault="00000000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IX. ŚRODKI ODWOŁAWCZE</w:t>
      </w:r>
    </w:p>
    <w:p w14:paraId="25792221" w14:textId="77777777" w:rsidR="000F32FD" w:rsidRDefault="000F32FD">
      <w:pPr>
        <w:pStyle w:val="Standard"/>
        <w:rPr>
          <w:rFonts w:ascii="Times New Roman" w:eastAsia="Liberation Serif" w:hAnsi="Times New Roman" w:cs="Times New Roman"/>
          <w:b/>
          <w:bCs/>
        </w:rPr>
      </w:pPr>
    </w:p>
    <w:p w14:paraId="331F08AE" w14:textId="77777777" w:rsidR="000F32FD" w:rsidRDefault="00000000">
      <w:r>
        <w:rPr>
          <w:rFonts w:ascii="Times New Roman" w:eastAsia="Liberation Serif" w:hAnsi="Times New Roman" w:cs="Times New Roman"/>
        </w:rPr>
        <w:t>Zamawiający, których interes prawny doznał uszczerbku w wyniku naruszenia przez Fundusz zasad przeprowadzania postępowania w sprawie zawarcia umowy o udzielanie świadczeń opieki zdrowotnej, przysługują środki odwoławcze i skarga na zasadach określonych w art.153 i 154 ustawy z dnia 27 sierpnia 2004 r. o świadczeniach opieki zdrowotnej finansowanych ze środków publicznych (Dz. U. 2025, poz.1461).</w:t>
      </w:r>
    </w:p>
    <w:p w14:paraId="489CD9FF" w14:textId="77777777" w:rsidR="000F32FD" w:rsidRDefault="000F32FD">
      <w:pPr>
        <w:pStyle w:val="Standard"/>
        <w:rPr>
          <w:rFonts w:ascii="Times New Roman" w:eastAsia="Liberation Serif" w:hAnsi="Times New Roman" w:cs="Times New Roman"/>
        </w:rPr>
      </w:pPr>
    </w:p>
    <w:p w14:paraId="4463DCDC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Środki odwoławcze nie przysługują na:</w:t>
      </w:r>
    </w:p>
    <w:p w14:paraId="461CB9DD" w14:textId="77777777" w:rsidR="000F32FD" w:rsidRDefault="00000000">
      <w:pPr>
        <w:pStyle w:val="Standard"/>
        <w:numPr>
          <w:ilvl w:val="0"/>
          <w:numId w:val="7"/>
        </w:numPr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wybór trybu postępowania;</w:t>
      </w:r>
    </w:p>
    <w:p w14:paraId="57133A3C" w14:textId="77777777" w:rsidR="000F32FD" w:rsidRDefault="00000000">
      <w:pPr>
        <w:pStyle w:val="Standard"/>
        <w:numPr>
          <w:ilvl w:val="0"/>
          <w:numId w:val="4"/>
        </w:numPr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niedokonanie wyboru Przyjmującego zamówienie;</w:t>
      </w:r>
    </w:p>
    <w:p w14:paraId="17ADFFAB" w14:textId="77777777" w:rsidR="000F32FD" w:rsidRDefault="00000000">
      <w:pPr>
        <w:pStyle w:val="Standard"/>
        <w:numPr>
          <w:ilvl w:val="0"/>
          <w:numId w:val="4"/>
        </w:numPr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unieważnienie postępowania w sprawie zawarcia umowy o udzielanie świadczeń opieki zdrowotnej.</w:t>
      </w:r>
    </w:p>
    <w:p w14:paraId="0935FDDE" w14:textId="77777777" w:rsidR="000F32FD" w:rsidRDefault="000F32FD">
      <w:pPr>
        <w:pStyle w:val="Standard"/>
        <w:rPr>
          <w:rFonts w:ascii="Times New Roman" w:eastAsia="Liberation Serif" w:hAnsi="Times New Roman" w:cs="Times New Roman"/>
        </w:rPr>
      </w:pPr>
    </w:p>
    <w:p w14:paraId="7758F0B5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Zgodnie z treścią art. 153 ustawy o świadczeniach opieki zdrowotnej finansowanych ze środków publicznych, w toku postępowania w sprawie zawarcia umowy o udzielanie świadczeń opieki zdrowotnej, do czasu zakończenia postępowania, Oferent może złożyć do komisji umotywowany protest w terminie 7 dni roboczych od dnia dokonania zaskarżonej czynności.</w:t>
      </w:r>
    </w:p>
    <w:p w14:paraId="2A173F66" w14:textId="77777777" w:rsidR="000F32FD" w:rsidRDefault="000F32FD">
      <w:pPr>
        <w:pStyle w:val="Standard"/>
        <w:rPr>
          <w:rFonts w:ascii="Times New Roman" w:eastAsia="Liberation Serif" w:hAnsi="Times New Roman" w:cs="Times New Roman"/>
        </w:rPr>
      </w:pPr>
    </w:p>
    <w:p w14:paraId="58E7F868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Komisja rozpatruje i rozstrzyga protest w ciągu 7 dni od dnia jego otrzymania i udziela pisemnej odpowiedzi składającemu protest. Nieuwzględnienie protestu wymaga uzasadnienia. Protest złożony po terminie nie podlega rozpatrzeniu.</w:t>
      </w:r>
    </w:p>
    <w:p w14:paraId="56318B24" w14:textId="77777777" w:rsidR="000F32FD" w:rsidRDefault="000F32FD">
      <w:pPr>
        <w:pStyle w:val="Standard"/>
        <w:rPr>
          <w:rFonts w:ascii="Times New Roman" w:eastAsia="Liberation Serif" w:hAnsi="Times New Roman" w:cs="Times New Roman"/>
        </w:rPr>
      </w:pPr>
    </w:p>
    <w:p w14:paraId="45B3CA5B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Zgodnie z treścią art.154 ustawy o świadczeniach opieki zdrowotnej finansowanych ze środków publicznych, Przyjmujący zamówienie biorący udział w postępowaniu może wnieść do prezesa Funduszu,  w terminie 7 dni od dnia ogłoszenia o rozstrzygnięciu postępowania, odwołanie dotyczące rozstrzygnięcia postępowania. Odwołanie wniesione po terminie nie podlega rozpatrzeniu. Odwołanie rozpatrywane jest w terminie 7 dni od dnia jego otrzymania. Wniesienie odwołania wstrzymuje zawarcie umowy o udzielanie świadczeń opieki zdrowotnej do czasu jego rozpatrzenia.</w:t>
      </w:r>
    </w:p>
    <w:p w14:paraId="1D66DC94" w14:textId="77777777" w:rsidR="000F32FD" w:rsidRDefault="000F32FD">
      <w:pPr>
        <w:pStyle w:val="Standard"/>
        <w:rPr>
          <w:rFonts w:ascii="Times New Roman" w:eastAsia="Liberation Serif" w:hAnsi="Times New Roman" w:cs="Times New Roman"/>
        </w:rPr>
      </w:pPr>
    </w:p>
    <w:p w14:paraId="0E28D33D" w14:textId="77777777" w:rsidR="000F32FD" w:rsidRDefault="00000000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X. ZAWARCIE UMOWY</w:t>
      </w:r>
    </w:p>
    <w:p w14:paraId="4F3C8AD9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Zawarcie umowy na realizację świadczeń medycznych nastąpi w terminie nie krótszym niż 14 dni od daty zawiadomienia o wyborze najkorzystniejszej oferty.</w:t>
      </w:r>
    </w:p>
    <w:p w14:paraId="60A78FCE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lastRenderedPageBreak/>
        <w:t>W przypadku uchylania się Oferenta, którego oferta została wybrana od zawarcia umowy, Zamawiający wybierze do realizacji kolejną, najkorzystniejszą ofertę złożoną w postępowaniu konkursowym.</w:t>
      </w:r>
    </w:p>
    <w:p w14:paraId="1744BE09" w14:textId="77777777" w:rsidR="000F32FD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sprawach nieuregulowanych mają zastosowania zapisy ustawy z dnia 23 kwietnia 1964r. Kodeks cywilny (Dz. U.  2025r., poz. 1071 z póź.zm ).</w:t>
      </w:r>
    </w:p>
    <w:p w14:paraId="433B1DD6" w14:textId="77777777" w:rsidR="000F32FD" w:rsidRDefault="000F32FD">
      <w:pPr>
        <w:pStyle w:val="Standard"/>
        <w:rPr>
          <w:rFonts w:ascii="Times New Roman" w:hAnsi="Times New Roman" w:cs="Times New Roman"/>
        </w:rPr>
      </w:pPr>
    </w:p>
    <w:sectPr w:rsidR="000F32FD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65994" w14:textId="77777777" w:rsidR="00143E54" w:rsidRDefault="00143E54">
      <w:r>
        <w:separator/>
      </w:r>
    </w:p>
  </w:endnote>
  <w:endnote w:type="continuationSeparator" w:id="0">
    <w:p w14:paraId="6E4506EC" w14:textId="77777777" w:rsidR="00143E54" w:rsidRDefault="00143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E1ED6" w14:textId="77777777" w:rsidR="00143E54" w:rsidRDefault="00143E54">
      <w:r>
        <w:rPr>
          <w:color w:val="000000"/>
        </w:rPr>
        <w:separator/>
      </w:r>
    </w:p>
  </w:footnote>
  <w:footnote w:type="continuationSeparator" w:id="0">
    <w:p w14:paraId="1064C103" w14:textId="77777777" w:rsidR="00143E54" w:rsidRDefault="00143E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14558"/>
    <w:multiLevelType w:val="multilevel"/>
    <w:tmpl w:val="E1FC279C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43F7162F"/>
    <w:multiLevelType w:val="multilevel"/>
    <w:tmpl w:val="6A885004"/>
    <w:styleLink w:val="WWNum1"/>
    <w:lvl w:ilvl="0">
      <w:numFmt w:val="bullet"/>
      <w:lvlText w:val="•"/>
      <w:lvlJc w:val="left"/>
      <w:pPr>
        <w:ind w:left="720" w:hanging="360"/>
      </w:pPr>
      <w:rPr>
        <w:rFonts w:ascii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4443122B"/>
    <w:multiLevelType w:val="multilevel"/>
    <w:tmpl w:val="671C1DC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ind w:left="252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ind w:left="288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ind w:left="324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ind w:left="3600" w:hanging="360"/>
      </w:pPr>
      <w:rPr>
        <w:b/>
        <w:bCs/>
      </w:rPr>
    </w:lvl>
  </w:abstractNum>
  <w:abstractNum w:abstractNumId="3" w15:restartNumberingAfterBreak="0">
    <w:nsid w:val="60416DC0"/>
    <w:multiLevelType w:val="multilevel"/>
    <w:tmpl w:val="44328DBA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62C62074"/>
    <w:multiLevelType w:val="multilevel"/>
    <w:tmpl w:val="5928CAA8"/>
    <w:styleLink w:val="WWNum2"/>
    <w:lvl w:ilvl="0">
      <w:numFmt w:val="bullet"/>
      <w:lvlText w:val="•"/>
      <w:lvlJc w:val="left"/>
      <w:pPr>
        <w:ind w:left="720" w:hanging="360"/>
      </w:pPr>
      <w:rPr>
        <w:rFonts w:ascii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hAnsi="OpenSymbol" w:cs="OpenSymbol"/>
      </w:rPr>
    </w:lvl>
  </w:abstractNum>
  <w:num w:numId="1" w16cid:durableId="2096781156">
    <w:abstractNumId w:val="1"/>
  </w:num>
  <w:num w:numId="2" w16cid:durableId="281346530">
    <w:abstractNumId w:val="4"/>
  </w:num>
  <w:num w:numId="3" w16cid:durableId="1321500146">
    <w:abstractNumId w:val="3"/>
  </w:num>
  <w:num w:numId="4" w16cid:durableId="39597104">
    <w:abstractNumId w:val="0"/>
  </w:num>
  <w:num w:numId="5" w16cid:durableId="1036468763">
    <w:abstractNumId w:val="2"/>
  </w:num>
  <w:num w:numId="6" w16cid:durableId="1226572516">
    <w:abstractNumId w:val="3"/>
    <w:lvlOverride w:ilvl="0">
      <w:startOverride w:val="1"/>
    </w:lvlOverride>
  </w:num>
  <w:num w:numId="7" w16cid:durableId="161155156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F32FD"/>
    <w:rsid w:val="000F32FD"/>
    <w:rsid w:val="00143E54"/>
    <w:rsid w:val="00266706"/>
    <w:rsid w:val="003A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ECD78"/>
  <w15:docId w15:val="{9A6869F7-40CB-4445-B33B-014B932FA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1">
    <w:name w:val="ListLabel 1"/>
    <w:rPr>
      <w:rFonts w:cs="OpenSymbol"/>
    </w:rPr>
  </w:style>
  <w:style w:type="character" w:customStyle="1" w:styleId="ListLabel2">
    <w:name w:val="ListLabel 2"/>
    <w:rPr>
      <w:rFonts w:cs="OpenSymbol"/>
    </w:rPr>
  </w:style>
  <w:style w:type="character" w:customStyle="1" w:styleId="ListLabel3">
    <w:name w:val="ListLabel 3"/>
    <w:rPr>
      <w:rFonts w:cs="OpenSymbol"/>
    </w:rPr>
  </w:style>
  <w:style w:type="character" w:customStyle="1" w:styleId="ListLabel4">
    <w:name w:val="ListLabel 4"/>
    <w:rPr>
      <w:rFonts w:cs="OpenSymbol"/>
    </w:rPr>
  </w:style>
  <w:style w:type="character" w:customStyle="1" w:styleId="ListLabel5">
    <w:name w:val="ListLabel 5"/>
    <w:rPr>
      <w:rFonts w:cs="OpenSymbol"/>
    </w:rPr>
  </w:style>
  <w:style w:type="character" w:customStyle="1" w:styleId="ListLabel6">
    <w:name w:val="ListLabel 6"/>
    <w:rPr>
      <w:rFonts w:cs="OpenSymbol"/>
    </w:rPr>
  </w:style>
  <w:style w:type="character" w:customStyle="1" w:styleId="ListLabel7">
    <w:name w:val="ListLabel 7"/>
    <w:rPr>
      <w:rFonts w:cs="OpenSymbol"/>
    </w:rPr>
  </w:style>
  <w:style w:type="character" w:customStyle="1" w:styleId="ListLabel8">
    <w:name w:val="ListLabel 8"/>
    <w:rPr>
      <w:rFonts w:cs="OpenSymbol"/>
    </w:rPr>
  </w:style>
  <w:style w:type="character" w:customStyle="1" w:styleId="ListLabel9">
    <w:name w:val="ListLabel 9"/>
    <w:rPr>
      <w:rFonts w:cs="OpenSymbol"/>
    </w:rPr>
  </w:style>
  <w:style w:type="character" w:customStyle="1" w:styleId="ListLabel10">
    <w:name w:val="ListLabel 10"/>
    <w:rPr>
      <w:rFonts w:cs="OpenSymbol"/>
    </w:rPr>
  </w:style>
  <w:style w:type="character" w:customStyle="1" w:styleId="ListLabel11">
    <w:name w:val="ListLabel 11"/>
    <w:rPr>
      <w:rFonts w:cs="OpenSymbol"/>
    </w:rPr>
  </w:style>
  <w:style w:type="character" w:customStyle="1" w:styleId="ListLabel12">
    <w:name w:val="ListLabel 12"/>
    <w:rPr>
      <w:rFonts w:cs="OpenSymbol"/>
    </w:rPr>
  </w:style>
  <w:style w:type="character" w:customStyle="1" w:styleId="ListLabel13">
    <w:name w:val="ListLabel 13"/>
    <w:rPr>
      <w:rFonts w:cs="OpenSymbol"/>
    </w:rPr>
  </w:style>
  <w:style w:type="character" w:customStyle="1" w:styleId="ListLabel14">
    <w:name w:val="ListLabel 14"/>
    <w:rPr>
      <w:rFonts w:cs="OpenSymbol"/>
    </w:rPr>
  </w:style>
  <w:style w:type="character" w:customStyle="1" w:styleId="ListLabel15">
    <w:name w:val="ListLabel 15"/>
    <w:rPr>
      <w:rFonts w:cs="OpenSymbol"/>
    </w:rPr>
  </w:style>
  <w:style w:type="character" w:customStyle="1" w:styleId="ListLabel16">
    <w:name w:val="ListLabel 16"/>
    <w:rPr>
      <w:rFonts w:cs="OpenSymbol"/>
    </w:rPr>
  </w:style>
  <w:style w:type="character" w:customStyle="1" w:styleId="ListLabel17">
    <w:name w:val="ListLabel 17"/>
    <w:rPr>
      <w:rFonts w:cs="OpenSymbol"/>
    </w:rPr>
  </w:style>
  <w:style w:type="character" w:customStyle="1" w:styleId="ListLabel18">
    <w:name w:val="ListLabel 18"/>
    <w:rPr>
      <w:rFonts w:cs="OpenSymbol"/>
    </w:rPr>
  </w:style>
  <w:style w:type="character" w:customStyle="1" w:styleId="ListLabel19">
    <w:name w:val="ListLabel 19"/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ListLabel28">
    <w:name w:val="ListLabel 28"/>
  </w:style>
  <w:style w:type="character" w:customStyle="1" w:styleId="ListLabel29">
    <w:name w:val="ListLabel 29"/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oz.klodzko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1778</Words>
  <Characters>10671</Characters>
  <Application>Microsoft Office Word</Application>
  <DocSecurity>0</DocSecurity>
  <Lines>88</Lines>
  <Paragraphs>24</Paragraphs>
  <ScaleCrop>false</ScaleCrop>
  <Company/>
  <LinksUpToDate>false</LinksUpToDate>
  <CharactersWithSpaces>12425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Kulikowska</dc:creator>
  <cp:lastModifiedBy>Bożena Kulikowska</cp:lastModifiedBy>
  <cp:revision>2</cp:revision>
  <cp:lastPrinted>2023-11-07T10:38:00Z</cp:lastPrinted>
  <dcterms:created xsi:type="dcterms:W3CDTF">2026-07-09T11:33:00Z</dcterms:created>
  <dcterms:modified xsi:type="dcterms:W3CDTF">2026-07-09T11:33:00Z</dcterms:modified>
</cp:coreProperties>
</file>