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D33A" w14:textId="77777777" w:rsidR="00570718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3 do do załącznika Nr 3</w:t>
      </w:r>
    </w:p>
    <w:p w14:paraId="554506E6" w14:textId="77777777" w:rsidR="00570718" w:rsidRDefault="00000000">
      <w:pPr>
        <w:pStyle w:val="Standard"/>
        <w:jc w:val="both"/>
      </w:pPr>
      <w:r>
        <w:rPr>
          <w:rFonts w:cs="Times New Roman"/>
          <w:b/>
          <w:bCs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</w:p>
    <w:p w14:paraId="5426938C" w14:textId="77777777" w:rsidR="00570718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</w:t>
      </w:r>
    </w:p>
    <w:p w14:paraId="66F75493" w14:textId="77777777" w:rsidR="00570718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</w:p>
    <w:p w14:paraId="397468C4" w14:textId="77777777" w:rsidR="00570718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</w:p>
    <w:p w14:paraId="41E3E71E" w14:textId="77777777" w:rsidR="00570718" w:rsidRDefault="00570718">
      <w:pPr>
        <w:pStyle w:val="Standard"/>
        <w:jc w:val="both"/>
        <w:rPr>
          <w:rFonts w:cs="Times New Roman"/>
          <w:sz w:val="18"/>
          <w:szCs w:val="18"/>
        </w:rPr>
      </w:pPr>
    </w:p>
    <w:p w14:paraId="5F26416A" w14:textId="77777777" w:rsidR="00570718" w:rsidRDefault="00570718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59A85F57" w14:textId="77777777" w:rsidR="00570718" w:rsidRDefault="00570718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2B5E72A9" w14:textId="77777777" w:rsidR="00570718" w:rsidRDefault="00570718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</w:p>
    <w:p w14:paraId="61618001" w14:textId="77777777" w:rsidR="00570718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  <w:r>
        <w:rPr>
          <w:rFonts w:eastAsia="Calibri" w:cs="Times New Roman"/>
          <w:b/>
          <w:kern w:val="0"/>
          <w:sz w:val="16"/>
          <w:szCs w:val="16"/>
          <w:lang w:eastAsia="en-US" w:bidi="ar-SA"/>
        </w:rPr>
        <w:t>OŚWIADCZENIE</w:t>
      </w:r>
    </w:p>
    <w:p w14:paraId="7478928F" w14:textId="77777777" w:rsidR="00570718" w:rsidRDefault="00000000">
      <w:pPr>
        <w:pStyle w:val="Standard"/>
        <w:jc w:val="center"/>
      </w:pPr>
      <w:r>
        <w:rPr>
          <w:rFonts w:cs="Times New Roman"/>
          <w:b/>
          <w:sz w:val="16"/>
          <w:szCs w:val="16"/>
        </w:rPr>
        <w:t>oświadczenie dla oferentów, którzy zamieszkiwali w ciągu ostatnich 20 lat</w:t>
      </w:r>
    </w:p>
    <w:p w14:paraId="509B5CE0" w14:textId="77777777" w:rsidR="00570718" w:rsidRDefault="00000000">
      <w:pPr>
        <w:jc w:val="center"/>
      </w:pPr>
      <w:r>
        <w:rPr>
          <w:rFonts w:cs="Times New Roman"/>
          <w:b/>
          <w:sz w:val="16"/>
          <w:szCs w:val="16"/>
        </w:rPr>
        <w:t xml:space="preserve">w innych państwach niż Rzeczpospolita Polska, które </w:t>
      </w:r>
      <w:r>
        <w:rPr>
          <w:b/>
          <w:bCs/>
          <w:sz w:val="16"/>
          <w:szCs w:val="16"/>
        </w:rPr>
        <w:t>nie przewidują sporządzania informacji z rejestrów karnych uzyskiwanej do celów działalności zawodowej związanej z kontaktami z dziećmi i nie prowadzą rejestru karnego.</w:t>
      </w:r>
    </w:p>
    <w:p w14:paraId="7346F0FD" w14:textId="77777777" w:rsidR="00570718" w:rsidRDefault="00570718">
      <w:pPr>
        <w:pStyle w:val="Standard"/>
        <w:jc w:val="center"/>
        <w:rPr>
          <w:rFonts w:cs="Times New Roman"/>
          <w:b/>
          <w:sz w:val="16"/>
          <w:szCs w:val="16"/>
        </w:rPr>
      </w:pPr>
    </w:p>
    <w:p w14:paraId="0397FE2B" w14:textId="77777777" w:rsidR="00570718" w:rsidRDefault="00570718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Cs/>
          <w:kern w:val="0"/>
          <w:sz w:val="18"/>
          <w:szCs w:val="18"/>
          <w:lang w:eastAsia="en-US" w:bidi="ar-SA"/>
        </w:rPr>
      </w:pPr>
    </w:p>
    <w:p w14:paraId="78FE6C98" w14:textId="77777777" w:rsidR="00570718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20"/>
          <w:szCs w:val="20"/>
        </w:rPr>
        <w:t xml:space="preserve">Na podst. art. 21 ust. 7 </w:t>
      </w:r>
      <w:r>
        <w:rPr>
          <w:sz w:val="20"/>
          <w:szCs w:val="20"/>
        </w:rPr>
        <w:t xml:space="preserve">Ustawy z dnia 13 maja 2016 r. o przeciwdziałaniu zagrożeniom przestępczością na tle seksualnym                     i ochronie małoletnich (t.j. Dz. U. z 2023, poz. 1304 i poz. 1606) </w:t>
      </w:r>
      <w:r>
        <w:rPr>
          <w:b/>
          <w:bCs/>
          <w:sz w:val="20"/>
          <w:szCs w:val="20"/>
        </w:rPr>
        <w:t>oświadczam, że państwo/państwa, w których w ciągu ostatnich 20 lat zamieszkiwałem/ -am nie przewiduje/przewidują sporządzania informacji z rejestrów karnych uzyskiwanej do celów działalności zawodowej lub wolontariackiej związanej z kontaktami z dziećmi i nie prowadzi/prowadzą rejestru karnego, tj.:</w:t>
      </w:r>
    </w:p>
    <w:p w14:paraId="5398ED2B" w14:textId="77777777" w:rsidR="00570718" w:rsidRDefault="00570718">
      <w:pPr>
        <w:pStyle w:val="Standard"/>
        <w:ind w:left="780"/>
        <w:jc w:val="both"/>
        <w:rPr>
          <w:b/>
          <w:bCs/>
          <w:sz w:val="20"/>
          <w:szCs w:val="20"/>
        </w:rPr>
      </w:pPr>
    </w:p>
    <w:p w14:paraId="2CCF5E78" w14:textId="77777777" w:rsidR="00570718" w:rsidRDefault="00000000">
      <w:pPr>
        <w:pStyle w:val="Standard"/>
        <w:ind w:left="780"/>
        <w:jc w:val="both"/>
        <w:rPr>
          <w:sz w:val="20"/>
          <w:szCs w:val="20"/>
        </w:rPr>
      </w:pPr>
      <w:r>
        <w:rPr>
          <w:sz w:val="20"/>
          <w:szCs w:val="20"/>
        </w:rPr>
        <w:t>Proszę wymienić państwo lub państwa:</w:t>
      </w:r>
    </w:p>
    <w:p w14:paraId="2A67DEE3" w14:textId="77777777" w:rsidR="00570718" w:rsidRDefault="00570718">
      <w:pPr>
        <w:pStyle w:val="Standard"/>
        <w:ind w:left="780"/>
        <w:jc w:val="both"/>
        <w:rPr>
          <w:sz w:val="22"/>
          <w:szCs w:val="22"/>
        </w:rPr>
      </w:pPr>
    </w:p>
    <w:p w14:paraId="6DDE7444" w14:textId="77777777" w:rsidR="0057071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0A1F51B0" w14:textId="77777777" w:rsidR="00570718" w:rsidRDefault="00570718">
      <w:pPr>
        <w:pStyle w:val="Standard"/>
        <w:ind w:left="780"/>
        <w:jc w:val="both"/>
        <w:rPr>
          <w:sz w:val="22"/>
          <w:szCs w:val="22"/>
        </w:rPr>
      </w:pPr>
    </w:p>
    <w:p w14:paraId="6E8D7F83" w14:textId="77777777" w:rsidR="0057071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4561B5BB" w14:textId="77777777" w:rsidR="00570718" w:rsidRDefault="00570718">
      <w:pPr>
        <w:pStyle w:val="Standard"/>
        <w:ind w:left="780"/>
        <w:jc w:val="both"/>
        <w:rPr>
          <w:sz w:val="22"/>
          <w:szCs w:val="22"/>
        </w:rPr>
      </w:pPr>
    </w:p>
    <w:p w14:paraId="5085AB90" w14:textId="77777777" w:rsidR="0057071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33138AFB" w14:textId="77777777" w:rsidR="00570718" w:rsidRDefault="00570718">
      <w:pPr>
        <w:pStyle w:val="Standard"/>
        <w:ind w:left="780"/>
        <w:jc w:val="both"/>
        <w:rPr>
          <w:sz w:val="22"/>
          <w:szCs w:val="22"/>
        </w:rPr>
      </w:pPr>
    </w:p>
    <w:p w14:paraId="0FC78698" w14:textId="77777777" w:rsidR="00570718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74832CAA" w14:textId="77777777" w:rsidR="00570718" w:rsidRDefault="00570718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67555F7B" w14:textId="77777777" w:rsidR="00570718" w:rsidRDefault="00570718">
      <w:pPr>
        <w:jc w:val="both"/>
        <w:rPr>
          <w:sz w:val="20"/>
          <w:szCs w:val="20"/>
        </w:rPr>
      </w:pPr>
    </w:p>
    <w:p w14:paraId="513CD6E9" w14:textId="77777777" w:rsidR="00570718" w:rsidRDefault="00000000">
      <w:pPr>
        <w:jc w:val="both"/>
      </w:pPr>
      <w:r>
        <w:rPr>
          <w:sz w:val="20"/>
          <w:szCs w:val="20"/>
        </w:rPr>
        <w:t xml:space="preserve">Wobec powyższego oświadczam, iż nie byłem/ -am prawomocnie skazany/skazana w tym państwie/tych państwach za czyny zabronione </w:t>
      </w:r>
      <w:r>
        <w:rPr>
          <w:rFonts w:cs="Times New Roman"/>
          <w:sz w:val="20"/>
          <w:szCs w:val="20"/>
        </w:rPr>
        <w:t xml:space="preserve">odpowiadające przestępstwom określonym w rozdziale XIX </w:t>
      </w:r>
      <w:r>
        <w:rPr>
          <w:rFonts w:eastAsia="Times New Roman" w:cs="Times New Roman"/>
          <w:kern w:val="0"/>
          <w:sz w:val="20"/>
          <w:szCs w:val="20"/>
          <w:lang w:eastAsia="pl-PL" w:bidi="ar-SA"/>
        </w:rPr>
        <w:t>i XXV Kodeksu karnego, w art. 189a i art. 207 Kodeksu karnego oraz                 w ustawie z dnia 29 lipca 2005 r. o przeciwdziałaniu narkomanii oraz nie wydano wobec mnie innego orzeczenia, w którym stwierdzono, iż dopuściłem/ -am się takich czynów zabronionych, oraz że nie ma obowiązku wobec mnie wynikającego z orzeczenia sądu, innego uprawnionego organu lub ustawy stosowania się do zakazu zajmowania wszelkich lub określonych stanowisk, wykonywania wszelkich lub określonych zawodów albo działalności, związanych z leczeniem małoletnich lub z opieką nad nimi.</w:t>
      </w:r>
    </w:p>
    <w:p w14:paraId="260D91B2" w14:textId="77777777" w:rsidR="00570718" w:rsidRDefault="00570718">
      <w:pPr>
        <w:jc w:val="both"/>
        <w:rPr>
          <w:sz w:val="20"/>
          <w:szCs w:val="20"/>
        </w:rPr>
      </w:pPr>
    </w:p>
    <w:p w14:paraId="719B2676" w14:textId="77777777" w:rsidR="00570718" w:rsidRDefault="00570718">
      <w:pPr>
        <w:jc w:val="both"/>
        <w:rPr>
          <w:sz w:val="20"/>
          <w:szCs w:val="20"/>
        </w:rPr>
      </w:pPr>
    </w:p>
    <w:p w14:paraId="681F8409" w14:textId="77777777" w:rsidR="00570718" w:rsidRDefault="00570718">
      <w:pPr>
        <w:pStyle w:val="Standard"/>
        <w:ind w:left="780"/>
        <w:jc w:val="both"/>
        <w:rPr>
          <w:rFonts w:cs="Times New Roman"/>
          <w:sz w:val="20"/>
          <w:szCs w:val="20"/>
        </w:rPr>
      </w:pPr>
    </w:p>
    <w:p w14:paraId="1C194130" w14:textId="77777777" w:rsidR="00570718" w:rsidRDefault="00000000">
      <w:pPr>
        <w:pStyle w:val="Standard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Zgodnie z art. 21 ust. 8 cyt. wyżej ustawy oświadczam, że jestem świadomy odpowiedzialności karnej za złożenie fałszywego oświadczenia.</w:t>
      </w:r>
    </w:p>
    <w:p w14:paraId="0FE681D7" w14:textId="77777777" w:rsidR="00570718" w:rsidRDefault="00570718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190FDFD0" w14:textId="77777777" w:rsidR="00570718" w:rsidRDefault="00570718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1109E5B7" w14:textId="77777777" w:rsidR="00570718" w:rsidRDefault="00570718">
      <w:pPr>
        <w:jc w:val="both"/>
      </w:pPr>
    </w:p>
    <w:p w14:paraId="43BE44F8" w14:textId="77777777" w:rsidR="00570718" w:rsidRDefault="00570718">
      <w:pPr>
        <w:jc w:val="both"/>
      </w:pPr>
    </w:p>
    <w:p w14:paraId="7568AD5D" w14:textId="77777777" w:rsidR="00570718" w:rsidRDefault="00570718">
      <w:pPr>
        <w:jc w:val="both"/>
      </w:pPr>
    </w:p>
    <w:p w14:paraId="4BCFCFBB" w14:textId="77777777" w:rsidR="00570718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7E611804" w14:textId="77777777" w:rsidR="00570718" w:rsidRDefault="00000000">
      <w:pPr>
        <w:jc w:val="both"/>
      </w:pPr>
      <w:r>
        <w:t xml:space="preserve">             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oferenta</w:t>
      </w:r>
    </w:p>
    <w:sectPr w:rsidR="00570718">
      <w:pgSz w:w="11906" w:h="16838"/>
      <w:pgMar w:top="397" w:right="567" w:bottom="39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13D15" w14:textId="77777777" w:rsidR="00E3587B" w:rsidRDefault="00E3587B">
      <w:r>
        <w:separator/>
      </w:r>
    </w:p>
  </w:endnote>
  <w:endnote w:type="continuationSeparator" w:id="0">
    <w:p w14:paraId="71C51C4E" w14:textId="77777777" w:rsidR="00E3587B" w:rsidRDefault="00E35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C15B3" w14:textId="77777777" w:rsidR="00E3587B" w:rsidRDefault="00E3587B">
      <w:r>
        <w:rPr>
          <w:color w:val="000000"/>
        </w:rPr>
        <w:separator/>
      </w:r>
    </w:p>
  </w:footnote>
  <w:footnote w:type="continuationSeparator" w:id="0">
    <w:p w14:paraId="3A1671C7" w14:textId="77777777" w:rsidR="00E3587B" w:rsidRDefault="00E35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70718"/>
    <w:rsid w:val="00570718"/>
    <w:rsid w:val="00E3587B"/>
    <w:rsid w:val="00F813DA"/>
    <w:rsid w:val="00FD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7655B"/>
  <w15:docId w15:val="{2E8EFA82-6960-499F-8E6A-F8372302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2024-01-19T10:46:00Z</cp:lastPrinted>
  <dcterms:created xsi:type="dcterms:W3CDTF">2026-07-09T11:42:00Z</dcterms:created>
  <dcterms:modified xsi:type="dcterms:W3CDTF">2026-07-09T11:42:00Z</dcterms:modified>
</cp:coreProperties>
</file>