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0208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Kłodzko, dn. 02.07.26r.</w:t>
      </w:r>
    </w:p>
    <w:p w14:paraId="3006CB18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0FAA2E90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0EC911CC" w14:textId="77777777" w:rsidR="00E001E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O G Ł O S Z E N I E  </w:t>
      </w:r>
    </w:p>
    <w:p w14:paraId="52BC7D86" w14:textId="77777777" w:rsidR="00E001E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</w:t>
      </w:r>
    </w:p>
    <w:p w14:paraId="24286349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3C75A6AF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08886623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 poz.1461 ) ogłasza:</w:t>
      </w:r>
    </w:p>
    <w:p w14:paraId="73C30907" w14:textId="77777777" w:rsidR="00E001EE" w:rsidRDefault="00E001EE">
      <w:pPr>
        <w:jc w:val="both"/>
        <w:rPr>
          <w:rFonts w:ascii="Times New Roman" w:hAnsi="Times New Roman" w:cs="Times New Roman"/>
        </w:rPr>
      </w:pPr>
    </w:p>
    <w:p w14:paraId="1C3E5A37" w14:textId="77777777" w:rsidR="00E001EE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Konkurs ofert na udzielanie świadczeń zdrowotnych w ramach podstawowej opieki zdrowotnej: </w:t>
      </w:r>
      <w:bookmarkStart w:id="0" w:name="_Hlk178069728"/>
    </w:p>
    <w:bookmarkEnd w:id="0"/>
    <w:p w14:paraId="1F17AF72" w14:textId="77777777" w:rsidR="00E001EE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przez lekarza POZ, który:</w:t>
      </w:r>
    </w:p>
    <w:p w14:paraId="6AB27C7B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 posiada tytuł specjalisty w dziedzinie medycyny rodzinnej albo</w:t>
      </w:r>
    </w:p>
    <w:p w14:paraId="5C5E733E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 odbywa szkolenie specjalizacyjne w dziedzinie medycyny rodzinnej, albo</w:t>
      </w:r>
    </w:p>
    <w:p w14:paraId="2E77F554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3/  posiada specjalizację II stopnia w dziedzinie medycyny ogólnej, albo</w:t>
      </w:r>
    </w:p>
    <w:p w14:paraId="4B0B6F42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4/  posiada specjalizację I lub II stopnia lub tytuł specjalisty w dziedzinie pediatrii, pod warunkiem</w:t>
      </w:r>
    </w:p>
    <w:p w14:paraId="10B8055B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ukończenia kursu w dziedzinie medycyny rodzinnej</w:t>
      </w:r>
    </w:p>
    <w:p w14:paraId="7EB22762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 którym Narodowy Fundusz Zdrowia zawarł umowę o udzielanie świadczeń z zakresu podstawowej opieki zdrowotnej albo, który wykonuje zawód u świadczeniodawcy, z którym Narodowy Fundusz Zdrowia zawarł umowę o udzielanie świadczeń z zakresu podstawowej opieki   </w:t>
      </w:r>
    </w:p>
    <w:p w14:paraId="139DC4B4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Zdrowotnej, wybrany przez świadczeniobiorcę zgodnie z art.9.</w:t>
      </w:r>
    </w:p>
    <w:p w14:paraId="268FE8A9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5/  posiada specjalizację I stopnia w dziedzinie medycyny ogólnej lub</w:t>
      </w:r>
    </w:p>
    <w:p w14:paraId="79DD68DE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6/  posiada specjalizację I lub II stopnia lub tytuł specjalisty w dziedzinie chorób wewnętrznych,</w:t>
      </w:r>
    </w:p>
    <w:p w14:paraId="3E0D05CF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7/  udzielał świadczeń zdrowotnych z zakresu podstawowej opieki zdrowotnej przed dniem 31 grudnia 2026r. pod warunkiem ukończenia kursu, o którym mowa w ust.1 pkt 4, z zastrzeżeniem art.14 ustawy z dnia 24 sierpnia 2007r. o zmianie ustawy o świadczeniach opieki zdrowotnej finansowanych ze środków publicznych oraz niektórych innych ustaw ( Dz.U. poz.1172 ).</w:t>
      </w:r>
    </w:p>
    <w:p w14:paraId="14A4A51A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0B5E9431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Obowiązek ukończenia kursu w dziedzinie medycyny rodzinnej, o którym mowa w ust. 4 i ust. 7, nie dotyczy lekarzy, którzy przez okres co najmniej dziesięciu lat udzielali świadczeń zdrowotnych z zakresu podstawowej opieki zdrowotnej jako lekarze podstawowej opieki zdrowotnej.  </w:t>
      </w:r>
    </w:p>
    <w:p w14:paraId="4667C2B0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15A4BE32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6C2138FC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51941DEC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3A4CC2AC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2DD51574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62A4DC3B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69A19C25" w14:textId="77777777" w:rsidR="00E001E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77F03A0A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55EF8279" w14:textId="77777777" w:rsidR="00E001E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606D4B13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5BE6000D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219CDEFF" w14:textId="77777777" w:rsidR="00E001E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1A23A22C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64113B0A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0412CC4C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60343508" w14:textId="77777777" w:rsidR="00E001EE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4DE3614D" w14:textId="77777777" w:rsidR="00E001EE" w:rsidRDefault="00E001EE">
      <w:pPr>
        <w:jc w:val="both"/>
        <w:rPr>
          <w:rFonts w:ascii="Times New Roman" w:eastAsia="SimSun" w:hAnsi="Times New Roman" w:cs="Times New Roman"/>
        </w:rPr>
      </w:pPr>
    </w:p>
    <w:p w14:paraId="2718A84E" w14:textId="77777777" w:rsidR="00E001EE" w:rsidRDefault="00E001EE">
      <w:pPr>
        <w:jc w:val="both"/>
        <w:rPr>
          <w:rFonts w:ascii="Times New Roman" w:eastAsia="SimSun" w:hAnsi="Times New Roman" w:cs="Times New Roman"/>
        </w:rPr>
      </w:pPr>
    </w:p>
    <w:p w14:paraId="77FD904C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5595BD40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6C8A3403" w14:textId="77777777" w:rsidR="00E001EE" w:rsidRDefault="00E001EE">
      <w:pPr>
        <w:jc w:val="both"/>
        <w:rPr>
          <w:rFonts w:ascii="Times New Roman" w:eastAsia="SimSun" w:hAnsi="Times New Roman" w:cs="Times New Roman"/>
        </w:rPr>
      </w:pPr>
    </w:p>
    <w:p w14:paraId="0CFA4949" w14:textId="77777777" w:rsidR="00E001EE" w:rsidRDefault="00E001EE">
      <w:pPr>
        <w:jc w:val="both"/>
        <w:rPr>
          <w:rFonts w:ascii="Times New Roman" w:hAnsi="Times New Roman" w:cs="Times New Roman"/>
        </w:rPr>
      </w:pPr>
    </w:p>
    <w:p w14:paraId="78DA2219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635B1C34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3955F24C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p w14:paraId="313D2DAB" w14:textId="77777777" w:rsidR="00E001EE" w:rsidRDefault="00E001EE">
      <w:pPr>
        <w:jc w:val="both"/>
        <w:rPr>
          <w:rFonts w:ascii="Times New Roman" w:eastAsia="SimSun" w:hAnsi="Times New Roman" w:cs="Times New Roman"/>
        </w:rPr>
      </w:pPr>
    </w:p>
    <w:p w14:paraId="130DCDB8" w14:textId="77777777" w:rsidR="00E001EE" w:rsidRDefault="00E001EE">
      <w:pPr>
        <w:jc w:val="both"/>
        <w:rPr>
          <w:rFonts w:ascii="Times New Roman" w:hAnsi="Times New Roman" w:cs="Times New Roman"/>
        </w:rPr>
      </w:pPr>
    </w:p>
    <w:p w14:paraId="1399C218" w14:textId="77777777" w:rsidR="00E001EE" w:rsidRDefault="00E001EE">
      <w:pPr>
        <w:jc w:val="both"/>
        <w:rPr>
          <w:rFonts w:ascii="Times New Roman" w:hAnsi="Times New Roman" w:cs="Times New Roman"/>
        </w:rPr>
      </w:pPr>
    </w:p>
    <w:p w14:paraId="0CB7D9AE" w14:textId="77777777" w:rsidR="00E001EE" w:rsidRDefault="00E001EE">
      <w:pPr>
        <w:pStyle w:val="Standard"/>
        <w:jc w:val="both"/>
        <w:rPr>
          <w:rFonts w:ascii="Times New Roman" w:hAnsi="Times New Roman" w:cs="Times New Roman"/>
        </w:rPr>
      </w:pPr>
    </w:p>
    <w:sectPr w:rsidR="00E001E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386B" w14:textId="77777777" w:rsidR="00F54AFE" w:rsidRDefault="00F54AFE">
      <w:r>
        <w:separator/>
      </w:r>
    </w:p>
  </w:endnote>
  <w:endnote w:type="continuationSeparator" w:id="0">
    <w:p w14:paraId="5A530CB5" w14:textId="77777777" w:rsidR="00F54AFE" w:rsidRDefault="00F5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E73E" w14:textId="77777777" w:rsidR="00F54AFE" w:rsidRDefault="00F54AFE">
      <w:r>
        <w:rPr>
          <w:color w:val="000000"/>
        </w:rPr>
        <w:separator/>
      </w:r>
    </w:p>
  </w:footnote>
  <w:footnote w:type="continuationSeparator" w:id="0">
    <w:p w14:paraId="26C2AC96" w14:textId="77777777" w:rsidR="00F54AFE" w:rsidRDefault="00F54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001EE"/>
    <w:rsid w:val="00653286"/>
    <w:rsid w:val="00712B62"/>
    <w:rsid w:val="00E001EE"/>
    <w:rsid w:val="00F5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DAD35"/>
  <w15:docId w15:val="{D168E56A-97DE-468D-B566-DEB4243A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2026-07-02T08:15:00Z</cp:lastPrinted>
  <dcterms:created xsi:type="dcterms:W3CDTF">2026-07-10T06:38:00Z</dcterms:created>
  <dcterms:modified xsi:type="dcterms:W3CDTF">2026-07-10T06:38:00Z</dcterms:modified>
</cp:coreProperties>
</file>