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B9322" w14:textId="77777777" w:rsidR="00BE4A47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1 do załącznika Nr 3</w:t>
      </w:r>
    </w:p>
    <w:p w14:paraId="2E8864E1" w14:textId="77777777" w:rsidR="00BE4A47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4192EA4C" w14:textId="77777777" w:rsidR="00BE4A47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3C33484A" w14:textId="77777777" w:rsidR="00BE4A47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21.11.2024 r.</w:t>
      </w:r>
    </w:p>
    <w:p w14:paraId="16692131" w14:textId="77777777" w:rsidR="00BE4A47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5A2B1444" w14:textId="77777777" w:rsidR="00BE4A47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 </w:t>
      </w:r>
    </w:p>
    <w:p w14:paraId="41B548C6" w14:textId="77777777" w:rsidR="00BE4A47" w:rsidRDefault="00BE4A47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62B5A620" w14:textId="77777777" w:rsidR="00BE4A47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6DB2FD6D" w14:textId="77777777" w:rsidR="00BE4A47" w:rsidRDefault="00000000">
      <w:pPr>
        <w:pStyle w:val="Standard"/>
        <w:ind w:left="720"/>
        <w:jc w:val="center"/>
      </w:pPr>
      <w:r>
        <w:rPr>
          <w:rFonts w:cs="Times New Roman"/>
          <w:sz w:val="14"/>
          <w:szCs w:val="14"/>
        </w:rPr>
        <w:t xml:space="preserve">dla kandydatów/ osób zatrudnionych do podania niezbędnych danych w celu uzyskania informacji z 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Rejestrów Sprawców Przestępstw na Tle Seksualnym (</w:t>
      </w:r>
      <w:bookmarkStart w:id="0" w:name="_Hlk156973359"/>
      <w:r>
        <w:rPr>
          <w:rFonts w:cs="Times New Roman"/>
          <w:sz w:val="14"/>
          <w:szCs w:val="14"/>
        </w:rPr>
        <w:t>Rejestr z dostępem ograniczonym lub Rejestr osób, w stosunku do których Państwowa Komisja do spraw przeciwdziałania wykorzystaniu seksualnemu małoletnich poniżej lat 15 wydała postanowienie o wpisie w Rejestrze</w:t>
      </w:r>
      <w:bookmarkEnd w:id="0"/>
      <w:r>
        <w:rPr>
          <w:rFonts w:cs="Times New Roman"/>
          <w:sz w:val="14"/>
          <w:szCs w:val="14"/>
        </w:rPr>
        <w:t>)</w:t>
      </w:r>
    </w:p>
    <w:p w14:paraId="06B13CB5" w14:textId="77777777" w:rsidR="00BE4A47" w:rsidRDefault="00000000">
      <w:pPr>
        <w:widowControl/>
        <w:suppressAutoHyphens w:val="0"/>
        <w:jc w:val="center"/>
        <w:textAlignment w:val="auto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  <w:t>.</w:t>
      </w:r>
    </w:p>
    <w:p w14:paraId="587293D7" w14:textId="77777777" w:rsidR="00BE4A47" w:rsidRDefault="00BE4A47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3E9E7FC3" w14:textId="77777777" w:rsidR="00BE4A47" w:rsidRDefault="00000000">
      <w:pPr>
        <w:jc w:val="both"/>
      </w:pPr>
      <w:r>
        <w:rPr>
          <w:b/>
          <w:sz w:val="16"/>
          <w:szCs w:val="16"/>
        </w:rPr>
        <w:tab/>
      </w:r>
      <w:r>
        <w:rPr>
          <w:sz w:val="16"/>
          <w:szCs w:val="16"/>
        </w:rPr>
        <w:t>W celu realizacji</w:t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Ustawy z dnia 13 maja 2016 r. o przeciwdziałaniu zagrożeniom przestępczością na tle seksualnym i ochronie małoletnich (t.j. Dz. U. z 2024, poz. 560 i poz. 1228) i wypełniając ustawowy obowiązek informuję Pana / Panią, że stanowisko, na którym Pan / Pani zamierza podjąć zatrudnienie jest zaliczone do stanowisk, które w podmiocie leczniczym „Zespół Opieki Zdrowotnej” w Kłodzku jest ujęte w wykazie stanowisk związanych bezpośrednio lub pośrednio z leczeniem małoletnich lub opieką nad nimi.</w:t>
      </w:r>
    </w:p>
    <w:p w14:paraId="619841D1" w14:textId="77777777" w:rsidR="00BE4A47" w:rsidRDefault="00000000">
      <w:pPr>
        <w:pStyle w:val="Standard"/>
        <w:ind w:firstLine="709"/>
        <w:jc w:val="both"/>
      </w:pPr>
      <w:r>
        <w:rPr>
          <w:sz w:val="16"/>
          <w:szCs w:val="16"/>
        </w:rPr>
        <w:t xml:space="preserve">W związku z powyższym </w:t>
      </w:r>
      <w:bookmarkStart w:id="1" w:name="_Hlk156903867"/>
      <w:r>
        <w:rPr>
          <w:sz w:val="16"/>
          <w:szCs w:val="16"/>
        </w:rPr>
        <w:t xml:space="preserve">podmiot leczniczy „Zespół Opieki Zdrowotnej”  </w:t>
      </w:r>
      <w:bookmarkEnd w:id="1"/>
      <w:r>
        <w:rPr>
          <w:sz w:val="16"/>
          <w:szCs w:val="16"/>
        </w:rPr>
        <w:t xml:space="preserve">jako pracodawca jest zobowiązany do uzyskania informacji czy Pana / Pani osoba figuruje w </w:t>
      </w:r>
      <w:r>
        <w:rPr>
          <w:rFonts w:cs="Times New Roman"/>
          <w:sz w:val="16"/>
          <w:szCs w:val="16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</w:p>
    <w:p w14:paraId="2921D0EF" w14:textId="77777777" w:rsidR="00BE4A47" w:rsidRDefault="00000000">
      <w:pPr>
        <w:jc w:val="both"/>
      </w:pPr>
      <w:r>
        <w:rPr>
          <w:sz w:val="16"/>
          <w:szCs w:val="16"/>
        </w:rPr>
        <w:tab/>
        <w:t xml:space="preserve">W celu wykonania tego obowiązku przez podmiot leczniczy „Zespół Opieki Zdrowotnej” </w:t>
      </w:r>
      <w:r>
        <w:rPr>
          <w:sz w:val="16"/>
          <w:szCs w:val="16"/>
          <w:u w:val="single"/>
        </w:rPr>
        <w:t>proszę o podanie zakresu danych</w:t>
      </w:r>
      <w:r>
        <w:rPr>
          <w:sz w:val="16"/>
          <w:szCs w:val="16"/>
        </w:rPr>
        <w:t xml:space="preserve"> ujętych w § 14 rozporządzenia Ministra Sprawiedliwości z dnia 31 lipca 2017 r. w sprawie trybu, sposobu i zakresu uzyskiwania i udostępniania informacji z Rejestru z dostępem ograniczonym oraz sposobu zakładania konta użytkownika (Dz.U. z 2017 r., poz.1561 z późn. zm.):</w:t>
      </w:r>
    </w:p>
    <w:tbl>
      <w:tblPr>
        <w:tblW w:w="104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685"/>
        <w:gridCol w:w="6379"/>
      </w:tblGrid>
      <w:tr w:rsidR="00BE4A47" w14:paraId="6259A1F9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92AC8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24CAF8D9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  <w:p w14:paraId="19B96D88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C5EE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DD53F42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Numer PESEL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B44D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4956F381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A98C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2201C66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6C44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59BC463E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</w:t>
            </w:r>
          </w:p>
          <w:p w14:paraId="26DF94B0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E772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048CC6D4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75B4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50584C10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DB33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2C68281E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Pierwsze imię</w:t>
            </w:r>
          </w:p>
          <w:p w14:paraId="32D7D2A7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91CA6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246C1F96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4612C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E00AAA0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AD92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 rodowe</w:t>
            </w:r>
          </w:p>
          <w:p w14:paraId="04756DAB" w14:textId="77777777" w:rsidR="00BE4A47" w:rsidRDefault="00BE4A47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</w:p>
          <w:p w14:paraId="27FCF25E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D14C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6A85BFF4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8233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3F03CE05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  <w:p w14:paraId="10037A73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D3F14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ojca</w:t>
            </w:r>
          </w:p>
          <w:p w14:paraId="0FE9D00A" w14:textId="77777777" w:rsidR="00BE4A47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17DEC728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13DC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3BAC8B86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D619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351F4A7C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  <w:p w14:paraId="0C7942E1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5E53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matki</w:t>
            </w:r>
          </w:p>
          <w:p w14:paraId="6CBA4C8C" w14:textId="77777777" w:rsidR="00BE4A47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4217921E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5B19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06D34A79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16B6B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B32DC9C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  <w:p w14:paraId="7946265C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A8186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Data urodzenia</w:t>
            </w:r>
          </w:p>
          <w:p w14:paraId="4687ACF3" w14:textId="77777777" w:rsidR="00BE4A47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5E02B3C0" w14:textId="77777777" w:rsidR="00BE4A47" w:rsidRDefault="00BE4A47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6C5E9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BE4A47" w14:paraId="5426A9D2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CBABA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  <w:p w14:paraId="18F4694F" w14:textId="77777777" w:rsidR="00BE4A47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  <w:p w14:paraId="7378B95D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C116E" w14:textId="77777777" w:rsidR="00BE4A47" w:rsidRDefault="00000000">
            <w:pPr>
              <w:pStyle w:val="Standard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Powód uzyskania informacji z Rejestru Sprawców Przestępstw na Tle Seksualnym </w:t>
            </w:r>
            <w:bookmarkStart w:id="2" w:name="_Hlk156902632"/>
            <w:r>
              <w:rPr>
                <w:rFonts w:cs="Times New Roman"/>
                <w:sz w:val="16"/>
                <w:szCs w:val="16"/>
              </w:rPr>
              <w:t>- Rejestr z dostępem ograniczonym lub Rejestr osób, w stosunku do których Państwowa Komisja do spraw przeciwdziałania wykorzystaniu seksualnemu małoletnich poniżej lat 15 wydała postanowienie o wpisie w Rejestrze.</w:t>
            </w:r>
            <w:bookmarkEnd w:id="2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917C" w14:textId="77777777" w:rsidR="00BE4A47" w:rsidRDefault="00BE4A47">
            <w:pPr>
              <w:pStyle w:val="Standard"/>
              <w:ind w:left="780"/>
              <w:jc w:val="both"/>
              <w:rPr>
                <w:rFonts w:cs="Times New Roman"/>
                <w:sz w:val="18"/>
                <w:szCs w:val="18"/>
              </w:rPr>
            </w:pPr>
          </w:p>
          <w:p w14:paraId="1F0B2AE0" w14:textId="77777777" w:rsidR="00BE4A47" w:rsidRDefault="00000000">
            <w:pPr>
              <w:pStyle w:val="Standard"/>
              <w:ind w:left="780"/>
              <w:jc w:val="both"/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39E52D" wp14:editId="3019A034">
                      <wp:simplePos x="0" y="0"/>
                      <wp:positionH relativeFrom="column">
                        <wp:posOffset>255903</wp:posOffset>
                      </wp:positionH>
                      <wp:positionV relativeFrom="paragraph">
                        <wp:posOffset>43827</wp:posOffset>
                      </wp:positionV>
                      <wp:extent cx="91440" cy="91440"/>
                      <wp:effectExtent l="0" t="0" r="22860" b="22860"/>
                      <wp:wrapNone/>
                      <wp:docPr id="266659612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AEA5FC" id="Rectangle 56" o:spid="_x0000_s1026" style="position:absolute;margin-left:20.15pt;margin-top:3.45pt;width:7.2pt;height: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cs="Times New Roman"/>
                <w:sz w:val="18"/>
                <w:szCs w:val="18"/>
              </w:rPr>
              <w:t>nawiązanie stosunku pracy związanej z leczeniem małoletnich lub opieką nad małoletnimi</w:t>
            </w:r>
          </w:p>
          <w:p w14:paraId="0A788B46" w14:textId="77777777" w:rsidR="00BE4A47" w:rsidRDefault="00BE4A47">
            <w:pPr>
              <w:pStyle w:val="Standard"/>
              <w:ind w:left="780"/>
              <w:jc w:val="both"/>
              <w:rPr>
                <w:rFonts w:cs="Times New Roman"/>
                <w:sz w:val="18"/>
                <w:szCs w:val="18"/>
              </w:rPr>
            </w:pPr>
          </w:p>
          <w:p w14:paraId="4D83C33D" w14:textId="77777777" w:rsidR="00BE4A47" w:rsidRDefault="00000000">
            <w:pPr>
              <w:pStyle w:val="Standard"/>
              <w:ind w:left="780"/>
              <w:jc w:val="both"/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23AED9" wp14:editId="0DF7B15F">
                      <wp:simplePos x="0" y="0"/>
                      <wp:positionH relativeFrom="column">
                        <wp:posOffset>255474</wp:posOffset>
                      </wp:positionH>
                      <wp:positionV relativeFrom="paragraph">
                        <wp:posOffset>38962</wp:posOffset>
                      </wp:positionV>
                      <wp:extent cx="91440" cy="91440"/>
                      <wp:effectExtent l="0" t="0" r="22860" b="22860"/>
                      <wp:wrapNone/>
                      <wp:docPr id="2107392169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E944A2" id="Rectangle 56" o:spid="_x0000_s1026" style="position:absolute;margin-left:20.1pt;margin-top:3.05pt;width:7.2pt;height: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cs="Times New Roman"/>
                <w:sz w:val="18"/>
                <w:szCs w:val="18"/>
              </w:rPr>
              <w:t xml:space="preserve">dopuszczenie do działalności związanej z leczeniem małoletnich lub opieką nad małoletnimi (umowy cywilnoprawne, wolontariat, staże, praktyki zawodowe, itp.) </w:t>
            </w:r>
          </w:p>
          <w:p w14:paraId="52E5C796" w14:textId="77777777" w:rsidR="00BE4A47" w:rsidRDefault="00BE4A47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6A4DBF71" w14:textId="77777777" w:rsidR="00BE4A47" w:rsidRDefault="00000000">
      <w:pPr>
        <w:pStyle w:val="Standard"/>
        <w:ind w:firstLine="709"/>
        <w:jc w:val="both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5C4A9F" wp14:editId="59A7B00B">
                <wp:simplePos x="0" y="0"/>
                <wp:positionH relativeFrom="column">
                  <wp:posOffset>323853</wp:posOffset>
                </wp:positionH>
                <wp:positionV relativeFrom="paragraph">
                  <wp:posOffset>6345</wp:posOffset>
                </wp:positionV>
                <wp:extent cx="91440" cy="91440"/>
                <wp:effectExtent l="0" t="0" r="22860" b="22860"/>
                <wp:wrapNone/>
                <wp:docPr id="64013640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835AF3B" id="Rectangle 56" o:spid="_x0000_s1026" style="position:absolute;margin-left:25.5pt;margin-top:.5pt;width:7.2pt;height: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" strokeweight=".26467mm">
                <v:textbox inset="0,0,0,0"/>
              </v:rect>
            </w:pict>
          </mc:Fallback>
        </mc:AlternateContent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16"/>
          <w:szCs w:val="16"/>
        </w:rPr>
        <w:t>właściwe zakreślić</w:t>
      </w:r>
    </w:p>
    <w:p w14:paraId="43B6504E" w14:textId="77777777" w:rsidR="00BE4A47" w:rsidRDefault="00000000">
      <w:pPr>
        <w:pStyle w:val="Standard"/>
        <w:jc w:val="both"/>
      </w:pPr>
      <w:r>
        <w:rPr>
          <w:rFonts w:cs="Times New Roman"/>
          <w:color w:val="000000"/>
          <w:sz w:val="16"/>
          <w:szCs w:val="16"/>
        </w:rPr>
        <w:tab/>
      </w:r>
    </w:p>
    <w:p w14:paraId="44339CA6" w14:textId="77777777" w:rsidR="00BE4A47" w:rsidRDefault="00000000">
      <w:pPr>
        <w:pStyle w:val="Standard"/>
        <w:jc w:val="both"/>
      </w:pPr>
      <w:r>
        <w:rPr>
          <w:b/>
          <w:bCs/>
          <w:sz w:val="14"/>
          <w:szCs w:val="14"/>
        </w:rPr>
        <w:t>Oświadczenie kandydata/</w:t>
      </w:r>
      <w:r>
        <w:rPr>
          <w:rFonts w:cs="Times New Roman"/>
          <w:b/>
          <w:bCs/>
          <w:sz w:val="14"/>
          <w:szCs w:val="14"/>
        </w:rPr>
        <w:t xml:space="preserve"> osób zatrudnionych</w:t>
      </w:r>
      <w:r>
        <w:rPr>
          <w:b/>
          <w:bCs/>
          <w:sz w:val="14"/>
          <w:szCs w:val="14"/>
        </w:rPr>
        <w:t>:</w:t>
      </w:r>
    </w:p>
    <w:p w14:paraId="0B0D5DC1" w14:textId="77777777" w:rsidR="00BE4A47" w:rsidRDefault="00000000">
      <w:pPr>
        <w:pStyle w:val="Standard"/>
        <w:ind w:firstLine="709"/>
        <w:jc w:val="both"/>
      </w:pPr>
      <w:r>
        <w:rPr>
          <w:rFonts w:eastAsia="Calibri" w:cs="Times New Roman"/>
          <w:kern w:val="0"/>
          <w:sz w:val="14"/>
          <w:szCs w:val="14"/>
          <w:lang w:eastAsia="en-US" w:bidi="ar-SA"/>
        </w:rPr>
        <w:t>Oświadczam, iż jestem świadomy/-a i dobrowolnie wyrażam zgodę na weryfikację moich danych w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  <w:r>
        <w:rPr>
          <w:rFonts w:eastAsia="Calibri" w:cs="Times New Roman"/>
          <w:kern w:val="0"/>
          <w:sz w:val="14"/>
          <w:szCs w:val="14"/>
          <w:lang w:eastAsia="en-US" w:bidi="ar-SA"/>
        </w:rPr>
        <w:t>, w celu uzyskania potwierdzenia o niekaralności za przestępstwa na tle seksualnym, oraz że zapoznałem/-am się z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 xml:space="preserve">Zarządzeniem Nr 50 Dyrektora </w:t>
      </w:r>
      <w:r>
        <w:rPr>
          <w:sz w:val="14"/>
          <w:szCs w:val="14"/>
        </w:rPr>
        <w:t>podmiotu leczniczego „Zespół Opieki Zdrowotnej”</w:t>
      </w:r>
      <w:r>
        <w:rPr>
          <w:rFonts w:cs="Times New Roman"/>
          <w:sz w:val="14"/>
          <w:szCs w:val="14"/>
        </w:rPr>
        <w:t xml:space="preserve"> w Kłodzku z dnia 21 listopada 2024 r. w sprawie wprowadzenia w </w:t>
      </w:r>
      <w:bookmarkStart w:id="3" w:name="_Hlk156904064"/>
      <w:r>
        <w:rPr>
          <w:rFonts w:cs="Times New Roman"/>
          <w:sz w:val="14"/>
          <w:szCs w:val="14"/>
        </w:rPr>
        <w:t xml:space="preserve">podmiocie leczniczym „Zespół Opieki Zdrowotnej” w Kłodzku </w:t>
      </w:r>
      <w:bookmarkEnd w:id="3"/>
      <w:r>
        <w:rPr>
          <w:rFonts w:cs="Times New Roman"/>
          <w:sz w:val="14"/>
          <w:szCs w:val="14"/>
        </w:rPr>
        <w:t xml:space="preserve">procedury związanej z przeciwdziałaniem zagrożeniom przestępczością na tle seksualnym i ochronie małoletnich przy realizacji czynności związanych z </w:t>
      </w:r>
      <w:r>
        <w:rPr>
          <w:sz w:val="14"/>
          <w:szCs w:val="14"/>
        </w:rPr>
        <w:t xml:space="preserve">nawiązaniem/ kontynuowaniem stosunku pracy lub dopuszczeniem do działalności związanej z </w:t>
      </w:r>
      <w:r>
        <w:rPr>
          <w:rFonts w:cs="Times New Roman"/>
          <w:sz w:val="14"/>
          <w:szCs w:val="14"/>
        </w:rPr>
        <w:t>leczeniem małoletnich lub opieką nad nimi.</w:t>
      </w:r>
    </w:p>
    <w:p w14:paraId="1AD2799A" w14:textId="77777777" w:rsidR="00BE4A47" w:rsidRDefault="00BE4A47">
      <w:pPr>
        <w:pStyle w:val="Standard"/>
        <w:ind w:firstLine="709"/>
        <w:jc w:val="both"/>
        <w:rPr>
          <w:sz w:val="16"/>
          <w:szCs w:val="16"/>
        </w:rPr>
      </w:pPr>
    </w:p>
    <w:p w14:paraId="178FBD2C" w14:textId="77777777" w:rsidR="00BE4A47" w:rsidRDefault="00000000">
      <w:pPr>
        <w:jc w:val="both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Informacja podmiotu leczniczego „Zespół Opieki Zdrowotnej” w Kłodzku:</w:t>
      </w:r>
    </w:p>
    <w:p w14:paraId="00590B9E" w14:textId="77777777" w:rsidR="00BE4A47" w:rsidRDefault="00000000">
      <w:pPr>
        <w:ind w:firstLine="709"/>
        <w:jc w:val="both"/>
      </w:pPr>
      <w:r>
        <w:rPr>
          <w:sz w:val="14"/>
          <w:szCs w:val="14"/>
        </w:rPr>
        <w:t xml:space="preserve">Zgodnie z art. 13 ust. 1 i ust. 2 Rozporządzenia Parlamentu Europejskiego i Rady (UE) 2016/679 z dnia 27.04.2016 r. w sprawie ochrony danych osób fizycznych w związku                             z przetwarzaniem danych osobowych i w sprawie swobodnego przepływu takich danych oraz uchylenia dyrektywy 95/46/WE (ogólne rozporządzenie o ochronie danych osobowych) informuję, że Administratorem Pani/Pana danych osobowych jest </w:t>
      </w:r>
      <w:r>
        <w:rPr>
          <w:rFonts w:cs="Times New Roman"/>
          <w:sz w:val="14"/>
          <w:szCs w:val="14"/>
        </w:rPr>
        <w:t>podmiot leczniczy „Zespół Opieki Zdrowotnej” w Kłodzku</w:t>
      </w:r>
      <w:r>
        <w:rPr>
          <w:sz w:val="14"/>
          <w:szCs w:val="14"/>
        </w:rPr>
        <w:t xml:space="preserve">, 57-300 Kłodzko, ul. Szpitalna 1a. We wszystkich sprawach związanych                                z przetwarzaniem Pani/Pana danych osobowych można skontaktować się z Inspektorem Ochrony Danych Szpitala dostępnym pod adresem e-mail: </w:t>
      </w:r>
      <w:hyperlink r:id="rId6" w:history="1">
        <w:r>
          <w:rPr>
            <w:rStyle w:val="Hipercze"/>
            <w:sz w:val="14"/>
            <w:szCs w:val="14"/>
          </w:rPr>
          <w:t>inspektor@zoz.klodzko.pl</w:t>
        </w:r>
      </w:hyperlink>
      <w:r>
        <w:rPr>
          <w:sz w:val="14"/>
          <w:szCs w:val="14"/>
        </w:rPr>
        <w:t>, oraz korespondencyjnie na wskazany powyżej adres Szpitala. Podanie Pani/Pana danych osobowych jest dobrowolne, lecz konieczne w celu uwzględnienia Pani/Pana osoby w procesie rekrutacji oraz wybrania pracownika i zawarcia umowy o pracę lub umowy cywilnoprawnej, na podstawie art. 9 ust. 2 lit. b RODO w związku z Ustawą z dnia 13 maja 2016 roku o przeciwdziałaniu zagrożeniom przestępczością na tle seksualnym Pani/Pana dane osobowe nie będą udostępniane innym odbiorcom oprócz podmiotów upoważnionych na podstawie przepisów prawa. Administrator nie zamierza przekazywać Pani/Pana danych osobowych do państwa trzeciego lub organizacji międzynarodowej. Pani/Pana dane będą przetwarzane przez czas przewidziany szczególnym przepisem prawa oraz przez czas przewidziany przez przepis prawa dotyczący archiwizacji informacji. Administrator zapewnia Pani/Panu prawo dostępu do danych, ich sprostowania lub zaktualizowania. W związku z przetwarzaniem Pani/Pana danych osobowych przez Administratora przysługuje Pani/Panu prawo wniesienia skargi do organu nadzorczego.                         W oparciu o Pani/Pana dane osobowe Administrator nie będzie podejmował wobec Pani/Pana zautomatyzowanych decyzji, w tym decyzji będących wynikiem profilowania.</w:t>
      </w:r>
    </w:p>
    <w:p w14:paraId="731F5C93" w14:textId="77777777" w:rsidR="00BE4A47" w:rsidRDefault="00BE4A47">
      <w:pPr>
        <w:jc w:val="both"/>
        <w:rPr>
          <w:sz w:val="14"/>
          <w:szCs w:val="14"/>
        </w:rPr>
      </w:pPr>
    </w:p>
    <w:p w14:paraId="152F6BBE" w14:textId="77777777" w:rsidR="00BE4A47" w:rsidRDefault="00BE4A47">
      <w:pPr>
        <w:jc w:val="both"/>
        <w:rPr>
          <w:sz w:val="14"/>
          <w:szCs w:val="14"/>
        </w:rPr>
      </w:pPr>
    </w:p>
    <w:p w14:paraId="57450EF2" w14:textId="77777777" w:rsidR="00BE4A47" w:rsidRDefault="00BE4A47">
      <w:pPr>
        <w:jc w:val="both"/>
        <w:rPr>
          <w:sz w:val="14"/>
          <w:szCs w:val="14"/>
        </w:rPr>
      </w:pPr>
    </w:p>
    <w:p w14:paraId="0F5B393A" w14:textId="77777777" w:rsidR="00BE4A47" w:rsidRDefault="00BE4A47">
      <w:pPr>
        <w:jc w:val="both"/>
      </w:pPr>
    </w:p>
    <w:p w14:paraId="39AF1B58" w14:textId="77777777" w:rsidR="00BE4A47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0DB8DE6E" w14:textId="77777777" w:rsidR="00BE4A47" w:rsidRDefault="00000000">
      <w:pPr>
        <w:jc w:val="both"/>
      </w:pPr>
      <w:r>
        <w:t xml:space="preserve">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 osoby zatrudnionej</w:t>
      </w:r>
    </w:p>
    <w:sectPr w:rsidR="00BE4A47">
      <w:pgSz w:w="11906" w:h="16838"/>
      <w:pgMar w:top="397" w:right="567" w:bottom="39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09FB7" w14:textId="77777777" w:rsidR="000F509D" w:rsidRDefault="000F509D">
      <w:r>
        <w:separator/>
      </w:r>
    </w:p>
  </w:endnote>
  <w:endnote w:type="continuationSeparator" w:id="0">
    <w:p w14:paraId="3FDCDAC5" w14:textId="77777777" w:rsidR="000F509D" w:rsidRDefault="000F5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C194" w14:textId="77777777" w:rsidR="000F509D" w:rsidRDefault="000F509D">
      <w:r>
        <w:rPr>
          <w:color w:val="000000"/>
        </w:rPr>
        <w:separator/>
      </w:r>
    </w:p>
  </w:footnote>
  <w:footnote w:type="continuationSeparator" w:id="0">
    <w:p w14:paraId="27CC1288" w14:textId="77777777" w:rsidR="000F509D" w:rsidRDefault="000F5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E4A47"/>
    <w:rsid w:val="000F509D"/>
    <w:rsid w:val="009C7DD3"/>
    <w:rsid w:val="00BE4A47"/>
    <w:rsid w:val="00D5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103C"/>
  <w15:docId w15:val="{EE85E6B5-89AD-49A2-93BC-0B6B1AD0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spektor@zoz.klodzko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974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2024-11-21T08:15:00Z</cp:lastPrinted>
  <dcterms:created xsi:type="dcterms:W3CDTF">2026-07-09T11:42:00Z</dcterms:created>
  <dcterms:modified xsi:type="dcterms:W3CDTF">2026-07-09T11:42:00Z</dcterms:modified>
</cp:coreProperties>
</file>