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5B051DD9" w14:textId="77777777" w:rsidR="00BE26CF" w:rsidRDefault="00000000">
      <w:pPr>
        <w:pStyle w:val="Standard"/>
      </w:pPr>
      <w:r>
        <w:t xml:space="preserve">                                      </w:t>
      </w:r>
    </w:p>
    <w:tbl>
      <w:tblPr>
        <w:tblW w:w="481.90pt" w:type="dxa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9638"/>
      </w:tblGrid>
      <w:tr w:rsidR="00BE26CF" w14:paraId="2BF9183D" w14:textId="77777777">
        <w:tblPrEx>
          <w:tblCellMar>
            <w:top w:w="0pt" w:type="dxa"/>
            <w:bottom w:w="0pt" w:type="dxa"/>
          </w:tblCellMar>
        </w:tblPrEx>
        <w:tc>
          <w:tcPr>
            <w:tcW w:w="481.90pt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tcMar>
              <w:top w:w="2.75pt" w:type="dxa"/>
              <w:start w:w="2.75pt" w:type="dxa"/>
              <w:bottom w:w="2.75pt" w:type="dxa"/>
              <w:end w:w="2.75pt" w:type="dxa"/>
            </w:tcMar>
          </w:tcPr>
          <w:p w14:paraId="6E56E98B" w14:textId="77777777" w:rsidR="00BE26CF" w:rsidRDefault="00000000">
            <w:pPr>
              <w:pStyle w:val="TableContents"/>
            </w:pPr>
            <w:r>
              <w:t xml:space="preserve">                   FORMULARZ OFERTOWY W KONKURSIE OFERT NA UDZIELANIE</w:t>
            </w:r>
          </w:p>
          <w:p w14:paraId="174A5FED" w14:textId="77777777" w:rsidR="00BE26CF" w:rsidRDefault="00000000">
            <w:pPr>
              <w:pStyle w:val="TableContents"/>
            </w:pPr>
            <w:r>
              <w:t xml:space="preserve">                                          ŚWIADCZEŃ ZDROWOTNYCH W ZAKRESIE:</w:t>
            </w:r>
          </w:p>
          <w:p w14:paraId="1B4EC644" w14:textId="77777777" w:rsidR="00BE26CF" w:rsidRDefault="00BE26CF">
            <w:pPr>
              <w:pStyle w:val="TableContents"/>
            </w:pPr>
          </w:p>
          <w:p w14:paraId="3818D6E6" w14:textId="77777777" w:rsidR="00BE26CF" w:rsidRDefault="00000000">
            <w:pPr>
              <w:pStyle w:val="TableContents"/>
            </w:pPr>
            <w:r>
              <w:t xml:space="preserve">                                                   ……………………………………….</w:t>
            </w:r>
          </w:p>
        </w:tc>
      </w:tr>
    </w:tbl>
    <w:p w14:paraId="0E23981B" w14:textId="77777777" w:rsidR="00BE26CF" w:rsidRDefault="00BE26CF">
      <w:pPr>
        <w:pStyle w:val="Standard"/>
      </w:pPr>
    </w:p>
    <w:p w14:paraId="068F0347" w14:textId="77777777" w:rsidR="00BE26CF" w:rsidRDefault="00BE26CF">
      <w:pPr>
        <w:pStyle w:val="Standard"/>
      </w:pPr>
    </w:p>
    <w:p w14:paraId="377D6880" w14:textId="77777777" w:rsidR="00BE26CF" w:rsidRDefault="00000000">
      <w:pPr>
        <w:pStyle w:val="Standard"/>
      </w:pPr>
      <w:r>
        <w:t>Imię i nazwisko/nazwa……………………………………………………………………………</w:t>
      </w:r>
    </w:p>
    <w:p w14:paraId="611EC8B2" w14:textId="77777777" w:rsidR="00BE26CF" w:rsidRDefault="00BE26CF">
      <w:pPr>
        <w:pStyle w:val="Standard"/>
      </w:pPr>
    </w:p>
    <w:p w14:paraId="75063877" w14:textId="77777777" w:rsidR="00BE26CF" w:rsidRDefault="00000000">
      <w:pPr>
        <w:pStyle w:val="Standard"/>
      </w:pPr>
      <w:r>
        <w:t>PESEL…………………………………...nr prawa wykonywania zawodu………………………</w:t>
      </w:r>
    </w:p>
    <w:p w14:paraId="0AB12B57" w14:textId="77777777" w:rsidR="00BE26CF" w:rsidRDefault="00BE26CF">
      <w:pPr>
        <w:pStyle w:val="Standard"/>
      </w:pPr>
    </w:p>
    <w:p w14:paraId="49D850B1" w14:textId="77777777" w:rsidR="00BE26CF" w:rsidRDefault="00000000">
      <w:pPr>
        <w:pStyle w:val="Standard"/>
      </w:pPr>
      <w:r>
        <w:t>Księga rejestrowa……………………………………………………………………………………..</w:t>
      </w:r>
    </w:p>
    <w:p w14:paraId="0A9C76F6" w14:textId="77777777" w:rsidR="00BE26CF" w:rsidRDefault="00BE26CF">
      <w:pPr>
        <w:pStyle w:val="Standard"/>
      </w:pPr>
    </w:p>
    <w:p w14:paraId="2F8C7AFC" w14:textId="77777777" w:rsidR="00BE26CF" w:rsidRDefault="00000000">
      <w:pPr>
        <w:pStyle w:val="Standard"/>
      </w:pPr>
      <w:r>
        <w:t>Wpis do CEIDG jako…………………………………………………………………………….</w:t>
      </w:r>
    </w:p>
    <w:p w14:paraId="3B56D131" w14:textId="77777777" w:rsidR="00BE26CF" w:rsidRDefault="00BE26CF">
      <w:pPr>
        <w:pStyle w:val="Standard"/>
      </w:pPr>
    </w:p>
    <w:p w14:paraId="0CA40EC2" w14:textId="77777777" w:rsidR="00BE26CF" w:rsidRDefault="00000000">
      <w:pPr>
        <w:pStyle w:val="Standard"/>
      </w:pPr>
      <w:r>
        <w:t>NIP……………………………………………….  REGON…………………………………..</w:t>
      </w:r>
    </w:p>
    <w:p w14:paraId="0CD6E6AC" w14:textId="77777777" w:rsidR="00BE26CF" w:rsidRDefault="00BE26CF">
      <w:pPr>
        <w:pStyle w:val="Standard"/>
      </w:pPr>
    </w:p>
    <w:p w14:paraId="2B5BFED2" w14:textId="77777777" w:rsidR="00BE26CF" w:rsidRDefault="00000000">
      <w:pPr>
        <w:pStyle w:val="Standard"/>
      </w:pPr>
      <w:r>
        <w:t>nr telefonu………………………………………</w:t>
      </w:r>
    </w:p>
    <w:p w14:paraId="034B89D2" w14:textId="77777777" w:rsidR="00BE26CF" w:rsidRDefault="00BE26CF">
      <w:pPr>
        <w:pStyle w:val="Standard"/>
      </w:pPr>
    </w:p>
    <w:p w14:paraId="03F2F45E" w14:textId="77777777" w:rsidR="00BE26CF" w:rsidRDefault="00000000">
      <w:pPr>
        <w:pStyle w:val="Standard"/>
      </w:pPr>
      <w:r>
        <w:t>nr rachunku bankowego…………………………………………………………………………….</w:t>
      </w:r>
    </w:p>
    <w:p w14:paraId="1A955AAC" w14:textId="77777777" w:rsidR="00BE26CF" w:rsidRDefault="00BE26CF">
      <w:pPr>
        <w:pStyle w:val="Standard"/>
      </w:pPr>
    </w:p>
    <w:p w14:paraId="6EC43C82" w14:textId="77777777" w:rsidR="00BE26CF" w:rsidRDefault="00000000">
      <w:pPr>
        <w:pStyle w:val="Standard"/>
      </w:pPr>
      <w:r>
        <w:t>Niniejszym składam ofertę na udzielanie świadczeń zdrowotnych w zakresie……………………</w:t>
      </w:r>
    </w:p>
    <w:p w14:paraId="7952357B" w14:textId="77777777" w:rsidR="00BE26CF" w:rsidRDefault="00BE26CF">
      <w:pPr>
        <w:pStyle w:val="Standard"/>
      </w:pPr>
    </w:p>
    <w:p w14:paraId="61DAA7A4" w14:textId="77777777" w:rsidR="00BE26CF" w:rsidRDefault="00000000">
      <w:pPr>
        <w:pStyle w:val="Standard"/>
      </w:pPr>
      <w:r>
        <w:t>……………………………………………………… podmiotu leczniczego „Zespół Opieki Zdrowotnej „ w Kłodzku ul. Szpitalna 1a.</w:t>
      </w:r>
    </w:p>
    <w:p w14:paraId="1C5E3771" w14:textId="77777777" w:rsidR="00BE26CF" w:rsidRDefault="00BE26CF">
      <w:pPr>
        <w:pStyle w:val="Standard"/>
      </w:pPr>
    </w:p>
    <w:p w14:paraId="65819D00" w14:textId="77777777" w:rsidR="00BE26CF" w:rsidRDefault="00000000">
      <w:pPr>
        <w:pStyle w:val="Standard"/>
      </w:pPr>
      <w:r>
        <w:t>Za realizację zamówienia oczekuję należności wg następującej kalkulacji:</w:t>
      </w:r>
    </w:p>
    <w:p w14:paraId="3870F69F" w14:textId="77777777" w:rsidR="00BE26CF" w:rsidRDefault="00BE26CF">
      <w:pPr>
        <w:pStyle w:val="Standard"/>
      </w:pPr>
    </w:p>
    <w:p w14:paraId="60B201A2" w14:textId="77777777" w:rsidR="00BE26CF" w:rsidRDefault="00000000">
      <w:pPr>
        <w:pStyle w:val="Standard"/>
      </w:pPr>
      <w:r>
        <w:t>……………………………………………………..                     …………………………………..</w:t>
      </w:r>
    </w:p>
    <w:p w14:paraId="27F595D2" w14:textId="77777777" w:rsidR="00BE26CF" w:rsidRDefault="00000000">
      <w:pPr>
        <w:pStyle w:val="Standard"/>
        <w:rPr>
          <w:i/>
          <w:iCs/>
        </w:rPr>
      </w:pPr>
      <w:r>
        <w:rPr>
          <w:i/>
          <w:iCs/>
        </w:rPr>
        <w:t>wysokość proponowanej stawki godzinowej brutto                        / ilość godzin w miesiącu/</w:t>
      </w:r>
    </w:p>
    <w:p w14:paraId="13815755" w14:textId="77777777" w:rsidR="00BE26CF" w:rsidRDefault="00BE26CF">
      <w:pPr>
        <w:pStyle w:val="Standard"/>
        <w:rPr>
          <w:i/>
          <w:iCs/>
        </w:rPr>
      </w:pPr>
    </w:p>
    <w:p w14:paraId="64001AA3" w14:textId="77777777" w:rsidR="00BE26CF" w:rsidRDefault="00000000">
      <w:pPr>
        <w:pStyle w:val="Standard"/>
      </w:pPr>
      <w:r>
        <w:t xml:space="preserve">Zobowiązuję się do wykonywania obowiązków </w:t>
      </w:r>
      <w:r>
        <w:rPr>
          <w:b/>
          <w:bCs/>
        </w:rPr>
        <w:t xml:space="preserve">ratownika medycznego/ ratownika medycznego- kierowcy pojazdu uprzywilejowanego  </w:t>
      </w:r>
      <w:r>
        <w:t>w dniach i godzinach uzgodnionych z Zamawiającym.</w:t>
      </w:r>
    </w:p>
    <w:p w14:paraId="730AD958" w14:textId="77777777" w:rsidR="00BE26CF" w:rsidRDefault="00000000">
      <w:pPr>
        <w:pStyle w:val="Standard"/>
      </w:pPr>
      <w:r>
        <w:t>Oferowane świadczenia zdrowotne udzielane będą przy wykorzystaniu bazy lokalowej, aparatury</w:t>
      </w:r>
    </w:p>
    <w:p w14:paraId="02410806" w14:textId="77777777" w:rsidR="00BE26CF" w:rsidRDefault="00000000">
      <w:pPr>
        <w:pStyle w:val="Standard"/>
      </w:pPr>
      <w:r>
        <w:t>i sprzętu Zamawiającego.</w:t>
      </w:r>
    </w:p>
    <w:p w14:paraId="13DD75D2" w14:textId="77777777" w:rsidR="00BE26CF" w:rsidRDefault="00000000">
      <w:pPr>
        <w:pStyle w:val="Standard"/>
      </w:pPr>
      <w:r>
        <w:t>Oferuję zawarcie umowy o udzielanie zamówienia na świadczenia zdrowotne zgodnie z treścią</w:t>
      </w:r>
    </w:p>
    <w:p w14:paraId="31FDB024" w14:textId="77777777" w:rsidR="00BE26CF" w:rsidRDefault="00BE26CF">
      <w:pPr>
        <w:pStyle w:val="Standard"/>
      </w:pPr>
    </w:p>
    <w:p w14:paraId="6C5B1E0E" w14:textId="77777777" w:rsidR="00BE26CF" w:rsidRDefault="00000000">
      <w:pPr>
        <w:pStyle w:val="Standard"/>
      </w:pPr>
      <w:r>
        <w:t>ogłoszenia o konkursie ofert w zakresie………………………………………………………….</w:t>
      </w:r>
    </w:p>
    <w:p w14:paraId="7E9CFC23" w14:textId="77777777" w:rsidR="00BE26CF" w:rsidRDefault="00BE26CF">
      <w:pPr>
        <w:pStyle w:val="Standard"/>
      </w:pPr>
    </w:p>
    <w:p w14:paraId="6781D10F" w14:textId="77777777" w:rsidR="00BE26CF" w:rsidRDefault="00000000">
      <w:pPr>
        <w:pStyle w:val="Standard"/>
      </w:pPr>
      <w:r>
        <w:t xml:space="preserve">                Oświadczam, że zapoznałem się z treścią ogłoszenia o konkursie ofert, szczegółowymi</w:t>
      </w:r>
    </w:p>
    <w:p w14:paraId="7A3E2083" w14:textId="77777777" w:rsidR="00BE26CF" w:rsidRDefault="00000000">
      <w:pPr>
        <w:pStyle w:val="Standard"/>
      </w:pPr>
      <w:r>
        <w:t xml:space="preserve">warunkami konkursu ofert, projektem umowy, z przepisami z dnia 15.04.2011r. o działalności leczniczej </w:t>
      </w:r>
      <w:r>
        <w:rPr>
          <w:lang w:val="pl"/>
        </w:rPr>
        <w:t>(Dz.U.2024 poz.799)</w:t>
      </w:r>
      <w:r>
        <w:t>/ oraz Ustawy z dnia 27.08.2004r. o świadczeniach opieki zdrowotnej finansowanych ze środków publicznych /Dz.U. z 2024r.  poz. 1460)</w:t>
      </w:r>
    </w:p>
    <w:p w14:paraId="3C72294B" w14:textId="77777777" w:rsidR="00BE26CF" w:rsidRDefault="00BE26CF">
      <w:pPr>
        <w:pStyle w:val="Standard"/>
      </w:pPr>
    </w:p>
    <w:p w14:paraId="02A6E4B6" w14:textId="77777777" w:rsidR="00BE26CF" w:rsidRDefault="00BE26CF">
      <w:pPr>
        <w:pStyle w:val="Standard"/>
      </w:pPr>
    </w:p>
    <w:p w14:paraId="57A0D203" w14:textId="77777777" w:rsidR="00BE26CF" w:rsidRDefault="00BE26CF">
      <w:pPr>
        <w:pStyle w:val="Standard"/>
      </w:pPr>
    </w:p>
    <w:p w14:paraId="4FA5AA43" w14:textId="77777777" w:rsidR="00BE26CF" w:rsidRDefault="00000000">
      <w:pPr>
        <w:pStyle w:val="Standard"/>
      </w:pPr>
      <w:r>
        <w:t xml:space="preserve">       </w:t>
      </w:r>
    </w:p>
    <w:p w14:paraId="2181AFC6" w14:textId="77777777" w:rsidR="00BE26CF" w:rsidRDefault="00BE26CF">
      <w:pPr>
        <w:pStyle w:val="Standard"/>
      </w:pPr>
    </w:p>
    <w:p w14:paraId="0740F3D5" w14:textId="77777777" w:rsidR="00BE26CF" w:rsidRDefault="00BE26CF">
      <w:pPr>
        <w:pStyle w:val="Standard"/>
      </w:pPr>
    </w:p>
    <w:p w14:paraId="61D6EEFF" w14:textId="77777777" w:rsidR="00BE26CF" w:rsidRDefault="00000000">
      <w:pPr>
        <w:pStyle w:val="Standard"/>
      </w:pPr>
      <w:r>
        <w:t>……………………………………..                                       ………………………………...</w:t>
      </w:r>
    </w:p>
    <w:p w14:paraId="0D9B8475" w14:textId="77777777" w:rsidR="00BE26CF" w:rsidRDefault="00000000">
      <w:pPr>
        <w:pStyle w:val="Standard"/>
      </w:pPr>
      <w:r>
        <w:t xml:space="preserve">        miejscowość i data                                                                               podpis</w:t>
      </w:r>
    </w:p>
    <w:sectPr w:rsidR="00BE26CF">
      <w:pgSz w:w="595.30pt" w:h="841.90pt"/>
      <w:pgMar w:top="56.70pt" w:right="56.70pt" w:bottom="56.70pt" w:left="56.70pt" w:header="35.40pt" w:footer="35.40pt" w:gutter="0pt"/>
      <w:cols w:space="35.40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1685C052" w14:textId="77777777" w:rsidR="009A73CD" w:rsidRDefault="009A73CD">
      <w:r>
        <w:separator/>
      </w:r>
    </w:p>
  </w:endnote>
  <w:endnote w:type="continuationSeparator" w:id="0">
    <w:p w14:paraId="55EFD1B6" w14:textId="77777777" w:rsidR="009A73CD" w:rsidRDefault="009A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characterSet="windows-125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characterSet="GBK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windows-125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characterSet="GBK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5D9A7DEC" w14:textId="77777777" w:rsidR="009A73CD" w:rsidRDefault="009A73CD">
      <w:r>
        <w:rPr>
          <w:color w:val="000000"/>
        </w:rPr>
        <w:separator/>
      </w:r>
    </w:p>
  </w:footnote>
  <w:footnote w:type="continuationSeparator" w:id="0">
    <w:p w14:paraId="75B61E6E" w14:textId="77777777" w:rsidR="009A73CD" w:rsidRDefault="009A7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attachedTemplate r:id="rId1"/>
  <w:defaultTabStop w:val="35.45pt"/>
  <w:autoHyphenation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E26CF"/>
    <w:rsid w:val="00884E65"/>
    <w:rsid w:val="009A73CD"/>
    <w:rsid w:val="00BE26CF"/>
    <w:rsid w:val="00D83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5CD60"/>
  <w15:docId w15:val="{3A5E39B1-935D-497E-AEBD-8B34A6E32FB1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7pt" w:line="13.80pt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.dotm" TargetMode="External"/></Relationships>
</file>

<file path=word/theme/theme1.xml><?xml version="1.0" encoding="utf-8"?>
<a:theme xmlns:a="http://purl.oclc.org/ooxml/drawingml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1</Pages>
  <Words>286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Dzbuk</dc:creator>
  <cp:lastModifiedBy>Anna Dzbuk</cp:lastModifiedBy>
  <cp:revision>2</cp:revision>
  <cp:lastPrinted>2026-08-10T05:19:00Z</cp:lastPrinted>
  <dcterms:created xsi:type="dcterms:W3CDTF">2026-08-10T08:51:00Z</dcterms:created>
  <dcterms:modified xsi:type="dcterms:W3CDTF">2026-08-10T08:51:00Z</dcterms:modified>
</cp:coreProperties>
</file>