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2A78C0EB" w14:textId="77777777" w:rsidR="00BA07C1" w:rsidRDefault="00000000">
      <w:pPr>
        <w:pStyle w:val="Textbody"/>
      </w:pPr>
      <w:r>
        <w:t xml:space="preserve">                                                                                                                     Załącznik nr 2             </w:t>
      </w:r>
    </w:p>
    <w:tbl>
      <w:tblPr>
        <w:tblW w:w="481.90pt" w:type="dxa"/>
        <w:tblLayout w:type="fixed"/>
        <w:tblCellMar>
          <w:start w:w="0.50pt" w:type="dxa"/>
          <w:end w:w="0.50pt" w:type="dxa"/>
        </w:tblCellMar>
        <w:tblLook w:firstRow="0" w:lastRow="0" w:firstColumn="0" w:lastColumn="0" w:noHBand="0" w:noVBand="0"/>
      </w:tblPr>
      <w:tblGrid>
        <w:gridCol w:w="9638"/>
      </w:tblGrid>
      <w:tr w:rsidR="00BA07C1" w14:paraId="1C0AFA6B" w14:textId="77777777">
        <w:tblPrEx>
          <w:tblCellMar>
            <w:top w:w="0pt" w:type="dxa"/>
            <w:bottom w:w="0pt" w:type="dxa"/>
          </w:tblCellMar>
        </w:tblPrEx>
        <w:trPr>
          <w:trHeight w:val="1759"/>
        </w:trPr>
        <w:tc>
          <w:tcPr>
            <w:tcW w:w="481.90pt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2.75pt" w:type="dxa"/>
              <w:start w:w="2.75pt" w:type="dxa"/>
              <w:bottom w:w="2.75pt" w:type="dxa"/>
              <w:end w:w="2.75pt" w:type="dxa"/>
            </w:tcMar>
          </w:tcPr>
          <w:p w14:paraId="758DCD76" w14:textId="77777777" w:rsidR="00BA07C1" w:rsidRDefault="00000000">
            <w:pPr>
              <w:pStyle w:val="TableContents"/>
              <w:jc w:val="center"/>
            </w:pPr>
            <w:r>
              <w:t>OŚWIADCZENIE OFERENTA W KONKURSIE OFERT</w:t>
            </w:r>
          </w:p>
          <w:p w14:paraId="5C101CC1" w14:textId="77777777" w:rsidR="00BA07C1" w:rsidRDefault="00000000">
            <w:pPr>
              <w:pStyle w:val="TableContents"/>
              <w:jc w:val="center"/>
            </w:pPr>
            <w:r>
              <w:t>NA UDZIELANIE</w:t>
            </w:r>
          </w:p>
          <w:p w14:paraId="712BFFBD" w14:textId="77777777" w:rsidR="00BA07C1" w:rsidRDefault="00000000">
            <w:pPr>
              <w:pStyle w:val="TableContents"/>
              <w:jc w:val="center"/>
            </w:pPr>
            <w:r>
              <w:t>ŚWIADCZEŃ ZDROWOTNYCH W ZAKRESIE:</w:t>
            </w:r>
          </w:p>
          <w:p w14:paraId="3FFED784" w14:textId="77777777" w:rsidR="00BA07C1" w:rsidRDefault="00000000">
            <w:pPr>
              <w:pStyle w:val="TableContents"/>
              <w:jc w:val="center"/>
            </w:pPr>
            <w:r>
              <w:t>dyżurów</w:t>
            </w:r>
          </w:p>
          <w:p w14:paraId="2E9EC57C" w14:textId="77777777" w:rsidR="00BA07C1" w:rsidRDefault="00000000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RATOWNIKA MEDYCZNEGO W RATOWNICTWIE MEDYCZNYM I TRANSPORCIE SPECJALISTYCZNYM</w:t>
            </w:r>
          </w:p>
        </w:tc>
      </w:tr>
    </w:tbl>
    <w:p w14:paraId="6C35A293" w14:textId="77777777" w:rsidR="00BA07C1" w:rsidRDefault="00BA07C1">
      <w:pPr>
        <w:pStyle w:val="Standard"/>
      </w:pPr>
    </w:p>
    <w:p w14:paraId="60AADB16" w14:textId="77777777" w:rsidR="00BA07C1" w:rsidRDefault="00BA07C1">
      <w:pPr>
        <w:pStyle w:val="Standard"/>
      </w:pPr>
    </w:p>
    <w:p w14:paraId="15A3B43C" w14:textId="77777777" w:rsidR="00BA07C1" w:rsidRDefault="00BA07C1">
      <w:pPr>
        <w:pStyle w:val="Standard"/>
      </w:pPr>
    </w:p>
    <w:p w14:paraId="44462216" w14:textId="77777777" w:rsidR="00BA07C1" w:rsidRDefault="00000000">
      <w:pPr>
        <w:pStyle w:val="Standard"/>
      </w:pPr>
      <w:r>
        <w:t>1. Oświadczam, że zapoznałem się z treścią ogłoszenia.</w:t>
      </w:r>
    </w:p>
    <w:p w14:paraId="519679FC" w14:textId="77777777" w:rsidR="00BA07C1" w:rsidRDefault="00BA07C1">
      <w:pPr>
        <w:pStyle w:val="Standard"/>
      </w:pPr>
    </w:p>
    <w:p w14:paraId="14D2AA24" w14:textId="77777777" w:rsidR="00BA07C1" w:rsidRDefault="00000000">
      <w:pPr>
        <w:pStyle w:val="Standard"/>
      </w:pPr>
      <w:r>
        <w:t>2. Oświadczam, że zapoznałem się ze szczegółowymi warunkami konkursu ofert i nie wnoszę w</w:t>
      </w:r>
    </w:p>
    <w:p w14:paraId="70D5E8A3" w14:textId="77777777" w:rsidR="00BA07C1" w:rsidRDefault="00000000">
      <w:pPr>
        <w:pStyle w:val="Standard"/>
      </w:pPr>
      <w:r>
        <w:t xml:space="preserve">    tym  zakresie żadnych zastrzeżeń.  </w:t>
      </w:r>
    </w:p>
    <w:p w14:paraId="594AB2F1" w14:textId="77777777" w:rsidR="00BA07C1" w:rsidRDefault="00BA07C1">
      <w:pPr>
        <w:pStyle w:val="Standard"/>
      </w:pPr>
    </w:p>
    <w:p w14:paraId="21BFBFF6" w14:textId="77777777" w:rsidR="00BA07C1" w:rsidRDefault="00000000">
      <w:pPr>
        <w:pStyle w:val="Standard"/>
      </w:pPr>
      <w:r>
        <w:t>3. Oświadczam, że uzyskałem wszystkie konieczne informacje niezbędne do przygotowania oferty</w:t>
      </w:r>
    </w:p>
    <w:p w14:paraId="5434163C" w14:textId="77777777" w:rsidR="00BA07C1" w:rsidRDefault="00000000">
      <w:pPr>
        <w:pStyle w:val="Standard"/>
      </w:pPr>
      <w:r>
        <w:t xml:space="preserve">     oraz wykonania usług będących przedmiotem zamówienia.</w:t>
      </w:r>
    </w:p>
    <w:p w14:paraId="6D45DBC7" w14:textId="77777777" w:rsidR="00BA07C1" w:rsidRDefault="00BA07C1">
      <w:pPr>
        <w:pStyle w:val="Standard"/>
      </w:pPr>
    </w:p>
    <w:p w14:paraId="2C0D5549" w14:textId="77777777" w:rsidR="00BA07C1" w:rsidRDefault="00000000">
      <w:pPr>
        <w:pStyle w:val="Standard"/>
      </w:pPr>
      <w:r>
        <w:t>4. Oświadczam, że uważam się związany ofertą prze okres 30 dni od daty złożenia oferty.</w:t>
      </w:r>
    </w:p>
    <w:p w14:paraId="168D8BE4" w14:textId="77777777" w:rsidR="00BA07C1" w:rsidRDefault="00BA07C1">
      <w:pPr>
        <w:pStyle w:val="Standard"/>
      </w:pPr>
    </w:p>
    <w:p w14:paraId="4F3C7069" w14:textId="77777777" w:rsidR="00BA07C1" w:rsidRDefault="00000000">
      <w:pPr>
        <w:pStyle w:val="Standard"/>
      </w:pPr>
      <w:r>
        <w:t>5. Oświadczam, że wszystkie złożone dokumenty są zgodne z aktualnym stanem faktycznym</w:t>
      </w:r>
    </w:p>
    <w:p w14:paraId="5CB14A07" w14:textId="77777777" w:rsidR="00BA07C1" w:rsidRDefault="00000000">
      <w:pPr>
        <w:pStyle w:val="Standard"/>
      </w:pPr>
      <w:r>
        <w:t xml:space="preserve">    i prawnym.</w:t>
      </w:r>
    </w:p>
    <w:p w14:paraId="1871DF3D" w14:textId="77777777" w:rsidR="00BA07C1" w:rsidRDefault="00BA07C1">
      <w:pPr>
        <w:pStyle w:val="Standard"/>
      </w:pPr>
    </w:p>
    <w:p w14:paraId="638DE1D4" w14:textId="77777777" w:rsidR="00BA07C1" w:rsidRDefault="00000000">
      <w:pPr>
        <w:pStyle w:val="Standard"/>
      </w:pPr>
      <w:r>
        <w:t>6. Oświadczam, że: nie ciąży na mnie wyrok Sądów Karnych/ Sądów Dyscyplinarnych, nie toczy</w:t>
      </w:r>
    </w:p>
    <w:p w14:paraId="551D6478" w14:textId="77777777" w:rsidR="00BA07C1" w:rsidRDefault="00000000">
      <w:pPr>
        <w:pStyle w:val="Standard"/>
      </w:pPr>
      <w:r>
        <w:t xml:space="preserve">    się przeciwko mnie postępowanie karne/dyscyplinarne.</w:t>
      </w:r>
    </w:p>
    <w:p w14:paraId="63A4435B" w14:textId="77777777" w:rsidR="00BA07C1" w:rsidRDefault="00BA07C1">
      <w:pPr>
        <w:pStyle w:val="Standard"/>
      </w:pPr>
    </w:p>
    <w:p w14:paraId="2FB8EC40" w14:textId="77777777" w:rsidR="00BA07C1" w:rsidRDefault="00000000">
      <w:pPr>
        <w:pStyle w:val="Standard"/>
      </w:pPr>
      <w:r>
        <w:t>7. Oświadczam, że zapoznałem się ze wzorem umowy i nie zgłaszam zastrzeżeń.</w:t>
      </w:r>
    </w:p>
    <w:p w14:paraId="644C2632" w14:textId="77777777" w:rsidR="00BA07C1" w:rsidRDefault="00BA07C1">
      <w:pPr>
        <w:pStyle w:val="Standard"/>
      </w:pPr>
    </w:p>
    <w:p w14:paraId="586228ED" w14:textId="77777777" w:rsidR="00BA07C1" w:rsidRDefault="00BA07C1">
      <w:pPr>
        <w:pStyle w:val="Standard"/>
      </w:pPr>
    </w:p>
    <w:p w14:paraId="48C8E0FE" w14:textId="77777777" w:rsidR="00BA07C1" w:rsidRDefault="00BA07C1">
      <w:pPr>
        <w:pStyle w:val="Standard"/>
      </w:pPr>
    </w:p>
    <w:p w14:paraId="5D6C4265" w14:textId="77777777" w:rsidR="00BA07C1" w:rsidRDefault="00BA07C1">
      <w:pPr>
        <w:pStyle w:val="Standard"/>
      </w:pPr>
    </w:p>
    <w:p w14:paraId="1D3BF988" w14:textId="77777777" w:rsidR="00BA07C1" w:rsidRDefault="00BA07C1">
      <w:pPr>
        <w:pStyle w:val="Standard"/>
      </w:pPr>
    </w:p>
    <w:p w14:paraId="20E08BE8" w14:textId="77777777" w:rsidR="00BA07C1" w:rsidRDefault="00BA07C1">
      <w:pPr>
        <w:pStyle w:val="Standard"/>
      </w:pPr>
    </w:p>
    <w:p w14:paraId="61641148" w14:textId="77777777" w:rsidR="00BA07C1" w:rsidRDefault="00000000">
      <w:pPr>
        <w:pStyle w:val="Standard"/>
      </w:pPr>
      <w:r>
        <w:t xml:space="preserve">                                                                                                  ………………………………..</w:t>
      </w:r>
    </w:p>
    <w:p w14:paraId="56F7D45E" w14:textId="77777777" w:rsidR="00BA07C1" w:rsidRDefault="00000000">
      <w:pPr>
        <w:pStyle w:val="Standard"/>
      </w:pPr>
      <w:r>
        <w:t xml:space="preserve">                                                                                                       /  podpis /</w:t>
      </w:r>
    </w:p>
    <w:p w14:paraId="7C9AF27C" w14:textId="77777777" w:rsidR="00BA07C1" w:rsidRDefault="00BA07C1">
      <w:pPr>
        <w:pStyle w:val="Standard"/>
      </w:pPr>
    </w:p>
    <w:p w14:paraId="5F55852B" w14:textId="77777777" w:rsidR="00BA07C1" w:rsidRDefault="00BA07C1">
      <w:pPr>
        <w:pStyle w:val="Standard"/>
      </w:pPr>
    </w:p>
    <w:p w14:paraId="6EE2A1DA" w14:textId="77777777" w:rsidR="00BA07C1" w:rsidRDefault="00BA07C1">
      <w:pPr>
        <w:pStyle w:val="Standard"/>
      </w:pPr>
    </w:p>
    <w:p w14:paraId="0768233B" w14:textId="77777777" w:rsidR="00BA07C1" w:rsidRDefault="00BA07C1">
      <w:pPr>
        <w:pStyle w:val="Standard"/>
      </w:pPr>
    </w:p>
    <w:p w14:paraId="411C4BCD" w14:textId="77777777" w:rsidR="00BA07C1" w:rsidRDefault="00BA07C1">
      <w:pPr>
        <w:pStyle w:val="Standard"/>
      </w:pPr>
    </w:p>
    <w:p w14:paraId="7594C83E" w14:textId="77777777" w:rsidR="00BA07C1" w:rsidRDefault="00BA07C1">
      <w:pPr>
        <w:pStyle w:val="Standard"/>
      </w:pPr>
    </w:p>
    <w:p w14:paraId="67D2EB61" w14:textId="77777777" w:rsidR="00BA07C1" w:rsidRDefault="00BA07C1">
      <w:pPr>
        <w:pStyle w:val="Standard"/>
      </w:pPr>
    </w:p>
    <w:p w14:paraId="219CE7FE" w14:textId="77777777" w:rsidR="00BA07C1" w:rsidRDefault="00000000">
      <w:pPr>
        <w:pStyle w:val="Standard"/>
      </w:pPr>
      <w:r>
        <w:t xml:space="preserve">                                                                                                                                                                            </w:t>
      </w:r>
    </w:p>
    <w:sectPr w:rsidR="00BA07C1">
      <w:pgSz w:w="595.30pt" w:h="841.90pt"/>
      <w:pgMar w:top="56.70pt" w:right="56.70pt" w:bottom="56.70pt" w:left="56.70pt" w:header="35.40pt" w:footer="35.40pt" w:gutter="0pt"/>
      <w:cols w:space="35.40pt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4082E3DE" w14:textId="77777777" w:rsidR="00D73FBC" w:rsidRDefault="00D73FBC">
      <w:r>
        <w:separator/>
      </w:r>
    </w:p>
  </w:endnote>
  <w:endnote w:type="continuationSeparator" w:id="0">
    <w:p w14:paraId="77A17A3C" w14:textId="77777777" w:rsidR="00D73FBC" w:rsidRDefault="00D73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characterSet="windows-125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characterSet="GBK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characterSet="windows-125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characterSet="GBK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characterSet="windows-125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characterSet="windows-125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624C3F29" w14:textId="77777777" w:rsidR="00D73FBC" w:rsidRDefault="00D73FBC">
      <w:r>
        <w:rPr>
          <w:color w:val="000000"/>
        </w:rPr>
        <w:separator/>
      </w:r>
    </w:p>
  </w:footnote>
  <w:footnote w:type="continuationSeparator" w:id="0">
    <w:p w14:paraId="3C1DFB3A" w14:textId="77777777" w:rsidR="00D73FBC" w:rsidRDefault="00D73F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attachedTemplate r:id="rId1"/>
  <w:defaultTabStop w:val="35.45pt"/>
  <w:autoHyphenation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A07C1"/>
    <w:rsid w:val="00223A2D"/>
    <w:rsid w:val="008F4D5D"/>
    <w:rsid w:val="00BA07C1"/>
    <w:rsid w:val="00D73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07FB83"/>
  <w15:docId w15:val="{1FF0D951-0F73-46CD-8C43-D129C9EDE79E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12pt" w:after="6pt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7pt" w:line="13.80pt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6pt" w:after="6pt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7" Type="http://purl.oclc.org/ooxml/officeDocument/relationships/theme" Target="theme/theme1.xml"/><Relationship Id="rId2" Type="http://purl.oclc.org/ooxml/officeDocument/relationships/settings" Target="settings.xml"/><Relationship Id="rId1" Type="http://purl.oclc.org/ooxml/officeDocument/relationships/styles" Target="styles.xml"/><Relationship Id="rId6" Type="http://purl.oclc.org/ooxml/officeDocument/relationships/fontTable" Target="fontTable.xml"/><Relationship Id="rId5" Type="http://purl.oclc.org/ooxml/officeDocument/relationships/endnotes" Target="endnotes.xml"/><Relationship Id="rId4" Type="http://purl.oclc.org/ooxml/officeDocument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purl.oclc.org/ooxml/officeDocument/relationships/attachedTemplate" Target="Normal.dotm" TargetMode="External"/></Relationships>
</file>

<file path=word/theme/theme1.xml><?xml version="1.0" encoding="utf-8"?>
<a:theme xmlns:a="http://purl.oclc.org/ooxml/drawingml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1</Pages>
  <Words>213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Dzbuk</dc:creator>
  <cp:lastModifiedBy>Anna Dzbuk</cp:lastModifiedBy>
  <cp:revision>2</cp:revision>
  <cp:lastPrinted>2022-11-22T07:45:00Z</cp:lastPrinted>
  <dcterms:created xsi:type="dcterms:W3CDTF">2026-08-10T08:52:00Z</dcterms:created>
  <dcterms:modified xsi:type="dcterms:W3CDTF">2026-08-10T08:52:00Z</dcterms:modified>
</cp:coreProperties>
</file>