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D66E7" w14:textId="77777777" w:rsidR="006E3F7C" w:rsidRDefault="006E3F7C">
      <w:pPr>
        <w:pStyle w:val="Standard"/>
        <w:rPr>
          <w:rFonts w:ascii="Times New Roman" w:hAnsi="Times New Roman" w:cs="Times New Roman"/>
        </w:rPr>
      </w:pPr>
    </w:p>
    <w:tbl>
      <w:tblPr>
        <w:tblW w:w="9638" w:type="dxa"/>
        <w:tblInd w:w="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E3F7C" w14:paraId="5ADBEBED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C191A3" w14:textId="77777777" w:rsidR="006E3F7C" w:rsidRDefault="00000000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SZCZEGÓŁOWE WARUNKI KONKURSU OFERT NA UDZIELANIE ŚWIADCZEŃ ZDROWOTNYCH W ZAKRESIE :</w:t>
            </w:r>
          </w:p>
          <w:p w14:paraId="01FCD09E" w14:textId="77777777" w:rsidR="006E3F7C" w:rsidRDefault="00000000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CHIRURGII OGÓLNEJ</w:t>
            </w:r>
          </w:p>
        </w:tc>
      </w:tr>
    </w:tbl>
    <w:p w14:paraId="41F6DB96" w14:textId="77777777" w:rsidR="006E3F7C" w:rsidRDefault="006E3F7C">
      <w:pPr>
        <w:pStyle w:val="Standard"/>
        <w:rPr>
          <w:rFonts w:ascii="Times New Roman" w:hAnsi="Times New Roman" w:cs="Times New Roman"/>
        </w:rPr>
      </w:pPr>
    </w:p>
    <w:p w14:paraId="3652D6F8" w14:textId="77777777" w:rsidR="006E3F7C" w:rsidRDefault="00000000">
      <w:pPr>
        <w:pStyle w:val="Standard"/>
      </w:pPr>
      <w:r>
        <w:rPr>
          <w:rFonts w:ascii="Times New Roman" w:hAnsi="Times New Roman" w:cs="Times New Roman"/>
          <w:b/>
          <w:bCs/>
        </w:rPr>
        <w:t>ZAMAWIAJĄCY:</w:t>
      </w:r>
    </w:p>
    <w:p w14:paraId="230DBAE4" w14:textId="77777777" w:rsidR="006E3F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Podmiot leczniczy „Zespół Opieki Zdrowotnej” w Kłodzku ul. Szpitalna 1a 57-300 Kłodzko</w:t>
      </w:r>
    </w:p>
    <w:p w14:paraId="60C78BA7" w14:textId="77777777" w:rsidR="006E3F7C" w:rsidRDefault="006E3F7C">
      <w:pPr>
        <w:pStyle w:val="Standard"/>
        <w:rPr>
          <w:rFonts w:ascii="Times New Roman" w:hAnsi="Times New Roman" w:cs="Times New Roman"/>
        </w:rPr>
      </w:pPr>
    </w:p>
    <w:p w14:paraId="624562CD" w14:textId="77777777" w:rsidR="006E3F7C" w:rsidRDefault="00000000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Ogłoszenie o konkursie ofert zostało zamieszczone na stronie internetowej  BIP-u podmiotu</w:t>
      </w:r>
    </w:p>
    <w:p w14:paraId="1AEC4A36" w14:textId="77777777" w:rsidR="006E3F7C" w:rsidRDefault="00000000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leczniczego „Zespół Opieki Zdrowotnej” w Kłodzku oraz na stronie internetowej Starostwa. </w:t>
      </w:r>
    </w:p>
    <w:p w14:paraId="75E7B721" w14:textId="77777777" w:rsidR="006E3F7C" w:rsidRDefault="006E3F7C">
      <w:pPr>
        <w:pStyle w:val="Standard"/>
        <w:rPr>
          <w:rFonts w:ascii="Times New Roman" w:hAnsi="Times New Roman" w:cs="Times New Roman"/>
        </w:rPr>
      </w:pPr>
    </w:p>
    <w:p w14:paraId="5569720F" w14:textId="77777777" w:rsidR="006E3F7C" w:rsidRDefault="00000000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Podstawa prawna postępowania konkursowego:</w:t>
      </w:r>
    </w:p>
    <w:p w14:paraId="49499A11" w14:textId="77777777" w:rsidR="006E3F7C" w:rsidRDefault="00000000">
      <w:pPr>
        <w:pStyle w:val="Standard"/>
      </w:pPr>
      <w:r>
        <w:rPr>
          <w:rFonts w:ascii="Times New Roman" w:hAnsi="Times New Roman" w:cs="Times New Roman"/>
        </w:rPr>
        <w:t>- ustawa z dnia 15 kwietnia 2011 r. o działalności leczniczej (Dz. U. 2026 poz. 156);</w:t>
      </w:r>
    </w:p>
    <w:p w14:paraId="27A8583E" w14:textId="77777777" w:rsidR="006E3F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ustawa z dnia 27 sierpnia 2004 r. ustawy o świadczeniach opieki zdrowotnej finansowanych ze środków publicznych (Dz. U. 2025r., poz.1461);</w:t>
      </w:r>
    </w:p>
    <w:p w14:paraId="004E02BE" w14:textId="77777777" w:rsidR="006E3F7C" w:rsidRDefault="00000000">
      <w:pPr>
        <w:pStyle w:val="Standard"/>
      </w:pPr>
      <w:r>
        <w:rPr>
          <w:rFonts w:ascii="Times New Roman" w:hAnsi="Times New Roman" w:cs="Times New Roman"/>
        </w:rPr>
        <w:t>- u</w:t>
      </w:r>
      <w:r>
        <w:rPr>
          <w:rFonts w:ascii="Times New Roman" w:eastAsia="Times New Roman" w:hAnsi="Times New Roman" w:cs="Times New Roman"/>
          <w:lang w:eastAsia="ar-SA"/>
        </w:rPr>
        <w:t>stawa z dnia 5 grudnia 1996r. o zawodach lekarza i lekarza dentysty ( Dz. U.2026 poz. 37 )</w:t>
      </w:r>
    </w:p>
    <w:p w14:paraId="4BCBD9B0" w14:textId="77777777" w:rsidR="006E3F7C" w:rsidRDefault="00000000">
      <w:pPr>
        <w:pStyle w:val="Standard"/>
      </w:pPr>
      <w:r>
        <w:rPr>
          <w:rFonts w:ascii="Times New Roman" w:eastAsia="Times New Roman" w:hAnsi="Times New Roman" w:cs="Times New Roman"/>
          <w:lang w:eastAsia="ar-SA"/>
        </w:rPr>
        <w:t>z póź.zm.</w:t>
      </w:r>
    </w:p>
    <w:p w14:paraId="666B0449" w14:textId="77777777" w:rsidR="006E3F7C" w:rsidRDefault="006E3F7C">
      <w:pPr>
        <w:rPr>
          <w:rFonts w:ascii="Times New Roman" w:eastAsia="SimSun" w:hAnsi="Times New Roman" w:cs="Times New Roman"/>
        </w:rPr>
      </w:pPr>
    </w:p>
    <w:tbl>
      <w:tblPr>
        <w:tblW w:w="9638" w:type="dxa"/>
        <w:tblInd w:w="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E3F7C" w14:paraId="66EB1098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905A75" w14:textId="77777777" w:rsidR="006E3F7C" w:rsidRDefault="00000000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 potrzeby niniejszego postępowania konkursowego Zamawiający uznaje za tożsame określenia: Oferent / Przyjmujący zamówienie</w:t>
            </w:r>
          </w:p>
        </w:tc>
      </w:tr>
    </w:tbl>
    <w:p w14:paraId="62E88C1B" w14:textId="77777777" w:rsidR="006E3F7C" w:rsidRDefault="006E3F7C">
      <w:pPr>
        <w:pStyle w:val="Standard"/>
        <w:rPr>
          <w:rFonts w:ascii="Times New Roman" w:hAnsi="Times New Roman" w:cs="Times New Roman"/>
        </w:rPr>
      </w:pPr>
    </w:p>
    <w:p w14:paraId="0E53CF70" w14:textId="77777777" w:rsidR="006E3F7C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I. PRZEDMIOT ZAMÓWIENIA</w:t>
      </w:r>
    </w:p>
    <w:p w14:paraId="4049B72E" w14:textId="77777777" w:rsidR="006E3F7C" w:rsidRDefault="006E3F7C">
      <w:pPr>
        <w:pStyle w:val="Standard"/>
        <w:rPr>
          <w:rFonts w:ascii="Times New Roman" w:hAnsi="Times New Roman" w:cs="Times New Roman"/>
        </w:rPr>
      </w:pPr>
    </w:p>
    <w:p w14:paraId="67054217" w14:textId="77777777" w:rsidR="006E3F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Przedmiotem niniejszego postępowania konkursowego jest zamówienie na udzielanie świadczeń zdrowotnych  w oddziale chirurgii ogólnej w zakresie:</w:t>
      </w:r>
    </w:p>
    <w:p w14:paraId="4FC55927" w14:textId="77777777" w:rsidR="006E3F7C" w:rsidRDefault="006E3F7C">
      <w:pPr>
        <w:pStyle w:val="Standard"/>
        <w:rPr>
          <w:rFonts w:ascii="Times New Roman" w:hAnsi="Times New Roman" w:cs="Times New Roman"/>
        </w:rPr>
      </w:pPr>
    </w:p>
    <w:p w14:paraId="60F9FD1D" w14:textId="77777777" w:rsidR="006E3F7C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podstawowa ordynacja oddziału.</w:t>
      </w:r>
    </w:p>
    <w:p w14:paraId="71703A77" w14:textId="77777777" w:rsidR="006E3F7C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dyżury medyczne,</w:t>
      </w:r>
    </w:p>
    <w:p w14:paraId="797FEDE0" w14:textId="77777777" w:rsidR="006E3F7C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badania rektoskopii,</w:t>
      </w:r>
    </w:p>
    <w:p w14:paraId="3BD593F3" w14:textId="77777777" w:rsidR="006E3F7C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ambulatoryjne zabiegi chirurgiczne,</w:t>
      </w:r>
    </w:p>
    <w:p w14:paraId="0B99A893" w14:textId="77777777" w:rsidR="006E3F7C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konsultacje chirurgiczne, </w:t>
      </w:r>
    </w:p>
    <w:p w14:paraId="20E4B3F8" w14:textId="77777777" w:rsidR="006E3F7C" w:rsidRDefault="00000000">
      <w:pPr>
        <w:jc w:val="both"/>
      </w:pPr>
      <w:r>
        <w:rPr>
          <w:rFonts w:ascii="Times New Roman" w:eastAsia="SimSun" w:hAnsi="Times New Roman" w:cs="Times New Roman"/>
        </w:rPr>
        <w:t xml:space="preserve">-  </w:t>
      </w:r>
      <w:r>
        <w:rPr>
          <w:rFonts w:ascii="Times New Roman" w:eastAsia="Times New Roman" w:hAnsi="Times New Roman" w:cs="Times New Roman"/>
        </w:rPr>
        <w:t xml:space="preserve">Pracowni Endoskopii  - wykonywanie badań  </w:t>
      </w:r>
      <w:proofErr w:type="spellStart"/>
      <w:r>
        <w:rPr>
          <w:rFonts w:ascii="Times New Roman" w:eastAsia="Times New Roman" w:hAnsi="Times New Roman" w:cs="Times New Roman"/>
        </w:rPr>
        <w:t>kolonoskopii</w:t>
      </w:r>
      <w:proofErr w:type="spellEnd"/>
      <w:r>
        <w:rPr>
          <w:rFonts w:ascii="Times New Roman" w:eastAsia="Times New Roman" w:hAnsi="Times New Roman" w:cs="Times New Roman"/>
        </w:rPr>
        <w:t xml:space="preserve">  i gastroskopii.</w:t>
      </w:r>
    </w:p>
    <w:p w14:paraId="00D8FD26" w14:textId="77777777" w:rsidR="006E3F7C" w:rsidRDefault="00000000">
      <w:pPr>
        <w:jc w:val="both"/>
      </w:pPr>
      <w:r>
        <w:rPr>
          <w:rFonts w:ascii="Times New Roman" w:eastAsia="Times New Roman" w:hAnsi="Times New Roman" w:cs="Times New Roman"/>
        </w:rPr>
        <w:t>-  Poradni Chirurgii Ogólnej,</w:t>
      </w:r>
      <w:r>
        <w:rPr>
          <w:rFonts w:ascii="Times New Roman" w:eastAsia="SimSun" w:hAnsi="Times New Roman" w:cs="Times New Roman"/>
        </w:rPr>
        <w:t xml:space="preserve">    </w:t>
      </w:r>
    </w:p>
    <w:p w14:paraId="1F745C4B" w14:textId="77777777" w:rsidR="006E3F7C" w:rsidRDefault="00000000">
      <w:pPr>
        <w:jc w:val="both"/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    </w:t>
      </w:r>
    </w:p>
    <w:p w14:paraId="4E0579A5" w14:textId="77777777" w:rsidR="006E3F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polegającej na:</w:t>
      </w:r>
    </w:p>
    <w:p w14:paraId="43189076" w14:textId="77777777" w:rsidR="006E3F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leczeniu i sprawowaniu samodzielnej opieki lekarskiej zgodnie z posiadanymi kwalifikacjami,</w:t>
      </w:r>
    </w:p>
    <w:p w14:paraId="206AD509" w14:textId="77777777" w:rsidR="006E3F7C" w:rsidRDefault="00000000">
      <w:pPr>
        <w:pStyle w:val="Standard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wykonywaniu badań  </w:t>
      </w:r>
      <w:proofErr w:type="spellStart"/>
      <w:r>
        <w:rPr>
          <w:rFonts w:ascii="Times New Roman" w:eastAsia="Times New Roman" w:hAnsi="Times New Roman" w:cs="Times New Roman"/>
        </w:rPr>
        <w:t>kolonoskopii</w:t>
      </w:r>
      <w:proofErr w:type="spellEnd"/>
      <w:r>
        <w:rPr>
          <w:rFonts w:ascii="Times New Roman" w:eastAsia="Times New Roman" w:hAnsi="Times New Roman" w:cs="Times New Roman"/>
        </w:rPr>
        <w:t xml:space="preserve">  i gastroskopii w Pracowni Endoskopii,</w:t>
      </w:r>
    </w:p>
    <w:p w14:paraId="3D7B8FC3" w14:textId="77777777" w:rsidR="006E3F7C" w:rsidRDefault="00000000">
      <w:pPr>
        <w:pStyle w:val="Standard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wykonywaniu badań rektoskopii i ambulatoryjnych zabiegów chirurgicznych,</w:t>
      </w:r>
    </w:p>
    <w:p w14:paraId="48470F58" w14:textId="77777777" w:rsidR="006E3F7C" w:rsidRDefault="00000000">
      <w:pPr>
        <w:pStyle w:val="Standard"/>
        <w:jc w:val="both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 podmiocie leczniczym „Zespół Opieki Zdrowotnej ”w  Kłodzku wg ustalonego  przez obie strony  miesięcznego harmonogramu  świadczenia  usług  medycznych,</w:t>
      </w:r>
    </w:p>
    <w:p w14:paraId="69248533" w14:textId="77777777" w:rsidR="006E3F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rzetelnym prowadzeniu dokumentacji medycznej zgodnie z wymogami Narodowego Funduszu</w:t>
      </w:r>
    </w:p>
    <w:p w14:paraId="3916D463" w14:textId="77777777" w:rsidR="006E3F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Zdrowia,</w:t>
      </w:r>
    </w:p>
    <w:p w14:paraId="3BDEB228" w14:textId="77777777" w:rsidR="006E3F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odpowiedzialności za dokumentację medyczną.</w:t>
      </w:r>
    </w:p>
    <w:p w14:paraId="69657A5A" w14:textId="77777777" w:rsidR="006E3F7C" w:rsidRDefault="006E3F7C">
      <w:pPr>
        <w:pStyle w:val="Standard"/>
        <w:rPr>
          <w:rFonts w:ascii="Times New Roman" w:hAnsi="Times New Roman" w:cs="Times New Roman"/>
        </w:rPr>
      </w:pPr>
    </w:p>
    <w:p w14:paraId="7513B605" w14:textId="77777777" w:rsidR="006E3F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 zamówienia nie może wykraczać poza rodzaj działalności leczniczej oraz zakres świadczeń zdrowotnych wykonywanych przez Zamawiającego oraz Przyjmującego zamówienie.</w:t>
      </w:r>
    </w:p>
    <w:p w14:paraId="103ACA2A" w14:textId="77777777" w:rsidR="006E3F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Wartość przedmiotu zamówienia ustala się na podstawie art. 26 a ustawy o działalności leczniczej.</w:t>
      </w:r>
    </w:p>
    <w:p w14:paraId="3A6A79E9" w14:textId="77777777" w:rsidR="006E3F7C" w:rsidRDefault="006E3F7C">
      <w:pPr>
        <w:pStyle w:val="Standard"/>
        <w:rPr>
          <w:rFonts w:ascii="Times New Roman" w:hAnsi="Times New Roman" w:cs="Times New Roman"/>
        </w:rPr>
      </w:pPr>
    </w:p>
    <w:p w14:paraId="21D3B284" w14:textId="77777777" w:rsidR="006E3F7C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II. TERMIN I MIEJSCE WYKONANIA UMOWY</w:t>
      </w:r>
    </w:p>
    <w:p w14:paraId="517447BF" w14:textId="77777777" w:rsidR="006E3F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74F14366" w14:textId="77777777" w:rsidR="006E3F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Umowa zostanie zawarta na czas określony tj.: 60 miesięcy od daty podpisania umowy.</w:t>
      </w:r>
    </w:p>
    <w:p w14:paraId="66B3982A" w14:textId="77777777" w:rsidR="006E3F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Udzielanie świadczeń zdrowotnych odbywać się będzie zgodnie z harmonogramem uzgodnionym z Przyjmującym zamówienie, określającym dni i godziny udzielanych świadczeń.</w:t>
      </w:r>
    </w:p>
    <w:p w14:paraId="12E163B2" w14:textId="77777777" w:rsidR="006E3F7C" w:rsidRDefault="006E3F7C">
      <w:pPr>
        <w:pStyle w:val="Standard"/>
        <w:rPr>
          <w:rFonts w:ascii="Times New Roman" w:hAnsi="Times New Roman" w:cs="Times New Roman"/>
        </w:rPr>
      </w:pPr>
    </w:p>
    <w:p w14:paraId="6BBA4E5F" w14:textId="77777777" w:rsidR="006E3F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Świadczenia objęte niniejszym konkursem, wykonywane będą w siedzibie Zamawiającego</w:t>
      </w:r>
    </w:p>
    <w:p w14:paraId="655D80E1" w14:textId="77777777" w:rsidR="006E3F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ul. Szpitalna 1a , 57-300 Kłodzko,</w:t>
      </w:r>
    </w:p>
    <w:p w14:paraId="4F262702" w14:textId="77777777" w:rsidR="006E3F7C" w:rsidRDefault="006E3F7C">
      <w:pPr>
        <w:pStyle w:val="Standard"/>
        <w:rPr>
          <w:rFonts w:ascii="Times New Roman" w:hAnsi="Times New Roman" w:cs="Times New Roman"/>
        </w:rPr>
      </w:pPr>
    </w:p>
    <w:p w14:paraId="05B34774" w14:textId="77777777" w:rsidR="006E3F7C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III. SPOSÓB PRZYGOTOWANIA OFERTY I WARUNKI STAWIANE OFERENTOM</w:t>
      </w:r>
    </w:p>
    <w:p w14:paraId="49C8EACE" w14:textId="77777777" w:rsidR="006E3F7C" w:rsidRDefault="006E3F7C">
      <w:pPr>
        <w:pStyle w:val="Standard"/>
        <w:rPr>
          <w:rFonts w:ascii="Times New Roman" w:hAnsi="Times New Roman" w:cs="Times New Roman"/>
        </w:rPr>
      </w:pPr>
    </w:p>
    <w:p w14:paraId="3BE4CD7C" w14:textId="77777777" w:rsidR="006E3F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Oferentem może być podmiot wykonujący działalność leczniczą legitymującą się nabyciem fachowych kwalifikacji do udzielania świadczeń zdrowotnych w określonym zakresie lub określonej dziedzinie medycyny.</w:t>
      </w:r>
    </w:p>
    <w:p w14:paraId="53ABD00F" w14:textId="77777777" w:rsidR="006E3F7C" w:rsidRDefault="006E3F7C">
      <w:pPr>
        <w:pStyle w:val="Standard"/>
        <w:rPr>
          <w:rFonts w:ascii="Times New Roman" w:hAnsi="Times New Roman" w:cs="Times New Roman"/>
        </w:rPr>
      </w:pPr>
    </w:p>
    <w:p w14:paraId="0159AA44" w14:textId="77777777" w:rsidR="006E3F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 zamówienia nie może wykraczać poza rodzaj działalności leczniczej oraz zakres świadczeń zdrowotnych wykonywanych przez Zamawiającego i Przyjmującego zamówienie, zgodnie z wpisem do rejestru podmiotów wykonujących działalność leczniczą.</w:t>
      </w:r>
    </w:p>
    <w:p w14:paraId="67E5ABDF" w14:textId="77777777" w:rsidR="006E3F7C" w:rsidRDefault="006E3F7C">
      <w:pPr>
        <w:pStyle w:val="Standard"/>
        <w:rPr>
          <w:rFonts w:ascii="Times New Roman" w:hAnsi="Times New Roman" w:cs="Times New Roman"/>
        </w:rPr>
      </w:pPr>
    </w:p>
    <w:p w14:paraId="70FF7A8D" w14:textId="77777777" w:rsidR="006E3F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Oferta musi zawierać ponumerowane i spięte strony.</w:t>
      </w:r>
    </w:p>
    <w:p w14:paraId="140D7826" w14:textId="77777777" w:rsidR="006E3F7C" w:rsidRDefault="006E3F7C">
      <w:pPr>
        <w:pStyle w:val="Standard"/>
        <w:rPr>
          <w:rFonts w:ascii="Times New Roman" w:hAnsi="Times New Roman" w:cs="Times New Roman"/>
        </w:rPr>
      </w:pPr>
    </w:p>
    <w:p w14:paraId="63C70645" w14:textId="77777777" w:rsidR="006E3F7C" w:rsidRDefault="00000000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Oferta musi zawierać w przypadku osób fizycznych:</w:t>
      </w:r>
    </w:p>
    <w:p w14:paraId="6548754F" w14:textId="77777777" w:rsidR="006E3F7C" w:rsidRDefault="00000000">
      <w:pPr>
        <w:numPr>
          <w:ilvl w:val="0"/>
          <w:numId w:val="3"/>
        </w:num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dokumenty potwierdzające posiadane kwalifikacje:</w:t>
      </w:r>
    </w:p>
    <w:p w14:paraId="27C93549" w14:textId="77777777" w:rsidR="006E3F7C" w:rsidRDefault="00000000">
      <w:r>
        <w:rPr>
          <w:rFonts w:ascii="Times New Roman" w:eastAsia="SimSun" w:hAnsi="Times New Roman" w:cs="Times New Roman"/>
          <w:b/>
          <w:bCs/>
        </w:rPr>
        <w:t>1a</w:t>
      </w:r>
      <w:r>
        <w:rPr>
          <w:rFonts w:ascii="Times New Roman" w:eastAsia="SimSun" w:hAnsi="Times New Roman" w:cs="Times New Roman"/>
        </w:rPr>
        <w:t>. dyplom,</w:t>
      </w:r>
    </w:p>
    <w:p w14:paraId="6D0E0656" w14:textId="77777777" w:rsidR="006E3F7C" w:rsidRDefault="00000000">
      <w:r>
        <w:rPr>
          <w:rFonts w:ascii="Times New Roman" w:eastAsia="SimSun" w:hAnsi="Times New Roman" w:cs="Times New Roman"/>
          <w:b/>
          <w:bCs/>
        </w:rPr>
        <w:t>1b</w:t>
      </w:r>
      <w:r>
        <w:rPr>
          <w:rFonts w:ascii="Times New Roman" w:eastAsia="SimSun" w:hAnsi="Times New Roman" w:cs="Times New Roman"/>
        </w:rPr>
        <w:t>. prawo wykonywania zawodu,</w:t>
      </w:r>
    </w:p>
    <w:p w14:paraId="4E1602C2" w14:textId="77777777" w:rsidR="006E3F7C" w:rsidRDefault="00000000">
      <w:r>
        <w:rPr>
          <w:rFonts w:ascii="Times New Roman" w:eastAsia="SimSun" w:hAnsi="Times New Roman" w:cs="Times New Roman"/>
          <w:b/>
          <w:bCs/>
        </w:rPr>
        <w:t>1c.</w:t>
      </w:r>
      <w:r>
        <w:rPr>
          <w:rFonts w:ascii="Times New Roman" w:eastAsia="SimSun" w:hAnsi="Times New Roman" w:cs="Times New Roman"/>
        </w:rPr>
        <w:t xml:space="preserve"> dyplom specjalizacji</w:t>
      </w:r>
    </w:p>
    <w:p w14:paraId="3D74AD82" w14:textId="77777777" w:rsidR="006E3F7C" w:rsidRDefault="00000000">
      <w:pPr>
        <w:numPr>
          <w:ilvl w:val="0"/>
          <w:numId w:val="3"/>
        </w:num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wpis do księgi rejestrowej w DIL</w:t>
      </w:r>
    </w:p>
    <w:p w14:paraId="403136AF" w14:textId="77777777" w:rsidR="006E3F7C" w:rsidRDefault="00000000">
      <w:pPr>
        <w:numPr>
          <w:ilvl w:val="0"/>
          <w:numId w:val="3"/>
        </w:num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wpis do ewidencji działalności gospodarczej</w:t>
      </w:r>
    </w:p>
    <w:p w14:paraId="3B0BA4FA" w14:textId="77777777" w:rsidR="006E3F7C" w:rsidRDefault="00000000">
      <w:pPr>
        <w:numPr>
          <w:ilvl w:val="0"/>
          <w:numId w:val="3"/>
        </w:num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polisa OC</w:t>
      </w:r>
    </w:p>
    <w:p w14:paraId="48C4D6A6" w14:textId="77777777" w:rsidR="006E3F7C" w:rsidRDefault="00000000">
      <w:pPr>
        <w:numPr>
          <w:ilvl w:val="0"/>
          <w:numId w:val="3"/>
        </w:numPr>
      </w:pPr>
      <w:r>
        <w:rPr>
          <w:rFonts w:ascii="Times New Roman" w:eastAsia="SimSun" w:hAnsi="Times New Roman" w:cs="Times New Roman"/>
        </w:rPr>
        <w:t xml:space="preserve">wypełniony formularz ofertowy – </w:t>
      </w:r>
      <w:r>
        <w:rPr>
          <w:rFonts w:ascii="Times New Roman" w:eastAsia="SimSun" w:hAnsi="Times New Roman" w:cs="Times New Roman"/>
          <w:b/>
          <w:bCs/>
        </w:rPr>
        <w:t>Załącznik nr 1;</w:t>
      </w:r>
    </w:p>
    <w:p w14:paraId="426B7140" w14:textId="77777777" w:rsidR="006E3F7C" w:rsidRDefault="00000000">
      <w:pPr>
        <w:numPr>
          <w:ilvl w:val="0"/>
          <w:numId w:val="3"/>
        </w:numPr>
      </w:pPr>
      <w:r>
        <w:rPr>
          <w:rFonts w:ascii="Times New Roman" w:eastAsia="SimSun" w:hAnsi="Times New Roman" w:cs="Times New Roman"/>
        </w:rPr>
        <w:t xml:space="preserve">oświadczenie oferenta  – </w:t>
      </w:r>
      <w:r>
        <w:rPr>
          <w:rFonts w:ascii="Times New Roman" w:eastAsia="SimSun" w:hAnsi="Times New Roman" w:cs="Times New Roman"/>
          <w:b/>
          <w:bCs/>
        </w:rPr>
        <w:t>Załącznik nr 2;</w:t>
      </w:r>
    </w:p>
    <w:p w14:paraId="2EE48103" w14:textId="77777777" w:rsidR="006E3F7C" w:rsidRDefault="00000000">
      <w:pPr>
        <w:numPr>
          <w:ilvl w:val="0"/>
          <w:numId w:val="3"/>
        </w:numPr>
      </w:pPr>
      <w:r>
        <w:rPr>
          <w:rFonts w:ascii="Times New Roman" w:eastAsia="SimSun" w:hAnsi="Times New Roman" w:cs="Times New Roman"/>
        </w:rPr>
        <w:t xml:space="preserve">obowiązki przed dopuszczeniem do działalności związanej z leczeniem małoletnich lub opieką nad małoletnimi   - </w:t>
      </w:r>
      <w:bookmarkStart w:id="0" w:name="_Hlk177730981"/>
      <w:r>
        <w:rPr>
          <w:rFonts w:ascii="Times New Roman" w:eastAsia="SimSun" w:hAnsi="Times New Roman" w:cs="Times New Roman"/>
          <w:b/>
          <w:bCs/>
        </w:rPr>
        <w:t>Załącznik Nr 3,</w:t>
      </w:r>
      <w:bookmarkEnd w:id="0"/>
    </w:p>
    <w:p w14:paraId="0F3624FD" w14:textId="77777777" w:rsidR="006E3F7C" w:rsidRDefault="00000000">
      <w:bookmarkStart w:id="1" w:name="_Hlk177731355"/>
      <w:r>
        <w:rPr>
          <w:rFonts w:ascii="Times New Roman" w:eastAsia="SimSun" w:hAnsi="Times New Roman" w:cs="Times New Roman"/>
          <w:b/>
          <w:bCs/>
        </w:rPr>
        <w:t>7a. Załącznik Nr 1 do Załącznika Nr 3 -</w:t>
      </w:r>
      <w:bookmarkEnd w:id="1"/>
      <w:r>
        <w:rPr>
          <w:rFonts w:ascii="Times New Roman" w:eastAsia="SimSun" w:hAnsi="Times New Roman" w:cs="Times New Roman"/>
        </w:rPr>
        <w:t>oświadczenie</w:t>
      </w:r>
      <w:r>
        <w:rPr>
          <w:rFonts w:ascii="Times New Roman" w:eastAsia="SimSun" w:hAnsi="Times New Roman" w:cs="Times New Roman"/>
          <w:b/>
          <w:bCs/>
        </w:rPr>
        <w:t xml:space="preserve"> </w:t>
      </w:r>
      <w:r>
        <w:rPr>
          <w:rFonts w:ascii="Times New Roman" w:eastAsia="SimSun" w:hAnsi="Times New Roman" w:cs="Times New Roman"/>
        </w:rPr>
        <w:t>dla</w:t>
      </w:r>
      <w:r>
        <w:rPr>
          <w:rFonts w:ascii="Times New Roman" w:eastAsia="SimSun" w:hAnsi="Times New Roman" w:cs="Times New Roman"/>
          <w:b/>
          <w:bCs/>
        </w:rPr>
        <w:t xml:space="preserve"> </w:t>
      </w:r>
      <w:r>
        <w:rPr>
          <w:rFonts w:ascii="Times New Roman" w:eastAsia="SimSun" w:hAnsi="Times New Roman" w:cs="Times New Roman"/>
        </w:rPr>
        <w:t>oferentów do podania</w:t>
      </w:r>
    </w:p>
    <w:p w14:paraId="2B35A9AB" w14:textId="77777777" w:rsidR="006E3F7C" w:rsidRDefault="00000000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     niezbędnych danych w celu uzyskania informacji z Rejestrów Sprawców Przestępstw</w:t>
      </w:r>
    </w:p>
    <w:p w14:paraId="44BAE1F5" w14:textId="77777777" w:rsidR="006E3F7C" w:rsidRDefault="00000000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     na tle seksualnym (Rejestr z dostępem ograniczonym lub Rejestr osób w stosunku, do  </w:t>
      </w:r>
    </w:p>
    <w:p w14:paraId="507B4FDE" w14:textId="77777777" w:rsidR="006E3F7C" w:rsidRDefault="00000000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     których Państwowa Komisja do spraw przeciwdziałania wykorzystaniu seksualnemu </w:t>
      </w:r>
    </w:p>
    <w:p w14:paraId="25B3C5A7" w14:textId="77777777" w:rsidR="006E3F7C" w:rsidRDefault="00000000">
      <w:r>
        <w:rPr>
          <w:rFonts w:ascii="Times New Roman" w:eastAsia="SimSun" w:hAnsi="Times New Roman" w:cs="Times New Roman"/>
        </w:rPr>
        <w:t xml:space="preserve">      małoletnich poniżej lat 15 wydała postanowienie o wpisie w Rejestrze)</w:t>
      </w:r>
    </w:p>
    <w:p w14:paraId="7CB24E83" w14:textId="77777777" w:rsidR="006E3F7C" w:rsidRDefault="00000000">
      <w:r>
        <w:rPr>
          <w:rFonts w:ascii="Times New Roman" w:eastAsia="SimSun" w:hAnsi="Times New Roman" w:cs="Times New Roman"/>
          <w:b/>
          <w:bCs/>
        </w:rPr>
        <w:t xml:space="preserve">7b. Załącznik Nr 2 do Załącznika Nr 3 – </w:t>
      </w:r>
      <w:r>
        <w:rPr>
          <w:rFonts w:ascii="Times New Roman" w:eastAsia="SimSun" w:hAnsi="Times New Roman" w:cs="Times New Roman"/>
        </w:rPr>
        <w:t xml:space="preserve">oświadczenie dla oferentów w zakresie </w:t>
      </w:r>
    </w:p>
    <w:p w14:paraId="5F7AF64B" w14:textId="77777777" w:rsidR="006E3F7C" w:rsidRDefault="00000000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     zamieszkiwania.</w:t>
      </w:r>
    </w:p>
    <w:p w14:paraId="0B477B15" w14:textId="77777777" w:rsidR="006E3F7C" w:rsidRDefault="00000000">
      <w:r>
        <w:rPr>
          <w:rFonts w:ascii="Times New Roman" w:eastAsia="SimSun" w:hAnsi="Times New Roman" w:cs="Times New Roman"/>
          <w:b/>
          <w:bCs/>
        </w:rPr>
        <w:t>7c. Załącznik Nr 3 do Załącznika Nr 3 -</w:t>
      </w:r>
      <w:r>
        <w:rPr>
          <w:rFonts w:ascii="Times New Roman" w:eastAsia="SimSun" w:hAnsi="Times New Roman" w:cs="Times New Roman"/>
        </w:rPr>
        <w:t xml:space="preserve"> oświadczenie dla oferentów, którzy zamieszkiwali w </w:t>
      </w:r>
    </w:p>
    <w:p w14:paraId="50499451" w14:textId="77777777" w:rsidR="006E3F7C" w:rsidRDefault="00000000">
      <w:p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 xml:space="preserve">     ciągu ostatnich 20 lat w innych państwach niż Rzeczpospolita Polska,</w:t>
      </w:r>
    </w:p>
    <w:p w14:paraId="31CBD067" w14:textId="77777777" w:rsidR="006E3F7C" w:rsidRDefault="00000000">
      <w:pPr>
        <w:numPr>
          <w:ilvl w:val="0"/>
          <w:numId w:val="3"/>
        </w:numPr>
        <w:rPr>
          <w:rFonts w:ascii="Times New Roman" w:eastAsia="SimSun" w:hAnsi="Times New Roman" w:cs="Times New Roman"/>
        </w:rPr>
      </w:pPr>
      <w:r>
        <w:rPr>
          <w:rFonts w:ascii="Times New Roman" w:eastAsia="SimSun" w:hAnsi="Times New Roman" w:cs="Times New Roman"/>
        </w:rPr>
        <w:t>aktualne szkolenia w zakresie BHP oraz aktualne badania profilaktyczne,</w:t>
      </w:r>
    </w:p>
    <w:p w14:paraId="7306C540" w14:textId="77777777" w:rsidR="006E3F7C" w:rsidRDefault="00000000">
      <w:pPr>
        <w:pStyle w:val="Standard"/>
        <w:numPr>
          <w:ilvl w:val="0"/>
          <w:numId w:val="3"/>
        </w:numPr>
        <w:textAlignment w:val="auto"/>
      </w:pPr>
      <w:r>
        <w:rPr>
          <w:rFonts w:ascii="Times New Roman" w:hAnsi="Times New Roman" w:cs="Times New Roman"/>
          <w:b/>
          <w:bCs/>
        </w:rPr>
        <w:t>Załącznik Nr 4</w:t>
      </w:r>
      <w:r>
        <w:rPr>
          <w:rFonts w:ascii="Times New Roman" w:hAnsi="Times New Roman" w:cs="Times New Roman"/>
        </w:rPr>
        <w:t xml:space="preserve"> - klauzule informacyjną celem rekrutacji zgodnie z art. 4 ust. 2 Ustawy z dnia 14 czerwca 2024r. o ochronie sygnalistów /Dz.U. 2024 poz. 928/    </w:t>
      </w:r>
    </w:p>
    <w:p w14:paraId="65CA0D2D" w14:textId="77777777" w:rsidR="006E3F7C" w:rsidRDefault="006E3F7C">
      <w:pPr>
        <w:pStyle w:val="Standard"/>
        <w:rPr>
          <w:rFonts w:ascii="Times New Roman" w:hAnsi="Times New Roman" w:cs="Times New Roman"/>
        </w:rPr>
      </w:pPr>
    </w:p>
    <w:tbl>
      <w:tblPr>
        <w:tblW w:w="9638" w:type="dxa"/>
        <w:tblInd w:w="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E3F7C" w14:paraId="481B05F3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686AF7" w14:textId="77777777" w:rsidR="006E3F7C" w:rsidRDefault="00000000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Brak jakiegokolwiek załącznika spowoduje odrzucenie oferty,</w:t>
            </w:r>
          </w:p>
          <w:p w14:paraId="27DC439F" w14:textId="77777777" w:rsidR="006E3F7C" w:rsidRDefault="00000000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 wcześniejszym wezwaniu do jej uzupełnienia.</w:t>
            </w:r>
          </w:p>
        </w:tc>
      </w:tr>
    </w:tbl>
    <w:p w14:paraId="4FC0174A" w14:textId="77777777" w:rsidR="006E3F7C" w:rsidRDefault="00000000">
      <w:pPr>
        <w:pStyle w:val="Standard"/>
        <w:widowContro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Koszty przygotowania oferty ponosi oferent.</w:t>
      </w:r>
    </w:p>
    <w:p w14:paraId="174A4DD3" w14:textId="77777777" w:rsidR="006E3F7C" w:rsidRDefault="006E3F7C">
      <w:pPr>
        <w:pStyle w:val="Standard"/>
        <w:rPr>
          <w:rFonts w:ascii="Times New Roman" w:hAnsi="Times New Roman" w:cs="Times New Roman"/>
        </w:rPr>
      </w:pPr>
    </w:p>
    <w:p w14:paraId="18984643" w14:textId="77777777" w:rsidR="006E3F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Oferta winna być wyrażona w złotych polskich (PLN).</w:t>
      </w:r>
    </w:p>
    <w:p w14:paraId="24CC2B11" w14:textId="77777777" w:rsidR="006E3F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 może złożyć tylko jedną ofertę, która winna zostać złożona pisemnie na formularzu ofertowym wraz ze wszystkimi załącznikami i kserokopiami dokumentów.</w:t>
      </w:r>
    </w:p>
    <w:p w14:paraId="479D03E4" w14:textId="77777777" w:rsidR="006E3F7C" w:rsidRDefault="006E3F7C">
      <w:pPr>
        <w:pStyle w:val="Standard"/>
        <w:rPr>
          <w:rFonts w:ascii="Times New Roman" w:hAnsi="Times New Roman" w:cs="Times New Roman"/>
        </w:rPr>
      </w:pPr>
    </w:p>
    <w:p w14:paraId="6DAB1E10" w14:textId="77777777" w:rsidR="006E3F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Przygotowaną ofertę należy dostarczyć do siedziby Zamawiającego w zaklejonej kopercie z dopiskiem: „Konkurs ofert na świadczenia zdrowotne w zakresie chirurgii ogólnej „.</w:t>
      </w:r>
    </w:p>
    <w:p w14:paraId="58AD3CA7" w14:textId="77777777" w:rsidR="006E3F7C" w:rsidRDefault="006E3F7C">
      <w:pPr>
        <w:pStyle w:val="Standard"/>
        <w:rPr>
          <w:rFonts w:ascii="Times New Roman" w:hAnsi="Times New Roman" w:cs="Times New Roman"/>
        </w:rPr>
      </w:pPr>
    </w:p>
    <w:tbl>
      <w:tblPr>
        <w:tblW w:w="9638" w:type="dxa"/>
        <w:tblInd w:w="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6E3F7C" w14:paraId="63A3242B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FCC1CA" w14:textId="77777777" w:rsidR="006E3F7C" w:rsidRDefault="00000000">
            <w:pPr>
              <w:pStyle w:val="Standard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Wszystkie dokumenty winne zostać przedłożone w oryginale bądź kserokopii potwierdzonej za zgodność z oryginałem wg wyboru Oferenta.</w:t>
            </w:r>
          </w:p>
        </w:tc>
      </w:tr>
    </w:tbl>
    <w:p w14:paraId="04AF71E5" w14:textId="77777777" w:rsidR="006E3F7C" w:rsidRDefault="006E3F7C">
      <w:pPr>
        <w:pStyle w:val="Standard"/>
        <w:widowControl w:val="0"/>
        <w:rPr>
          <w:rFonts w:ascii="Times New Roman" w:hAnsi="Times New Roman" w:cs="Times New Roman"/>
        </w:rPr>
      </w:pPr>
    </w:p>
    <w:p w14:paraId="59B123B9" w14:textId="77777777" w:rsidR="006E3F7C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IV. KRYTERIA OCENY ZŁOŻONYCH OFERT</w:t>
      </w:r>
    </w:p>
    <w:p w14:paraId="7BB45F9F" w14:textId="77777777" w:rsidR="006E3F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Oceniana oferta może maksymalnie otrzymać 100 punktów. Porównanie ofert w toku postępowania w sprawie zawarcia umowy o udzielanie świadczeń opieki zdrowotnej dokonuje się według kryteriów wyboru ofert:</w:t>
      </w:r>
    </w:p>
    <w:p w14:paraId="51C55AC9" w14:textId="77777777" w:rsidR="006E3F7C" w:rsidRDefault="00000000">
      <w:pPr>
        <w:pStyle w:val="Standard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jakości,</w:t>
      </w:r>
    </w:p>
    <w:p w14:paraId="1B38ACF6" w14:textId="77777777" w:rsidR="006E3F7C" w:rsidRDefault="00000000">
      <w:pPr>
        <w:pStyle w:val="Standard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kompleksowości,</w:t>
      </w:r>
    </w:p>
    <w:p w14:paraId="685007F8" w14:textId="77777777" w:rsidR="006E3F7C" w:rsidRDefault="00000000">
      <w:pPr>
        <w:pStyle w:val="Standard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dostępności,</w:t>
      </w:r>
    </w:p>
    <w:p w14:paraId="614EB48C" w14:textId="77777777" w:rsidR="006E3F7C" w:rsidRDefault="00000000">
      <w:pPr>
        <w:pStyle w:val="Standard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ciągłości,</w:t>
      </w:r>
    </w:p>
    <w:p w14:paraId="23713794" w14:textId="77777777" w:rsidR="006E3F7C" w:rsidRDefault="00000000">
      <w:pPr>
        <w:pStyle w:val="Standard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ceny udzielanych świadczeń opieki zdrowotnej.</w:t>
      </w:r>
    </w:p>
    <w:p w14:paraId="496DDEA4" w14:textId="77777777" w:rsidR="006E3F7C" w:rsidRDefault="006E3F7C">
      <w:pPr>
        <w:pStyle w:val="Standard"/>
        <w:rPr>
          <w:rFonts w:ascii="Times New Roman" w:hAnsi="Times New Roman" w:cs="Times New Roman"/>
        </w:rPr>
      </w:pPr>
    </w:p>
    <w:tbl>
      <w:tblPr>
        <w:tblW w:w="9579" w:type="dxa"/>
        <w:tblInd w:w="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9"/>
        <w:gridCol w:w="7830"/>
        <w:gridCol w:w="1360"/>
      </w:tblGrid>
      <w:tr w:rsidR="006E3F7C" w14:paraId="117CFB20" w14:textId="77777777">
        <w:tblPrEx>
          <w:tblCellMar>
            <w:top w:w="0" w:type="dxa"/>
            <w:bottom w:w="0" w:type="dxa"/>
          </w:tblCellMar>
        </w:tblPrEx>
        <w:tc>
          <w:tcPr>
            <w:tcW w:w="3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03040F" w14:textId="77777777" w:rsidR="006E3F7C" w:rsidRDefault="00000000">
            <w:pPr>
              <w:pStyle w:val="TableContents"/>
              <w:widowControl w:val="0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l.p</w:t>
            </w:r>
            <w:proofErr w:type="spellEnd"/>
          </w:p>
        </w:tc>
        <w:tc>
          <w:tcPr>
            <w:tcW w:w="7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BF7C0D" w14:textId="77777777" w:rsidR="006E3F7C" w:rsidRDefault="00000000">
            <w:pPr>
              <w:pStyle w:val="TableContents"/>
              <w:widowControl w:val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Opis kryterium</w:t>
            </w:r>
          </w:p>
        </w:tc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06FF4C" w14:textId="77777777" w:rsidR="006E3F7C" w:rsidRDefault="00000000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Waga (pkt)</w:t>
            </w:r>
          </w:p>
        </w:tc>
      </w:tr>
      <w:tr w:rsidR="006E3F7C" w14:paraId="4C69FF17" w14:textId="77777777">
        <w:tblPrEx>
          <w:tblCellMar>
            <w:top w:w="0" w:type="dxa"/>
            <w:bottom w:w="0" w:type="dxa"/>
          </w:tblCellMar>
        </w:tblPrEx>
        <w:tc>
          <w:tcPr>
            <w:tcW w:w="38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BABF7D" w14:textId="77777777" w:rsidR="006E3F7C" w:rsidRDefault="006E3F7C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</w:p>
          <w:p w14:paraId="5150CF1D" w14:textId="77777777" w:rsidR="006E3F7C" w:rsidRDefault="00000000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2667ED" w14:textId="77777777" w:rsidR="006E3F7C" w:rsidRDefault="006E3F7C">
            <w:pPr>
              <w:pStyle w:val="TableContents"/>
              <w:widowControl w:val="0"/>
              <w:rPr>
                <w:rFonts w:ascii="Times New Roman" w:hAnsi="Times New Roman" w:cs="Times New Roman"/>
                <w:b/>
                <w:bCs/>
              </w:rPr>
            </w:pPr>
          </w:p>
          <w:p w14:paraId="706DB826" w14:textId="77777777" w:rsidR="006E3F7C" w:rsidRDefault="00000000">
            <w:pPr>
              <w:pStyle w:val="TableContents"/>
              <w:widowControl w:val="0"/>
            </w:pPr>
            <w:r>
              <w:rPr>
                <w:rFonts w:ascii="Times New Roman" w:hAnsi="Times New Roman" w:cs="Times New Roman"/>
                <w:b/>
                <w:bCs/>
              </w:rPr>
              <w:t>Jakość</w:t>
            </w:r>
            <w:r>
              <w:rPr>
                <w:rFonts w:ascii="Times New Roman" w:hAnsi="Times New Roman" w:cs="Times New Roman"/>
              </w:rPr>
              <w:t xml:space="preserve"> – posiadane kwalifikacje</w:t>
            </w:r>
          </w:p>
          <w:p w14:paraId="3C3E8DD4" w14:textId="77777777" w:rsidR="006E3F7C" w:rsidRDefault="006E3F7C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</w:p>
          <w:p w14:paraId="46D3D9F4" w14:textId="77777777" w:rsidR="006E3F7C" w:rsidRDefault="00000000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lekarz w trakcie specjalizacji</w:t>
            </w:r>
          </w:p>
          <w:p w14:paraId="485D3A9C" w14:textId="77777777" w:rsidR="006E3F7C" w:rsidRDefault="006E3F7C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</w:p>
          <w:p w14:paraId="3B9E4BC3" w14:textId="77777777" w:rsidR="006E3F7C" w:rsidRDefault="00000000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lekarz ze specjalizacją pierwszego stopnia</w:t>
            </w:r>
          </w:p>
          <w:p w14:paraId="42CD508E" w14:textId="77777777" w:rsidR="006E3F7C" w:rsidRDefault="006E3F7C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</w:p>
          <w:p w14:paraId="599833D2" w14:textId="77777777" w:rsidR="006E3F7C" w:rsidRDefault="00000000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lekarz ze specjalizacją drugiego stopnia        </w:t>
            </w:r>
          </w:p>
          <w:p w14:paraId="3F08F022" w14:textId="77777777" w:rsidR="006E3F7C" w:rsidRDefault="00000000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</w:t>
            </w:r>
          </w:p>
        </w:tc>
        <w:tc>
          <w:tcPr>
            <w:tcW w:w="13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F110F5" w14:textId="77777777" w:rsidR="006E3F7C" w:rsidRDefault="006E3F7C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3F246138" w14:textId="77777777" w:rsidR="006E3F7C" w:rsidRDefault="006E3F7C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71B26F7E" w14:textId="77777777" w:rsidR="006E3F7C" w:rsidRDefault="006E3F7C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656C1FEB" w14:textId="77777777" w:rsidR="006E3F7C" w:rsidRDefault="00000000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14:paraId="001170FD" w14:textId="77777777" w:rsidR="006E3F7C" w:rsidRDefault="006E3F7C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38283BA1" w14:textId="77777777" w:rsidR="006E3F7C" w:rsidRDefault="00000000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14:paraId="7A845F49" w14:textId="77777777" w:rsidR="006E3F7C" w:rsidRDefault="006E3F7C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43486C27" w14:textId="77777777" w:rsidR="006E3F7C" w:rsidRDefault="00000000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6E3F7C" w14:paraId="07197888" w14:textId="77777777">
        <w:tblPrEx>
          <w:tblCellMar>
            <w:top w:w="0" w:type="dxa"/>
            <w:bottom w:w="0" w:type="dxa"/>
          </w:tblCellMar>
        </w:tblPrEx>
        <w:tc>
          <w:tcPr>
            <w:tcW w:w="38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6BF6EA" w14:textId="77777777" w:rsidR="006E3F7C" w:rsidRDefault="006E3F7C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</w:p>
          <w:p w14:paraId="5DEC3584" w14:textId="77777777" w:rsidR="006E3F7C" w:rsidRDefault="00000000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CDDFDF" w14:textId="77777777" w:rsidR="006E3F7C" w:rsidRDefault="006E3F7C">
            <w:pPr>
              <w:pStyle w:val="TableContents"/>
              <w:widowControl w:val="0"/>
              <w:rPr>
                <w:rFonts w:ascii="Times New Roman" w:hAnsi="Times New Roman" w:cs="Times New Roman"/>
                <w:b/>
                <w:bCs/>
              </w:rPr>
            </w:pPr>
          </w:p>
          <w:p w14:paraId="7A123C75" w14:textId="77777777" w:rsidR="006E3F7C" w:rsidRDefault="00000000">
            <w:pPr>
              <w:pStyle w:val="TableContents"/>
              <w:widowControl w:val="0"/>
            </w:pPr>
            <w:r>
              <w:rPr>
                <w:rFonts w:ascii="Times New Roman" w:hAnsi="Times New Roman" w:cs="Times New Roman"/>
                <w:b/>
                <w:bCs/>
              </w:rPr>
              <w:t>Kompleksowość</w:t>
            </w:r>
            <w:r>
              <w:rPr>
                <w:rFonts w:ascii="Times New Roman" w:hAnsi="Times New Roman" w:cs="Times New Roman"/>
              </w:rPr>
              <w:t xml:space="preserve"> – wykonywanie świadczeń medycznych w zakresie określonym przez Udzielającego zamówienia</w:t>
            </w:r>
          </w:p>
          <w:p w14:paraId="28A65B87" w14:textId="77777777" w:rsidR="006E3F7C" w:rsidRDefault="006E3F7C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3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1209CF" w14:textId="77777777" w:rsidR="006E3F7C" w:rsidRDefault="006E3F7C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7C0F13C7" w14:textId="77777777" w:rsidR="006E3F7C" w:rsidRDefault="006E3F7C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6976A15E" w14:textId="77777777" w:rsidR="006E3F7C" w:rsidRDefault="00000000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6E3F7C" w14:paraId="49E79BBD" w14:textId="77777777">
        <w:tblPrEx>
          <w:tblCellMar>
            <w:top w:w="0" w:type="dxa"/>
            <w:bottom w:w="0" w:type="dxa"/>
          </w:tblCellMar>
        </w:tblPrEx>
        <w:tc>
          <w:tcPr>
            <w:tcW w:w="38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31A3AA" w14:textId="77777777" w:rsidR="006E3F7C" w:rsidRDefault="006E3F7C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</w:p>
          <w:p w14:paraId="46609BAE" w14:textId="77777777" w:rsidR="006E3F7C" w:rsidRDefault="00000000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4143D9" w14:textId="77777777" w:rsidR="006E3F7C" w:rsidRDefault="006E3F7C">
            <w:pPr>
              <w:pStyle w:val="TableContents"/>
              <w:widowControl w:val="0"/>
              <w:rPr>
                <w:rFonts w:ascii="Times New Roman" w:hAnsi="Times New Roman" w:cs="Times New Roman"/>
                <w:b/>
                <w:bCs/>
              </w:rPr>
            </w:pPr>
          </w:p>
          <w:p w14:paraId="79D482F1" w14:textId="77777777" w:rsidR="006E3F7C" w:rsidRDefault="00000000">
            <w:pPr>
              <w:pStyle w:val="TableContents"/>
              <w:widowControl w:val="0"/>
            </w:pPr>
            <w:r>
              <w:rPr>
                <w:rFonts w:ascii="Times New Roman" w:hAnsi="Times New Roman" w:cs="Times New Roman"/>
                <w:b/>
                <w:bCs/>
              </w:rPr>
              <w:t>Dostępność</w:t>
            </w:r>
            <w:r>
              <w:rPr>
                <w:rFonts w:ascii="Times New Roman" w:hAnsi="Times New Roman" w:cs="Times New Roman"/>
              </w:rPr>
              <w:t xml:space="preserve"> – minimalna liczba godzin proponowanych przez Oferenta:</w:t>
            </w:r>
          </w:p>
          <w:p w14:paraId="68B050B6" w14:textId="77777777" w:rsidR="006E3F7C" w:rsidRDefault="006E3F7C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</w:p>
          <w:p w14:paraId="4F153BF2" w14:textId="77777777" w:rsidR="006E3F7C" w:rsidRDefault="00000000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1- 90 godzin w miesiącu</w:t>
            </w:r>
          </w:p>
          <w:p w14:paraId="7CA986FB" w14:textId="77777777" w:rsidR="006E3F7C" w:rsidRDefault="006E3F7C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</w:p>
          <w:p w14:paraId="0EAC43BF" w14:textId="77777777" w:rsidR="006E3F7C" w:rsidRDefault="00000000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 – 110</w:t>
            </w:r>
          </w:p>
          <w:p w14:paraId="01AFB3E8" w14:textId="77777777" w:rsidR="006E3F7C" w:rsidRDefault="006E3F7C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</w:p>
          <w:p w14:paraId="4C9583A0" w14:textId="77777777" w:rsidR="006E3F7C" w:rsidRDefault="00000000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 – 130</w:t>
            </w:r>
          </w:p>
          <w:p w14:paraId="1EE781BF" w14:textId="77777777" w:rsidR="006E3F7C" w:rsidRDefault="006E3F7C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3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694717" w14:textId="77777777" w:rsidR="006E3F7C" w:rsidRDefault="006E3F7C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0BD91ADF" w14:textId="77777777" w:rsidR="006E3F7C" w:rsidRDefault="006E3F7C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22E88480" w14:textId="77777777" w:rsidR="006E3F7C" w:rsidRDefault="006E3F7C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4D2FF1C6" w14:textId="77777777" w:rsidR="006E3F7C" w:rsidRDefault="00000000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14:paraId="435B1983" w14:textId="77777777" w:rsidR="006E3F7C" w:rsidRDefault="006E3F7C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18EE959A" w14:textId="77777777" w:rsidR="006E3F7C" w:rsidRDefault="00000000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14:paraId="13EDF4B6" w14:textId="77777777" w:rsidR="006E3F7C" w:rsidRDefault="006E3F7C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2AD1B3B3" w14:textId="77777777" w:rsidR="006E3F7C" w:rsidRDefault="00000000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6E3F7C" w14:paraId="7DBBEF73" w14:textId="77777777">
        <w:tblPrEx>
          <w:tblCellMar>
            <w:top w:w="0" w:type="dxa"/>
            <w:bottom w:w="0" w:type="dxa"/>
          </w:tblCellMar>
        </w:tblPrEx>
        <w:tc>
          <w:tcPr>
            <w:tcW w:w="38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4E86F6" w14:textId="77777777" w:rsidR="006E3F7C" w:rsidRDefault="006E3F7C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</w:p>
          <w:p w14:paraId="409C7B63" w14:textId="77777777" w:rsidR="006E3F7C" w:rsidRDefault="00000000">
            <w:pPr>
              <w:pStyle w:val="TableContents"/>
              <w:widowContro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783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364DA5" w14:textId="77777777" w:rsidR="006E3F7C" w:rsidRDefault="006E3F7C">
            <w:pPr>
              <w:pStyle w:val="TableContents"/>
              <w:widowControl w:val="0"/>
              <w:rPr>
                <w:rFonts w:ascii="Times New Roman" w:hAnsi="Times New Roman" w:cs="Times New Roman"/>
                <w:b/>
                <w:bCs/>
              </w:rPr>
            </w:pPr>
          </w:p>
          <w:p w14:paraId="144D9420" w14:textId="77777777" w:rsidR="006E3F7C" w:rsidRDefault="00000000">
            <w:pPr>
              <w:pStyle w:val="TableContents"/>
              <w:widowControl w:val="0"/>
            </w:pPr>
            <w:r>
              <w:rPr>
                <w:rFonts w:ascii="Times New Roman" w:hAnsi="Times New Roman" w:cs="Times New Roman"/>
                <w:b/>
                <w:bCs/>
              </w:rPr>
              <w:t>Ciągłość</w:t>
            </w:r>
            <w:r>
              <w:rPr>
                <w:rFonts w:ascii="Times New Roman" w:hAnsi="Times New Roman" w:cs="Times New Roman"/>
              </w:rPr>
              <w:t xml:space="preserve"> – wykonywanie świadczeń medycznych w okresie obowiązywania umowy.</w:t>
            </w:r>
          </w:p>
        </w:tc>
        <w:tc>
          <w:tcPr>
            <w:tcW w:w="13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3859A7" w14:textId="77777777" w:rsidR="006E3F7C" w:rsidRDefault="006E3F7C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2FD44731" w14:textId="77777777" w:rsidR="006E3F7C" w:rsidRDefault="00000000">
            <w:pPr>
              <w:pStyle w:val="TableContents"/>
              <w:widowControl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</w:tbl>
    <w:p w14:paraId="2DDE0803" w14:textId="77777777" w:rsidR="006E3F7C" w:rsidRDefault="006E3F7C">
      <w:pPr>
        <w:pStyle w:val="Standard"/>
        <w:widowControl w:val="0"/>
        <w:rPr>
          <w:rFonts w:ascii="Times New Roman" w:hAnsi="Times New Roman" w:cs="Times New Roman"/>
        </w:rPr>
      </w:pPr>
    </w:p>
    <w:p w14:paraId="39E63109" w14:textId="77777777" w:rsidR="006E3F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Zamawiający nie dopuszcza wykonywania świadczeń medycznych przez jedną osobę fizyczną w ilości większej niż 250 godzin w miesiącu. </w:t>
      </w:r>
    </w:p>
    <w:p w14:paraId="4EF3E6DB" w14:textId="77777777" w:rsidR="006E3F7C" w:rsidRDefault="006E3F7C">
      <w:pPr>
        <w:pStyle w:val="Standard"/>
        <w:rPr>
          <w:rFonts w:ascii="Times New Roman" w:hAnsi="Times New Roman" w:cs="Times New Roman"/>
        </w:rPr>
      </w:pPr>
    </w:p>
    <w:p w14:paraId="7DEC4F6C" w14:textId="77777777" w:rsidR="006E3F7C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V. WYJAŚNIENIE WARUNKÓW KONKURSU</w:t>
      </w:r>
    </w:p>
    <w:p w14:paraId="6DAFE9B4" w14:textId="77777777" w:rsidR="006E3F7C" w:rsidRDefault="006E3F7C">
      <w:pPr>
        <w:pStyle w:val="Standard"/>
        <w:rPr>
          <w:rFonts w:ascii="Times New Roman" w:hAnsi="Times New Roman" w:cs="Times New Roman"/>
        </w:rPr>
      </w:pPr>
    </w:p>
    <w:p w14:paraId="10A587D1" w14:textId="77777777" w:rsidR="006E3F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Oferent może zwrócić się do Zamawiającego o wyjaśnienie w szczególności treści wszystkich dokumentów dotyczących organizowanego konkursu ofert, kryteriów oceny, wzoru umowy itp.</w:t>
      </w:r>
    </w:p>
    <w:p w14:paraId="39582648" w14:textId="77777777" w:rsidR="006E3F7C" w:rsidRDefault="006E3F7C">
      <w:pPr>
        <w:pStyle w:val="Standard"/>
        <w:rPr>
          <w:rFonts w:ascii="Times New Roman" w:hAnsi="Times New Roman" w:cs="Times New Roman"/>
        </w:rPr>
      </w:pPr>
    </w:p>
    <w:p w14:paraId="05C16B55" w14:textId="77777777" w:rsidR="006E3F7C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VI. WARUNKI PŁATNOŚCI</w:t>
      </w:r>
    </w:p>
    <w:p w14:paraId="683F40D1" w14:textId="77777777" w:rsidR="006E3F7C" w:rsidRDefault="006E3F7C">
      <w:pPr>
        <w:pStyle w:val="Standard"/>
        <w:rPr>
          <w:rFonts w:ascii="Times New Roman" w:hAnsi="Times New Roman" w:cs="Times New Roman"/>
        </w:rPr>
      </w:pPr>
    </w:p>
    <w:p w14:paraId="5DA680D1" w14:textId="77777777" w:rsidR="006E3F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Zamawiający będzie dokonywał płatności za zrealizowane w danym miesiącu świadczenia zdrowotne, na podstawie prawidłowo wystawionej faktury / rachunku w terminie 21 dni od daty otrzymania  faktury / rachunku.</w:t>
      </w:r>
    </w:p>
    <w:p w14:paraId="57A8CB89" w14:textId="77777777" w:rsidR="006E3F7C" w:rsidRDefault="006E3F7C">
      <w:pPr>
        <w:pStyle w:val="Standard"/>
        <w:rPr>
          <w:rFonts w:ascii="Times New Roman" w:hAnsi="Times New Roman" w:cs="Times New Roman"/>
        </w:rPr>
      </w:pPr>
    </w:p>
    <w:p w14:paraId="0195190C" w14:textId="77777777" w:rsidR="006E3F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Należność za wykonaną usługę Zamawiający będzie realizował wg stawki godzinowej i  wyceny pkt.</w:t>
      </w:r>
    </w:p>
    <w:p w14:paraId="4FEE7F68" w14:textId="77777777" w:rsidR="006E3F7C" w:rsidRDefault="006E3F7C">
      <w:pPr>
        <w:pStyle w:val="Standard"/>
        <w:rPr>
          <w:rFonts w:ascii="Times New Roman" w:hAnsi="Times New Roman" w:cs="Times New Roman"/>
        </w:rPr>
      </w:pPr>
    </w:p>
    <w:p w14:paraId="0B9A8C68" w14:textId="77777777" w:rsidR="006E3F7C" w:rsidRDefault="00000000">
      <w:pPr>
        <w:pStyle w:val="Standard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VII. MIEJSCE I TERMIN SKŁADANIA OFERT</w:t>
      </w:r>
    </w:p>
    <w:p w14:paraId="430925A2" w14:textId="77777777" w:rsidR="006E3F7C" w:rsidRDefault="006E3F7C">
      <w:pPr>
        <w:pStyle w:val="Standard"/>
        <w:rPr>
          <w:rFonts w:ascii="Times New Roman" w:hAnsi="Times New Roman" w:cs="Times New Roman"/>
        </w:rPr>
      </w:pPr>
    </w:p>
    <w:p w14:paraId="50F58600" w14:textId="77777777" w:rsidR="006E3F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Ofertę w zapieczętowanej kopercie należy złożyć do dnia 31.08.2026r. w siedzibie Zamawiającego bądź przesłać na adres:</w:t>
      </w:r>
    </w:p>
    <w:p w14:paraId="76229925" w14:textId="77777777" w:rsidR="006E3F7C" w:rsidRDefault="00000000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podmiot leczniczy :Zespół Opieki Zdrowotnej” w Kłodzku</w:t>
      </w:r>
    </w:p>
    <w:p w14:paraId="285A16E8" w14:textId="77777777" w:rsidR="006E3F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ul. Szpitalna 1a</w:t>
      </w:r>
    </w:p>
    <w:p w14:paraId="232D7C81" w14:textId="77777777" w:rsidR="006E3F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57-300 Kłodzko.</w:t>
      </w:r>
    </w:p>
    <w:p w14:paraId="230E1983" w14:textId="77777777" w:rsidR="006E3F7C" w:rsidRDefault="006E3F7C">
      <w:pPr>
        <w:pStyle w:val="Standard"/>
        <w:rPr>
          <w:rFonts w:ascii="Times New Roman" w:eastAsia="Liberation Serif" w:hAnsi="Times New Roman" w:cs="Times New Roman"/>
        </w:rPr>
      </w:pPr>
    </w:p>
    <w:p w14:paraId="6EF5765A" w14:textId="77777777" w:rsidR="006E3F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Decyduje data i godzina otrzymania oferty przez Zamawiającego.</w:t>
      </w:r>
    </w:p>
    <w:p w14:paraId="59CA4AA3" w14:textId="77777777" w:rsidR="006E3F7C" w:rsidRDefault="006E3F7C">
      <w:pPr>
        <w:pStyle w:val="Standard"/>
        <w:rPr>
          <w:rFonts w:ascii="Times New Roman" w:eastAsia="Liberation Serif" w:hAnsi="Times New Roman" w:cs="Times New Roman"/>
        </w:rPr>
      </w:pPr>
    </w:p>
    <w:p w14:paraId="409E3771" w14:textId="77777777" w:rsidR="006E3F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Oferent może najpóźniej do dnia otwarcia ofert wycofać lub poprawić złożoną wcześniej ofertę. Poprawienie oferty następuje wyłącznie w formie pisemnej, w sposób opisany jak dla złożenia oferty.</w:t>
      </w:r>
    </w:p>
    <w:p w14:paraId="10C1B6EE" w14:textId="77777777" w:rsidR="006E3F7C" w:rsidRDefault="006E3F7C">
      <w:pPr>
        <w:pStyle w:val="Standard"/>
        <w:rPr>
          <w:rFonts w:ascii="Times New Roman" w:eastAsia="Liberation Serif" w:hAnsi="Times New Roman" w:cs="Times New Roman"/>
        </w:rPr>
      </w:pPr>
    </w:p>
    <w:p w14:paraId="729389DF" w14:textId="77777777" w:rsidR="006E3F7C" w:rsidRDefault="00000000">
      <w:pPr>
        <w:pStyle w:val="Standard"/>
        <w:rPr>
          <w:rFonts w:ascii="Times New Roman" w:eastAsia="Liberation Serif" w:hAnsi="Times New Roman" w:cs="Times New Roman"/>
          <w:b/>
          <w:bCs/>
        </w:rPr>
      </w:pPr>
      <w:r>
        <w:rPr>
          <w:rFonts w:ascii="Times New Roman" w:eastAsia="Liberation Serif" w:hAnsi="Times New Roman" w:cs="Times New Roman"/>
          <w:b/>
          <w:bCs/>
        </w:rPr>
        <w:t>VIII. MIEJSCE, TERMIN OTWARCIA OFERT. KOMISJA KONKURSOWA. OGŁOSZENIE WYNIKÓW POSTĘPOWANIA KONKURSOWEGO.</w:t>
      </w:r>
    </w:p>
    <w:p w14:paraId="211D1FCF" w14:textId="77777777" w:rsidR="006E3F7C" w:rsidRDefault="006E3F7C">
      <w:pPr>
        <w:pStyle w:val="Standard"/>
        <w:rPr>
          <w:rFonts w:ascii="Times New Roman" w:eastAsia="Liberation Serif" w:hAnsi="Times New Roman" w:cs="Times New Roman"/>
        </w:rPr>
      </w:pPr>
    </w:p>
    <w:p w14:paraId="7559FBF9" w14:textId="77777777" w:rsidR="006E3F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Złożone oferty zostaną otwarte przez powołaną w tym celu Komisję konkursową w dniu</w:t>
      </w:r>
    </w:p>
    <w:p w14:paraId="18246D01" w14:textId="77777777" w:rsidR="006E3F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03.09.2026r. o godz. 10:00 w siedzibie Zamawiającego.</w:t>
      </w:r>
    </w:p>
    <w:p w14:paraId="4876886B" w14:textId="77777777" w:rsidR="006E3F7C" w:rsidRDefault="006E3F7C">
      <w:pPr>
        <w:pStyle w:val="Standard"/>
        <w:rPr>
          <w:rFonts w:ascii="Times New Roman" w:eastAsia="Liberation Serif" w:hAnsi="Times New Roman" w:cs="Times New Roman"/>
        </w:rPr>
      </w:pPr>
    </w:p>
    <w:p w14:paraId="065C4E89" w14:textId="77777777" w:rsidR="006E3F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Otwarcie ofert jest jawne.</w:t>
      </w:r>
    </w:p>
    <w:p w14:paraId="1E3D9332" w14:textId="77777777" w:rsidR="006E3F7C" w:rsidRDefault="006E3F7C">
      <w:pPr>
        <w:pStyle w:val="Standard"/>
        <w:rPr>
          <w:rFonts w:ascii="Times New Roman" w:eastAsia="Liberation Serif" w:hAnsi="Times New Roman" w:cs="Times New Roman"/>
        </w:rPr>
      </w:pPr>
    </w:p>
    <w:p w14:paraId="3B44AC32" w14:textId="77777777" w:rsidR="006E3F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Komisja konkursowa rozpoczyna swoją pracę w dniu powołania, a kończy w dniu wyboru oferty lub unieważnieniu konkursu. Komisja konkursowa składa się co najmniej z trzech osób, którą kieruje jej przewodniczący.</w:t>
      </w:r>
    </w:p>
    <w:p w14:paraId="548EDB7F" w14:textId="77777777" w:rsidR="006E3F7C" w:rsidRDefault="006E3F7C">
      <w:pPr>
        <w:pStyle w:val="Standard"/>
        <w:rPr>
          <w:rFonts w:ascii="Times New Roman" w:eastAsia="Liberation Serif" w:hAnsi="Times New Roman" w:cs="Times New Roman"/>
        </w:rPr>
      </w:pPr>
    </w:p>
    <w:p w14:paraId="07876F1B" w14:textId="77777777" w:rsidR="006E3F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Członek Komisji konkursowej podlega wyłączeniu z postępowania konkursowego jeżeli:</w:t>
      </w:r>
    </w:p>
    <w:p w14:paraId="71BE1BB9" w14:textId="77777777" w:rsidR="006E3F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Oferent jest jego małżonkiem, krewnym lub powinowatym;</w:t>
      </w:r>
    </w:p>
    <w:p w14:paraId="253A7BE6" w14:textId="77777777" w:rsidR="006E3F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Oferent związany jest z nim z tytułu przysposobienia, kurateli bądź opieki;</w:t>
      </w:r>
    </w:p>
    <w:p w14:paraId="4FAFEB6A" w14:textId="77777777" w:rsidR="006E3F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Oferent pozostaje wobec niego w stosunku nadrzędności służbowej,</w:t>
      </w:r>
    </w:p>
    <w:p w14:paraId="2AE71893" w14:textId="77777777" w:rsidR="006E3F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w innym uzasadnionym przypadku.</w:t>
      </w:r>
    </w:p>
    <w:p w14:paraId="7EA69BC9" w14:textId="77777777" w:rsidR="006E3F7C" w:rsidRDefault="006E3F7C">
      <w:pPr>
        <w:pStyle w:val="Standard"/>
        <w:rPr>
          <w:rFonts w:ascii="Times New Roman" w:eastAsia="Liberation Serif" w:hAnsi="Times New Roman" w:cs="Times New Roman"/>
        </w:rPr>
      </w:pPr>
    </w:p>
    <w:p w14:paraId="58B36CCC" w14:textId="77777777" w:rsidR="006E3F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dokonuje wyłączenia członka Komisji konkursowej, powołując w jego miejsce inną osobę.</w:t>
      </w:r>
    </w:p>
    <w:p w14:paraId="7661B4D5" w14:textId="77777777" w:rsidR="006E3F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może w trakcie badania złożonych ofert, prosić Oferentów o wyjaśnienie treści złożonych ofert.</w:t>
      </w:r>
    </w:p>
    <w:p w14:paraId="1D6350B5" w14:textId="77777777" w:rsidR="006E3F7C" w:rsidRDefault="006E3F7C">
      <w:pPr>
        <w:pStyle w:val="Standard"/>
        <w:rPr>
          <w:rFonts w:ascii="Times New Roman" w:eastAsia="Liberation Serif" w:hAnsi="Times New Roman" w:cs="Times New Roman"/>
        </w:rPr>
      </w:pPr>
    </w:p>
    <w:p w14:paraId="061BF704" w14:textId="77777777" w:rsidR="006E3F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odrzuci złożoną ofertę, która:</w:t>
      </w:r>
    </w:p>
    <w:p w14:paraId="79DFFDF6" w14:textId="77777777" w:rsidR="006E3F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została złożona przez Przyjmującego zamówienie po terminie;</w:t>
      </w:r>
    </w:p>
    <w:p w14:paraId="211EB856" w14:textId="77777777" w:rsidR="006E3F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zawierającą nieprawdziwe informacje;</w:t>
      </w:r>
    </w:p>
    <w:p w14:paraId="3292795C" w14:textId="77777777" w:rsidR="006E3F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Przyjmujący zamówienie nie określił przedmiotu oferty lub nie podał proponowanej liczby lub ceny świadczeń opieki zdrowotnej;</w:t>
      </w:r>
    </w:p>
    <w:p w14:paraId="38468827" w14:textId="77777777" w:rsidR="006E3F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lastRenderedPageBreak/>
        <w:t>- jeżeli zawiera rażąco niską cenę w stosunku do przedmiotu zamówienia;</w:t>
      </w:r>
    </w:p>
    <w:p w14:paraId="04E20FD2" w14:textId="77777777" w:rsidR="006E3F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jest nie ważna na podstawie odrębnych przepisów;</w:t>
      </w:r>
    </w:p>
    <w:p w14:paraId="6F85A1FC" w14:textId="77777777" w:rsidR="006E3F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Przyjmujący zamówienie złożył ofertę alternatywną;</w:t>
      </w:r>
    </w:p>
    <w:p w14:paraId="74A43150" w14:textId="77777777" w:rsidR="006E3F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jeżeli Oferent lub oferta nie spełniają wymaganych warunków określonych w przepisach prawa oraz w szczegółowych warunkach umów o udzielanie świadczeń opieki zdrowotnej;</w:t>
      </w:r>
    </w:p>
    <w:p w14:paraId="5A04B223" w14:textId="77777777" w:rsidR="006E3F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została złożona przez Oferenta, z którym Zamawiający rozwiązał umowę w trybie natychmiastowym z przyczyn leżących po stronie Oferenta.</w:t>
      </w:r>
    </w:p>
    <w:p w14:paraId="0132CE19" w14:textId="77777777" w:rsidR="006E3F7C" w:rsidRDefault="006E3F7C">
      <w:pPr>
        <w:pStyle w:val="Standard"/>
        <w:rPr>
          <w:rFonts w:ascii="Times New Roman" w:eastAsia="Liberation Serif" w:hAnsi="Times New Roman" w:cs="Times New Roman"/>
        </w:rPr>
      </w:pPr>
    </w:p>
    <w:p w14:paraId="15193F58" w14:textId="77777777" w:rsidR="006E3F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 przypadku gdy Oferent nie przedstawił wszystkich wymaganych dokumentów lub gdy oferta zawiera braki formalne, wzywa się Oferenta do usunięcia tych braków w wyznaczonym terminie pod rygorem odrzucenia oferty.</w:t>
      </w:r>
    </w:p>
    <w:p w14:paraId="049FD789" w14:textId="77777777" w:rsidR="006E3F7C" w:rsidRDefault="006E3F7C">
      <w:pPr>
        <w:pStyle w:val="Standard"/>
        <w:rPr>
          <w:rFonts w:ascii="Times New Roman" w:eastAsia="Liberation Serif" w:hAnsi="Times New Roman" w:cs="Times New Roman"/>
        </w:rPr>
      </w:pPr>
    </w:p>
    <w:p w14:paraId="031C431B" w14:textId="77777777" w:rsidR="006E3F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Zamawiający unieważnia postępowanie konkursowe w sytuacji gdy:</w:t>
      </w:r>
    </w:p>
    <w:p w14:paraId="6E471199" w14:textId="77777777" w:rsidR="006E3F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nie wpłynęła żadna oferta;</w:t>
      </w:r>
    </w:p>
    <w:p w14:paraId="377B1847" w14:textId="77777777" w:rsidR="006E3F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wpłynęła jedna oferta niepodlegająca odrzuceniu;</w:t>
      </w:r>
    </w:p>
    <w:p w14:paraId="085F2E25" w14:textId="77777777" w:rsidR="006E3F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odrzucono wszystkie oferty;</w:t>
      </w:r>
    </w:p>
    <w:p w14:paraId="4679E675" w14:textId="77777777" w:rsidR="006E3F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kwota najkorzystniejszej oferty przewyższa kwotę, którą przeznacza się na finansowanie świadczeń opieki zdrowotnej w danym postępowaniu;</w:t>
      </w:r>
    </w:p>
    <w:p w14:paraId="4D8AE601" w14:textId="77777777" w:rsidR="006E3F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- nastąpiła istotna zmiana okoliczności powodująca, że prowadzenie postępowania lub zawarcie umowy nie leży w interesie ubezpieczonych, czego nie można było wcześniej przewidzieć.</w:t>
      </w:r>
    </w:p>
    <w:p w14:paraId="64A6837C" w14:textId="77777777" w:rsidR="006E3F7C" w:rsidRDefault="006E3F7C">
      <w:pPr>
        <w:pStyle w:val="Standard"/>
        <w:rPr>
          <w:rFonts w:ascii="Times New Roman" w:eastAsia="Liberation Serif" w:hAnsi="Times New Roman" w:cs="Times New Roman"/>
        </w:rPr>
      </w:pPr>
    </w:p>
    <w:p w14:paraId="630F250E" w14:textId="77777777" w:rsidR="006E3F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Jeżeli w toku konkursu ofert wpłynęła tylko jedna oferta niepodlegająca odrzuceniu, Zamawiający może przyjąć te ofertę, gdy z okoliczności wynika, że na ogłoszony ponownie na tych samych warunkach konkurs ofert nie wpłynie więcej ofert.</w:t>
      </w:r>
    </w:p>
    <w:p w14:paraId="570D7156" w14:textId="77777777" w:rsidR="006E3F7C" w:rsidRDefault="006E3F7C">
      <w:pPr>
        <w:pStyle w:val="Standard"/>
        <w:rPr>
          <w:rFonts w:ascii="Times New Roman" w:eastAsia="Liberation Serif" w:hAnsi="Times New Roman" w:cs="Times New Roman"/>
        </w:rPr>
      </w:pPr>
    </w:p>
    <w:p w14:paraId="39C1D59F" w14:textId="77777777" w:rsidR="006E3F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Jeżeli nie można wybrać najkorzystniejszej oferty z uwagi na to, że dwie lub więcej ofert osiągnęły taką samą punktację, spośród tych ofert wybiera się ofertę z najniższą ceną. Jeżeli dwie lub więcej ofert przedstawiają taką samą cenę, wzywa się zainteresowanych Oferentów do złożenia dodatkowych ofert, z tym, że cena w ofercie dodatkowej nie może być wyższa niż cena określona w ofercie podstawowej.</w:t>
      </w:r>
    </w:p>
    <w:p w14:paraId="5C2D0562" w14:textId="77777777" w:rsidR="006E3F7C" w:rsidRDefault="006E3F7C">
      <w:pPr>
        <w:pStyle w:val="Standard"/>
        <w:rPr>
          <w:rFonts w:ascii="Times New Roman" w:eastAsia="Liberation Serif" w:hAnsi="Times New Roman" w:cs="Times New Roman"/>
        </w:rPr>
      </w:pPr>
    </w:p>
    <w:p w14:paraId="46346B86" w14:textId="77777777" w:rsidR="006E3F7C" w:rsidRDefault="00000000">
      <w:pPr>
        <w:pStyle w:val="Standard"/>
      </w:pPr>
      <w:r>
        <w:rPr>
          <w:rFonts w:ascii="Times New Roman" w:eastAsia="Liberation Serif" w:hAnsi="Times New Roman" w:cs="Times New Roman"/>
        </w:rPr>
        <w:t xml:space="preserve">Wyniki konkursu obowiązują po ich zatwierdzeniu przez dyrektora Zamawiającego. Wyniki konkursu wywiesza się na tablicy ogłoszeń oraz na stronie internetowej: </w:t>
      </w:r>
      <w:hyperlink r:id="rId7" w:history="1">
        <w:r>
          <w:rPr>
            <w:rFonts w:ascii="Times New Roman" w:eastAsia="Liberation Serif" w:hAnsi="Times New Roman" w:cs="Times New Roman"/>
            <w:color w:val="000080"/>
            <w:u w:val="single"/>
          </w:rPr>
          <w:t>www.zoz.klodzko.pl</w:t>
        </w:r>
      </w:hyperlink>
      <w:r>
        <w:rPr>
          <w:rFonts w:ascii="Times New Roman" w:eastAsia="Liberation Serif" w:hAnsi="Times New Roman" w:cs="Times New Roman"/>
        </w:rPr>
        <w:t xml:space="preserve"> oraz na stronie BIP-u w terminie 2 dni od daty zatwierdzenia wyników postępowania konkursowego.</w:t>
      </w:r>
    </w:p>
    <w:p w14:paraId="640DD53C" w14:textId="77777777" w:rsidR="006E3F7C" w:rsidRDefault="006E3F7C">
      <w:pPr>
        <w:pStyle w:val="Standard"/>
        <w:rPr>
          <w:rFonts w:ascii="Times New Roman" w:eastAsia="Liberation Serif" w:hAnsi="Times New Roman" w:cs="Times New Roman"/>
        </w:rPr>
      </w:pPr>
    </w:p>
    <w:p w14:paraId="01BA4BAC" w14:textId="77777777" w:rsidR="006E3F7C" w:rsidRDefault="006E3F7C">
      <w:pPr>
        <w:pStyle w:val="Standard"/>
        <w:rPr>
          <w:rFonts w:ascii="Times New Roman" w:eastAsia="Liberation Serif" w:hAnsi="Times New Roman" w:cs="Times New Roman"/>
        </w:rPr>
      </w:pPr>
    </w:p>
    <w:p w14:paraId="62F5B609" w14:textId="77777777" w:rsidR="006E3F7C" w:rsidRDefault="00000000">
      <w:pPr>
        <w:pStyle w:val="Standard"/>
        <w:rPr>
          <w:rFonts w:ascii="Times New Roman" w:eastAsia="Liberation Serif" w:hAnsi="Times New Roman" w:cs="Times New Roman"/>
          <w:b/>
          <w:bCs/>
        </w:rPr>
      </w:pPr>
      <w:r>
        <w:rPr>
          <w:rFonts w:ascii="Times New Roman" w:eastAsia="Liberation Serif" w:hAnsi="Times New Roman" w:cs="Times New Roman"/>
          <w:b/>
          <w:bCs/>
        </w:rPr>
        <w:t>IX. ŚRODKI ODWOŁAWCZE</w:t>
      </w:r>
    </w:p>
    <w:p w14:paraId="07556C17" w14:textId="77777777" w:rsidR="006E3F7C" w:rsidRDefault="00000000">
      <w:r>
        <w:rPr>
          <w:rFonts w:ascii="Times New Roman" w:eastAsia="Liberation Serif" w:hAnsi="Times New Roman" w:cs="Times New Roman"/>
        </w:rPr>
        <w:t>Zamawiający, których interes prawny doznał uszczerbku w wyniku naruszenia przez Fundusz zasad przeprowadzania postępowania w sprawie zawarcia umowy o udzielanie świadczeń opieki zdrowotnej, przysługują środki odwoławcze i skarga na zasadach określonych w art.153 i 154 ustawy z dnia 27 sierpnia 2004 r. o świadczeniach opieki zdrowotnej finansowanych ze środków publicznych (Dz. U. 2025, poz.1461).</w:t>
      </w:r>
    </w:p>
    <w:p w14:paraId="73205949" w14:textId="77777777" w:rsidR="006E3F7C" w:rsidRDefault="006E3F7C">
      <w:pPr>
        <w:pStyle w:val="Standard"/>
        <w:rPr>
          <w:rFonts w:ascii="Times New Roman" w:eastAsia="Liberation Serif" w:hAnsi="Times New Roman" w:cs="Times New Roman"/>
        </w:rPr>
      </w:pPr>
    </w:p>
    <w:p w14:paraId="3B0E48CB" w14:textId="77777777" w:rsidR="006E3F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Środki odwoławcze nie przysługują na:</w:t>
      </w:r>
    </w:p>
    <w:p w14:paraId="2E0B7694" w14:textId="77777777" w:rsidR="006E3F7C" w:rsidRDefault="00000000">
      <w:pPr>
        <w:pStyle w:val="Standard"/>
        <w:numPr>
          <w:ilvl w:val="0"/>
          <w:numId w:val="5"/>
        </w:numPr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wybór trybu postępowania;</w:t>
      </w:r>
    </w:p>
    <w:p w14:paraId="08D0D5A6" w14:textId="77777777" w:rsidR="006E3F7C" w:rsidRDefault="00000000">
      <w:pPr>
        <w:pStyle w:val="Standard"/>
        <w:numPr>
          <w:ilvl w:val="0"/>
          <w:numId w:val="2"/>
        </w:numPr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niedokonanie wyboru Przyjmującego zamówienie;</w:t>
      </w:r>
    </w:p>
    <w:p w14:paraId="4EA0F887" w14:textId="77777777" w:rsidR="006E3F7C" w:rsidRDefault="00000000">
      <w:pPr>
        <w:pStyle w:val="Standard"/>
        <w:numPr>
          <w:ilvl w:val="0"/>
          <w:numId w:val="2"/>
        </w:numPr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unieważnienie postępowania w sprawie zawarcia umowy o udzielanie świadczeń opieki zdrowotnej.</w:t>
      </w:r>
    </w:p>
    <w:p w14:paraId="106B27DD" w14:textId="77777777" w:rsidR="006E3F7C" w:rsidRDefault="006E3F7C">
      <w:pPr>
        <w:pStyle w:val="Standard"/>
        <w:rPr>
          <w:rFonts w:ascii="Times New Roman" w:eastAsia="Liberation Serif" w:hAnsi="Times New Roman" w:cs="Times New Roman"/>
        </w:rPr>
      </w:pPr>
    </w:p>
    <w:p w14:paraId="79E5146F" w14:textId="77777777" w:rsidR="006E3F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 xml:space="preserve">Zgodnie z treścią art. 153 ustawy o świadczeniach opieki zdrowotnej finansowanych ze środków publicznych, w toku postępowania w sprawie zawarcia umowy o udzielanie świadczeń opieki </w:t>
      </w:r>
      <w:r>
        <w:rPr>
          <w:rFonts w:ascii="Times New Roman" w:eastAsia="Liberation Serif" w:hAnsi="Times New Roman" w:cs="Times New Roman"/>
        </w:rPr>
        <w:lastRenderedPageBreak/>
        <w:t>zdrowotnej, do czasu zakończenia postępowania, Oferent może złożyć do komisji umotywowany protest w terminie 7 dni roboczych od dnia dokonania zaskarżonej czynności.</w:t>
      </w:r>
    </w:p>
    <w:p w14:paraId="644DEDA5" w14:textId="77777777" w:rsidR="006E3F7C" w:rsidRDefault="006E3F7C">
      <w:pPr>
        <w:pStyle w:val="Standard"/>
        <w:rPr>
          <w:rFonts w:ascii="Times New Roman" w:eastAsia="Liberation Serif" w:hAnsi="Times New Roman" w:cs="Times New Roman"/>
        </w:rPr>
      </w:pPr>
    </w:p>
    <w:p w14:paraId="1CA2AE95" w14:textId="77777777" w:rsidR="006E3F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Komisja rozpatruje i rozstrzyga protest w ciągu 7 dni od dnia jego otrzymania i udziela pisemnej odpowiedzi składającemu protest. Nieuwzględnienie protestu wymaga uzasadnienia. Protest złożony po terminie nie podlega rozpatrzeniu.</w:t>
      </w:r>
    </w:p>
    <w:p w14:paraId="2810433A" w14:textId="77777777" w:rsidR="006E3F7C" w:rsidRDefault="006E3F7C">
      <w:pPr>
        <w:pStyle w:val="Standard"/>
        <w:rPr>
          <w:rFonts w:ascii="Times New Roman" w:eastAsia="Liberation Serif" w:hAnsi="Times New Roman" w:cs="Times New Roman"/>
        </w:rPr>
      </w:pPr>
    </w:p>
    <w:p w14:paraId="12EFCB49" w14:textId="77777777" w:rsidR="006E3F7C" w:rsidRDefault="00000000">
      <w:pPr>
        <w:pStyle w:val="Standard"/>
      </w:pPr>
      <w:r>
        <w:rPr>
          <w:rFonts w:ascii="Times New Roman" w:eastAsia="Liberation Serif" w:hAnsi="Times New Roman" w:cs="Times New Roman"/>
        </w:rPr>
        <w:t>Zgodnie z treścią art.154 ustawy o świadczeniach opieki zdrowotnej finansowanych ze środków publicznych, Przyjmujący zamówienie biorący udział w postępowaniu może wnieść do dyrektora oddziału wojewódzkiego Funduszu,  w terminie 7 dni od dnia ogłoszenia o rozstrzygnięciu postępowania, odwołanie dotyczące rozstrzygnięcia postępowania. Odwołanie wniesione po terminie nie podlega rozpatrzeniu. Odwołanie rozpatrywane jest w terminie 7 dni od dnia jego otrzymania. Wniesienie odwołania wstrzymuje zawarcie umowy o udzielanie świadczeń opieki zdrowotnej do czasu jego rozpatrzenia.</w:t>
      </w:r>
    </w:p>
    <w:p w14:paraId="14566060" w14:textId="77777777" w:rsidR="006E3F7C" w:rsidRDefault="006E3F7C">
      <w:pPr>
        <w:pStyle w:val="Standard"/>
        <w:rPr>
          <w:rFonts w:ascii="Times New Roman" w:eastAsia="Liberation Serif" w:hAnsi="Times New Roman" w:cs="Times New Roman"/>
        </w:rPr>
      </w:pPr>
    </w:p>
    <w:p w14:paraId="50BC06D6" w14:textId="77777777" w:rsidR="006E3F7C" w:rsidRDefault="006E3F7C">
      <w:pPr>
        <w:pStyle w:val="Standard"/>
        <w:rPr>
          <w:rFonts w:ascii="Times New Roman" w:eastAsia="Liberation Serif" w:hAnsi="Times New Roman" w:cs="Times New Roman"/>
        </w:rPr>
      </w:pPr>
    </w:p>
    <w:p w14:paraId="585F0FEA" w14:textId="77777777" w:rsidR="006E3F7C" w:rsidRDefault="00000000">
      <w:pPr>
        <w:pStyle w:val="Standard"/>
        <w:rPr>
          <w:rFonts w:ascii="Times New Roman" w:eastAsia="Liberation Serif" w:hAnsi="Times New Roman" w:cs="Times New Roman"/>
          <w:b/>
          <w:bCs/>
        </w:rPr>
      </w:pPr>
      <w:r>
        <w:rPr>
          <w:rFonts w:ascii="Times New Roman" w:eastAsia="Liberation Serif" w:hAnsi="Times New Roman" w:cs="Times New Roman"/>
          <w:b/>
          <w:bCs/>
        </w:rPr>
        <w:t>X. ZAWARCIE UMOWY</w:t>
      </w:r>
    </w:p>
    <w:p w14:paraId="51F26B7C" w14:textId="77777777" w:rsidR="006E3F7C" w:rsidRDefault="006E3F7C">
      <w:pPr>
        <w:pStyle w:val="Standard"/>
        <w:rPr>
          <w:rFonts w:ascii="Times New Roman" w:eastAsia="Liberation Serif" w:hAnsi="Times New Roman" w:cs="Times New Roman"/>
        </w:rPr>
      </w:pPr>
    </w:p>
    <w:p w14:paraId="5C1247F7" w14:textId="77777777" w:rsidR="006E3F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Zawarcie umowy na realizację świadczeń medycznych nastąpi w terminie nie krótszym niż 14 dni od daty zawiadomienia o wyborze najkorzystniejszej oferty.</w:t>
      </w:r>
    </w:p>
    <w:p w14:paraId="445FB95A" w14:textId="77777777" w:rsidR="006E3F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 przypadku uchylania się Oferenta, którego oferta została wybrana od zawarcia umowy, Zamawiający wybierze do realizacji kolejną, najkorzystniejszą ofertę złożoną w postępowaniu konkursowym.</w:t>
      </w:r>
    </w:p>
    <w:p w14:paraId="27569DBE" w14:textId="77777777" w:rsidR="006E3F7C" w:rsidRDefault="00000000">
      <w:pPr>
        <w:pStyle w:val="Standard"/>
        <w:rPr>
          <w:rFonts w:ascii="Times New Roman" w:eastAsia="Liberation Serif" w:hAnsi="Times New Roman" w:cs="Times New Roman"/>
        </w:rPr>
      </w:pPr>
      <w:r>
        <w:rPr>
          <w:rFonts w:ascii="Times New Roman" w:eastAsia="Liberation Serif" w:hAnsi="Times New Roman" w:cs="Times New Roman"/>
        </w:rPr>
        <w:t>W sprawach nieuregulowanych mają zastosowania zapisy ustawy z dnia 23 kwietnia 1964r. Kodeks cywilny (Dz. U.  2025r., poz. 1071).</w:t>
      </w:r>
    </w:p>
    <w:p w14:paraId="40EE5904" w14:textId="77777777" w:rsidR="006E3F7C" w:rsidRDefault="006E3F7C">
      <w:pPr>
        <w:pStyle w:val="Standard"/>
        <w:rPr>
          <w:rFonts w:ascii="Times New Roman" w:eastAsia="Liberation Serif" w:hAnsi="Times New Roman" w:cs="Times New Roman"/>
        </w:rPr>
      </w:pPr>
    </w:p>
    <w:p w14:paraId="12D9C3E0" w14:textId="77777777" w:rsidR="006E3F7C" w:rsidRDefault="006E3F7C">
      <w:pPr>
        <w:pStyle w:val="Standard"/>
        <w:rPr>
          <w:rFonts w:ascii="Times New Roman" w:eastAsia="Liberation Serif" w:hAnsi="Times New Roman" w:cs="Times New Roman"/>
        </w:rPr>
      </w:pPr>
    </w:p>
    <w:p w14:paraId="473C1E8C" w14:textId="77777777" w:rsidR="006E3F7C" w:rsidRDefault="006E3F7C">
      <w:pPr>
        <w:pStyle w:val="Standard"/>
        <w:rPr>
          <w:rFonts w:ascii="Times New Roman" w:eastAsia="Liberation Serif" w:hAnsi="Times New Roman" w:cs="Times New Roman"/>
        </w:rPr>
      </w:pPr>
    </w:p>
    <w:p w14:paraId="686CC736" w14:textId="77777777" w:rsidR="006E3F7C" w:rsidRDefault="006E3F7C">
      <w:pPr>
        <w:pStyle w:val="Standard"/>
        <w:rPr>
          <w:rFonts w:ascii="Times New Roman" w:eastAsia="Liberation Serif" w:hAnsi="Times New Roman" w:cs="Times New Roman"/>
        </w:rPr>
      </w:pPr>
    </w:p>
    <w:p w14:paraId="3023411A" w14:textId="77777777" w:rsidR="006E3F7C" w:rsidRDefault="006E3F7C">
      <w:pPr>
        <w:pStyle w:val="Standard"/>
        <w:rPr>
          <w:rFonts w:ascii="Times New Roman" w:eastAsia="Liberation Serif" w:hAnsi="Times New Roman" w:cs="Times New Roman"/>
        </w:rPr>
      </w:pPr>
    </w:p>
    <w:p w14:paraId="53855E28" w14:textId="77777777" w:rsidR="006E3F7C" w:rsidRDefault="006E3F7C">
      <w:pPr>
        <w:pStyle w:val="Standard"/>
        <w:rPr>
          <w:rFonts w:ascii="Times New Roman" w:eastAsia="Liberation Serif" w:hAnsi="Times New Roman" w:cs="Times New Roman"/>
        </w:rPr>
      </w:pPr>
    </w:p>
    <w:p w14:paraId="3E7A0AF5" w14:textId="77777777" w:rsidR="006E3F7C" w:rsidRDefault="006E3F7C">
      <w:pPr>
        <w:pStyle w:val="Standard"/>
        <w:rPr>
          <w:rFonts w:ascii="Times New Roman" w:eastAsia="Liberation Serif" w:hAnsi="Times New Roman" w:cs="Times New Roman"/>
        </w:rPr>
      </w:pPr>
    </w:p>
    <w:p w14:paraId="6B033E74" w14:textId="77777777" w:rsidR="006E3F7C" w:rsidRDefault="006E3F7C">
      <w:pPr>
        <w:pStyle w:val="Standard"/>
        <w:rPr>
          <w:rFonts w:ascii="Times New Roman" w:eastAsia="Liberation Serif" w:hAnsi="Times New Roman" w:cs="Times New Roman"/>
        </w:rPr>
      </w:pPr>
    </w:p>
    <w:p w14:paraId="767FE618" w14:textId="77777777" w:rsidR="006E3F7C" w:rsidRDefault="006E3F7C">
      <w:pPr>
        <w:pStyle w:val="Standard"/>
        <w:rPr>
          <w:rFonts w:ascii="Times New Roman" w:eastAsia="Liberation Serif" w:hAnsi="Times New Roman" w:cs="Times New Roman"/>
        </w:rPr>
      </w:pPr>
    </w:p>
    <w:p w14:paraId="23AB0D99" w14:textId="77777777" w:rsidR="006E3F7C" w:rsidRDefault="006E3F7C">
      <w:pPr>
        <w:rPr>
          <w:rFonts w:ascii="Times New Roman" w:hAnsi="Times New Roman" w:cs="Times New Roman"/>
        </w:rPr>
      </w:pPr>
    </w:p>
    <w:sectPr w:rsidR="006E3F7C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57141" w14:textId="77777777" w:rsidR="00587F2B" w:rsidRDefault="00587F2B">
      <w:r>
        <w:separator/>
      </w:r>
    </w:p>
  </w:endnote>
  <w:endnote w:type="continuationSeparator" w:id="0">
    <w:p w14:paraId="10D4FEF3" w14:textId="77777777" w:rsidR="00587F2B" w:rsidRDefault="00587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BE574" w14:textId="77777777" w:rsidR="00587F2B" w:rsidRDefault="00587F2B">
      <w:r>
        <w:rPr>
          <w:color w:val="000000"/>
        </w:rPr>
        <w:separator/>
      </w:r>
    </w:p>
  </w:footnote>
  <w:footnote w:type="continuationSeparator" w:id="0">
    <w:p w14:paraId="3529ACED" w14:textId="77777777" w:rsidR="00587F2B" w:rsidRDefault="00587F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01D3E"/>
    <w:multiLevelType w:val="multilevel"/>
    <w:tmpl w:val="10FE3BB6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2B8C4250"/>
    <w:multiLevelType w:val="multilevel"/>
    <w:tmpl w:val="7FFA0C10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39FF3B49"/>
    <w:multiLevelType w:val="multilevel"/>
    <w:tmpl w:val="53A8C092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ind w:left="1800" w:hanging="360"/>
      </w:pPr>
      <w:rPr>
        <w:b/>
        <w:bCs/>
      </w:rPr>
    </w:lvl>
    <w:lvl w:ilvl="4">
      <w:start w:val="1"/>
      <w:numFmt w:val="decimal"/>
      <w:lvlText w:val="%5."/>
      <w:lvlJc w:val="left"/>
      <w:pPr>
        <w:ind w:left="2160" w:hanging="360"/>
      </w:pPr>
      <w:rPr>
        <w:b/>
        <w:bCs/>
      </w:rPr>
    </w:lvl>
    <w:lvl w:ilvl="5">
      <w:start w:val="1"/>
      <w:numFmt w:val="decimal"/>
      <w:lvlText w:val="%6."/>
      <w:lvlJc w:val="left"/>
      <w:pPr>
        <w:ind w:left="2520" w:hanging="360"/>
      </w:pPr>
      <w:rPr>
        <w:b/>
        <w:bCs/>
      </w:rPr>
    </w:lvl>
    <w:lvl w:ilvl="6">
      <w:start w:val="1"/>
      <w:numFmt w:val="decimal"/>
      <w:lvlText w:val="%7."/>
      <w:lvlJc w:val="left"/>
      <w:pPr>
        <w:ind w:left="2880" w:hanging="360"/>
      </w:pPr>
      <w:rPr>
        <w:b/>
        <w:bCs/>
      </w:rPr>
    </w:lvl>
    <w:lvl w:ilvl="7">
      <w:start w:val="1"/>
      <w:numFmt w:val="decimal"/>
      <w:lvlText w:val="%8."/>
      <w:lvlJc w:val="left"/>
      <w:pPr>
        <w:ind w:left="3240" w:hanging="360"/>
      </w:pPr>
      <w:rPr>
        <w:b/>
        <w:bCs/>
      </w:rPr>
    </w:lvl>
    <w:lvl w:ilvl="8">
      <w:start w:val="1"/>
      <w:numFmt w:val="decimal"/>
      <w:lvlText w:val="%9."/>
      <w:lvlJc w:val="left"/>
      <w:pPr>
        <w:ind w:left="3600" w:hanging="360"/>
      </w:pPr>
      <w:rPr>
        <w:b/>
        <w:bCs/>
      </w:rPr>
    </w:lvl>
  </w:abstractNum>
  <w:num w:numId="1" w16cid:durableId="203031745">
    <w:abstractNumId w:val="1"/>
  </w:num>
  <w:num w:numId="2" w16cid:durableId="191261637">
    <w:abstractNumId w:val="0"/>
  </w:num>
  <w:num w:numId="3" w16cid:durableId="733159413">
    <w:abstractNumId w:val="2"/>
  </w:num>
  <w:num w:numId="4" w16cid:durableId="1892307799">
    <w:abstractNumId w:val="1"/>
    <w:lvlOverride w:ilvl="0">
      <w:startOverride w:val="1"/>
    </w:lvlOverride>
  </w:num>
  <w:num w:numId="5" w16cid:durableId="41801908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E3F7C"/>
    <w:rsid w:val="00587F2B"/>
    <w:rsid w:val="006E3F7C"/>
    <w:rsid w:val="00E23C4C"/>
    <w:rsid w:val="00EB0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6C831"/>
  <w15:docId w15:val="{2BEB4A43-CD96-4C7B-BD20-5299B178C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0"/>
    </w:pPr>
    <w:rPr>
      <w:rFonts w:ascii="Liberation Serif" w:eastAsia="NSimSun" w:hAnsi="Liberation Serif" w:cs="Arial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  <w:spacing w:after="0"/>
    </w:pPr>
    <w:rPr>
      <w:rFonts w:ascii="Liberation Serif" w:eastAsia="NSimSun" w:hAnsi="Liberation Serif" w:cs="Arial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agwek1Znak">
    <w:name w:val="Nagłówek 1 Znak"/>
    <w:basedOn w:val="Domylnaczcionkaakapitu"/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WWNum3">
    <w:name w:val="WWNum3"/>
    <w:basedOn w:val="Bezlisty"/>
    <w:pPr>
      <w:numPr>
        <w:numId w:val="1"/>
      </w:numPr>
    </w:pPr>
  </w:style>
  <w:style w:type="numbering" w:customStyle="1" w:styleId="WWNum4">
    <w:name w:val="WWNum4"/>
    <w:basedOn w:val="Bezlisty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zoz.klodzko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1857</Words>
  <Characters>11143</Characters>
  <Application>Microsoft Office Word</Application>
  <DocSecurity>0</DocSecurity>
  <Lines>92</Lines>
  <Paragraphs>25</Paragraphs>
  <ScaleCrop>false</ScaleCrop>
  <Company/>
  <LinksUpToDate>false</LinksUpToDate>
  <CharactersWithSpaces>12975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Kulikowska</dc:creator>
  <dc:description/>
  <cp:lastModifiedBy>Bożena Kulikowska</cp:lastModifiedBy>
  <cp:revision>2</cp:revision>
  <dcterms:created xsi:type="dcterms:W3CDTF">2026-08-18T10:35:00Z</dcterms:created>
  <dcterms:modified xsi:type="dcterms:W3CDTF">2026-08-18T10:35:00Z</dcterms:modified>
</cp:coreProperties>
</file>