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7C9E" w14:textId="77777777" w:rsidR="00412498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2 do  załącznika Nr 3</w:t>
      </w:r>
    </w:p>
    <w:p w14:paraId="56D6AA9D" w14:textId="77777777" w:rsidR="00412498" w:rsidRDefault="00000000">
      <w:pPr>
        <w:pStyle w:val="Standard"/>
        <w:jc w:val="both"/>
      </w:pPr>
      <w:r>
        <w:rPr>
          <w:rFonts w:cs="Times New Roman"/>
          <w:b/>
          <w:bCs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</w:p>
    <w:p w14:paraId="045C347C" w14:textId="77777777" w:rsidR="00412498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</w:p>
    <w:p w14:paraId="60563EA7" w14:textId="77777777" w:rsidR="00412498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</w:p>
    <w:p w14:paraId="67AE830D" w14:textId="77777777" w:rsidR="00412498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CE689A0" w14:textId="77777777" w:rsidR="00412498" w:rsidRDefault="00412498">
      <w:pPr>
        <w:pStyle w:val="Standard"/>
        <w:jc w:val="both"/>
        <w:rPr>
          <w:rFonts w:cs="Times New Roman"/>
          <w:sz w:val="18"/>
          <w:szCs w:val="18"/>
        </w:rPr>
      </w:pPr>
    </w:p>
    <w:p w14:paraId="233A9B4A" w14:textId="77777777" w:rsidR="00412498" w:rsidRDefault="00412498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1A642965" w14:textId="77777777" w:rsidR="00412498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0F94D46C" w14:textId="77777777" w:rsidR="00412498" w:rsidRDefault="00000000">
      <w:pPr>
        <w:widowControl/>
        <w:suppressAutoHyphens w:val="0"/>
        <w:jc w:val="center"/>
        <w:textAlignment w:val="auto"/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 xml:space="preserve"> </w:t>
      </w:r>
      <w:r>
        <w:rPr>
          <w:rFonts w:cs="Times New Roman"/>
          <w:b/>
          <w:sz w:val="22"/>
          <w:szCs w:val="22"/>
        </w:rPr>
        <w:t>dla oferentów w zakresie zamieszkiwania</w:t>
      </w:r>
    </w:p>
    <w:p w14:paraId="5BA5E6B5" w14:textId="77777777" w:rsidR="00412498" w:rsidRDefault="00412498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0690A5CB" w14:textId="77777777" w:rsidR="00412498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18"/>
          <w:szCs w:val="18"/>
        </w:rPr>
        <w:t xml:space="preserve">Na podst. art. 21 ust. 5 </w:t>
      </w:r>
      <w:r>
        <w:rPr>
          <w:sz w:val="18"/>
          <w:szCs w:val="18"/>
        </w:rPr>
        <w:t xml:space="preserve">Ustawy z dnia 13 maja 2016 r. o przeciwdziałaniu zagrożeniom przestępczością na tle seksualnym i ochronie małoletnich (t.j. Dz. U. z 2023, poz. 1304 i poz. 1606) </w:t>
      </w:r>
      <w:r>
        <w:rPr>
          <w:b/>
          <w:bCs/>
          <w:sz w:val="18"/>
          <w:szCs w:val="18"/>
        </w:rPr>
        <w:t>oświadczam, że w ciągu ostatnich 20 lat zamieszkiwałem/ -am:</w:t>
      </w:r>
    </w:p>
    <w:p w14:paraId="76350FC5" w14:textId="77777777" w:rsidR="00412498" w:rsidRDefault="00412498">
      <w:pPr>
        <w:jc w:val="both"/>
        <w:rPr>
          <w:sz w:val="18"/>
          <w:szCs w:val="18"/>
        </w:rPr>
      </w:pPr>
    </w:p>
    <w:p w14:paraId="6CAAED27" w14:textId="77777777" w:rsidR="00412498" w:rsidRDefault="00412498">
      <w:pPr>
        <w:jc w:val="both"/>
        <w:rPr>
          <w:sz w:val="18"/>
          <w:szCs w:val="18"/>
        </w:rPr>
      </w:pPr>
    </w:p>
    <w:p w14:paraId="7458E348" w14:textId="77777777" w:rsidR="00412498" w:rsidRDefault="00412498">
      <w:pPr>
        <w:pStyle w:val="Standard"/>
        <w:ind w:left="780"/>
        <w:jc w:val="both"/>
        <w:rPr>
          <w:rFonts w:cs="Times New Roman"/>
          <w:sz w:val="18"/>
          <w:szCs w:val="18"/>
        </w:rPr>
      </w:pPr>
    </w:p>
    <w:p w14:paraId="11143393" w14:textId="77777777" w:rsidR="00412498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tylko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Rzeczpospolitej Polskiej </w:t>
      </w:r>
      <w:r>
        <w:rPr>
          <w:rFonts w:cs="Times New Roman"/>
          <w:sz w:val="22"/>
          <w:szCs w:val="22"/>
          <w:u w:val="single"/>
        </w:rPr>
        <w:t>(dotyczy osób posiadających obywatelstwo polskie i cudzoziemców)</w:t>
      </w:r>
    </w:p>
    <w:p w14:paraId="4F0B4FF7" w14:textId="77777777" w:rsidR="00412498" w:rsidRDefault="00412498">
      <w:pPr>
        <w:pStyle w:val="Standard"/>
        <w:ind w:left="1140"/>
        <w:jc w:val="both"/>
        <w:rPr>
          <w:rFonts w:cs="Times New Roman"/>
          <w:sz w:val="22"/>
          <w:szCs w:val="22"/>
          <w:u w:val="single"/>
        </w:rPr>
      </w:pPr>
    </w:p>
    <w:p w14:paraId="00078E1A" w14:textId="77777777" w:rsidR="00412498" w:rsidRDefault="00000000">
      <w:pPr>
        <w:pStyle w:val="Standard"/>
        <w:ind w:left="11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3CE326FB" w14:textId="77777777" w:rsidR="00412498" w:rsidRDefault="00412498">
      <w:pPr>
        <w:pStyle w:val="Standard"/>
        <w:ind w:left="780"/>
        <w:jc w:val="both"/>
        <w:rPr>
          <w:rFonts w:cs="Times New Roman"/>
          <w:sz w:val="18"/>
          <w:szCs w:val="18"/>
        </w:rPr>
      </w:pPr>
    </w:p>
    <w:p w14:paraId="715B331D" w14:textId="77777777" w:rsidR="00412498" w:rsidRDefault="00412498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52C4D566" w14:textId="77777777" w:rsidR="00412498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Rzeczpospolitej Polskiej</w:t>
      </w:r>
      <w:r>
        <w:rPr>
          <w:sz w:val="18"/>
          <w:szCs w:val="18"/>
        </w:rPr>
        <w:t xml:space="preserve"> 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Rzeczpospolita Polska </w:t>
      </w:r>
      <w:r>
        <w:rPr>
          <w:rFonts w:cs="Times New Roman"/>
          <w:sz w:val="22"/>
          <w:szCs w:val="22"/>
          <w:u w:val="single"/>
        </w:rPr>
        <w:t>(dotyczy osób posiadających obywatelstwo polskie)</w:t>
      </w:r>
    </w:p>
    <w:p w14:paraId="643B7941" w14:textId="77777777" w:rsidR="00412498" w:rsidRDefault="00412498">
      <w:pPr>
        <w:pStyle w:val="Standard"/>
        <w:ind w:left="1140"/>
        <w:jc w:val="both"/>
      </w:pPr>
    </w:p>
    <w:p w14:paraId="58A78C3A" w14:textId="77777777" w:rsidR="00412498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2EBB7034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67CC3A47" w14:textId="77777777" w:rsidR="00412498" w:rsidRDefault="00000000">
      <w:pPr>
        <w:pStyle w:val="Standard"/>
        <w:jc w:val="both"/>
      </w:pPr>
      <w:r>
        <w:rPr>
          <w:sz w:val="20"/>
          <w:szCs w:val="20"/>
        </w:rPr>
        <w:t xml:space="preserve">- </w:t>
      </w:r>
      <w:bookmarkStart w:id="1" w:name="_Hlk156972380"/>
      <w:r>
        <w:rPr>
          <w:sz w:val="20"/>
          <w:szCs w:val="20"/>
        </w:rPr>
        <w:t xml:space="preserve">proszę wymienić państwa zamieszkiwania w ostatnich 20 latach </w:t>
      </w:r>
      <w:bookmarkEnd w:id="1"/>
      <w:r>
        <w:rPr>
          <w:sz w:val="20"/>
          <w:szCs w:val="20"/>
        </w:rPr>
        <w:t xml:space="preserve">(z wyjątkiem </w:t>
      </w:r>
      <w:r>
        <w:rPr>
          <w:rFonts w:cs="Times New Roman"/>
          <w:sz w:val="20"/>
          <w:szCs w:val="20"/>
        </w:rPr>
        <w:t xml:space="preserve">Rzeczpospolitej Polskiej) </w:t>
      </w:r>
      <w:bookmarkStart w:id="2" w:name="_Hlk156994123"/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</w:t>
      </w:r>
      <w:r>
        <w:rPr>
          <w:b/>
          <w:bCs/>
          <w:sz w:val="20"/>
          <w:szCs w:val="20"/>
        </w:rPr>
        <w:t>:</w:t>
      </w:r>
    </w:p>
    <w:bookmarkEnd w:id="2"/>
    <w:p w14:paraId="20E4A942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7F3E1F4A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D4363AE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6D53BF2F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0DA5806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136FB207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F0D73D6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0221A28D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F65AB7A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5A704043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F5E2C20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7ACF7CAC" w14:textId="77777777" w:rsidR="00412498" w:rsidRDefault="00412498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04EEC368" w14:textId="77777777" w:rsidR="00412498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państwie mojego obywatelstwa </w:t>
      </w:r>
      <w:r>
        <w:rPr>
          <w:sz w:val="18"/>
          <w:szCs w:val="18"/>
        </w:rPr>
        <w:t>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państwo mojego obywatelstwa </w:t>
      </w:r>
      <w:r>
        <w:rPr>
          <w:rFonts w:cs="Times New Roman"/>
          <w:sz w:val="22"/>
          <w:szCs w:val="22"/>
          <w:u w:val="single"/>
        </w:rPr>
        <w:t>(dotyczy cudzoziemców)</w:t>
      </w:r>
    </w:p>
    <w:p w14:paraId="56CB1611" w14:textId="77777777" w:rsidR="00412498" w:rsidRDefault="00412498">
      <w:pPr>
        <w:pStyle w:val="Standard"/>
        <w:jc w:val="both"/>
        <w:rPr>
          <w:rFonts w:cs="Times New Roman"/>
          <w:sz w:val="22"/>
          <w:szCs w:val="22"/>
          <w:u w:val="single"/>
        </w:rPr>
      </w:pPr>
    </w:p>
    <w:p w14:paraId="481A673D" w14:textId="77777777" w:rsidR="00412498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37F75991" w14:textId="77777777" w:rsidR="00412498" w:rsidRDefault="00412498">
      <w:pPr>
        <w:pStyle w:val="Standard"/>
        <w:jc w:val="both"/>
      </w:pPr>
    </w:p>
    <w:p w14:paraId="2733D151" w14:textId="77777777" w:rsidR="00412498" w:rsidRDefault="00000000">
      <w:pPr>
        <w:pStyle w:val="Standard"/>
        <w:jc w:val="both"/>
      </w:pPr>
      <w:r>
        <w:rPr>
          <w:sz w:val="22"/>
          <w:szCs w:val="22"/>
        </w:rPr>
        <w:t xml:space="preserve">- proszę wymienić państwa zamieszkiwania w ostatnich 20 latach (wraz z </w:t>
      </w:r>
      <w:r>
        <w:rPr>
          <w:rFonts w:cs="Times New Roman"/>
          <w:sz w:val="22"/>
          <w:szCs w:val="22"/>
        </w:rPr>
        <w:t xml:space="preserve">Rzeczpospolitą Polską) </w:t>
      </w:r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dotyczy:</w:t>
      </w:r>
    </w:p>
    <w:p w14:paraId="09F1C867" w14:textId="77777777" w:rsidR="00412498" w:rsidRDefault="00412498">
      <w:pPr>
        <w:pStyle w:val="Standard"/>
        <w:ind w:left="780"/>
        <w:jc w:val="both"/>
      </w:pPr>
    </w:p>
    <w:p w14:paraId="1BA1BED5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2722B9B0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7A3A5346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2A99A96E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6405A452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477DC2F1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3EAC79A2" w14:textId="77777777" w:rsidR="00412498" w:rsidRDefault="00412498">
      <w:pPr>
        <w:pStyle w:val="Standard"/>
        <w:ind w:left="780"/>
        <w:jc w:val="both"/>
        <w:rPr>
          <w:sz w:val="22"/>
          <w:szCs w:val="22"/>
        </w:rPr>
      </w:pPr>
    </w:p>
    <w:p w14:paraId="79C30CC5" w14:textId="77777777" w:rsidR="0041249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4ACDE85D" w14:textId="77777777" w:rsidR="00412498" w:rsidRDefault="00412498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585808EE" w14:textId="77777777" w:rsidR="00412498" w:rsidRDefault="00412498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445B87CC" w14:textId="77777777" w:rsidR="00412498" w:rsidRDefault="00000000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Zgodnie z art. 21 ust. 8 cyt. wyżej ustawy oświadczam, że jestem świadomy odpowiedzialności karnej za złożenie fałszywego oświadczenia.</w:t>
      </w:r>
    </w:p>
    <w:p w14:paraId="06758830" w14:textId="77777777" w:rsidR="00412498" w:rsidRDefault="00412498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65F63C34" w14:textId="77777777" w:rsidR="00412498" w:rsidRDefault="00412498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32707B85" w14:textId="77777777" w:rsidR="00412498" w:rsidRDefault="00412498">
      <w:pPr>
        <w:jc w:val="both"/>
      </w:pPr>
    </w:p>
    <w:p w14:paraId="203F74FC" w14:textId="77777777" w:rsidR="00412498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3D77AEF4" w14:textId="77777777" w:rsidR="00412498" w:rsidRDefault="00000000">
      <w:pPr>
        <w:jc w:val="both"/>
      </w:pPr>
      <w:r>
        <w:t xml:space="preserve">          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oferenta</w:t>
      </w:r>
    </w:p>
    <w:p w14:paraId="337FA474" w14:textId="77777777" w:rsidR="00412498" w:rsidRDefault="00412498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412498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881EE" w14:textId="77777777" w:rsidR="006C347A" w:rsidRDefault="006C347A">
      <w:r>
        <w:separator/>
      </w:r>
    </w:p>
  </w:endnote>
  <w:endnote w:type="continuationSeparator" w:id="0">
    <w:p w14:paraId="395B7C99" w14:textId="77777777" w:rsidR="006C347A" w:rsidRDefault="006C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BC80" w14:textId="77777777" w:rsidR="006C347A" w:rsidRDefault="006C347A">
      <w:r>
        <w:rPr>
          <w:color w:val="000000"/>
        </w:rPr>
        <w:separator/>
      </w:r>
    </w:p>
  </w:footnote>
  <w:footnote w:type="continuationSeparator" w:id="0">
    <w:p w14:paraId="76C14569" w14:textId="77777777" w:rsidR="006C347A" w:rsidRDefault="006C3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0526F"/>
    <w:multiLevelType w:val="multilevel"/>
    <w:tmpl w:val="88C0CD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0251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2498"/>
    <w:rsid w:val="00412498"/>
    <w:rsid w:val="005C564D"/>
    <w:rsid w:val="006C347A"/>
    <w:rsid w:val="00A9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BE87"/>
  <w15:docId w15:val="{55746605-A98C-463E-BBAD-4F438B0F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2025-11-24T10:12:00Z</cp:lastPrinted>
  <dcterms:created xsi:type="dcterms:W3CDTF">2026-07-09T11:41:00Z</dcterms:created>
  <dcterms:modified xsi:type="dcterms:W3CDTF">2026-07-09T11:41:00Z</dcterms:modified>
</cp:coreProperties>
</file>