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4153"/>
        <w:tblW w:w="105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5"/>
        <w:gridCol w:w="5774"/>
      </w:tblGrid>
      <w:tr w:rsidR="00132E8A" w:rsidRPr="004149B9" w14:paraId="1D6E301A" w14:textId="77777777" w:rsidTr="00C81EB2">
        <w:trPr>
          <w:trHeight w:val="1795"/>
        </w:trPr>
        <w:tc>
          <w:tcPr>
            <w:tcW w:w="4765" w:type="dxa"/>
            <w:vAlign w:val="center"/>
          </w:tcPr>
          <w:p w14:paraId="4197D626" w14:textId="5B088935" w:rsidR="00132E8A" w:rsidRPr="004149B9" w:rsidRDefault="00132E8A" w:rsidP="00843B78">
            <w:pPr>
              <w:spacing w:after="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5774" w:type="dxa"/>
          </w:tcPr>
          <w:p w14:paraId="1981A39B" w14:textId="40462232" w:rsidR="004543F1" w:rsidRPr="004149B9" w:rsidRDefault="004543F1" w:rsidP="009C4CA4">
            <w:pPr>
              <w:spacing w:after="0" w:line="288" w:lineRule="auto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</w:p>
        </w:tc>
      </w:tr>
    </w:tbl>
    <w:p w14:paraId="3236F3A7" w14:textId="77777777" w:rsidR="009C4CA4" w:rsidRDefault="009C4CA4" w:rsidP="005F2666">
      <w:pPr>
        <w:pStyle w:val="Teksttreci30"/>
        <w:shd w:val="clear" w:color="auto" w:fill="auto"/>
        <w:spacing w:before="0" w:after="224" w:line="220" w:lineRule="exact"/>
        <w:ind w:left="7120"/>
      </w:pPr>
    </w:p>
    <w:p w14:paraId="2F66CF52" w14:textId="77777777" w:rsidR="009C4CA4" w:rsidRDefault="009C4CA4" w:rsidP="009C4CA4">
      <w:pPr>
        <w:pStyle w:val="Teksttreci60"/>
        <w:shd w:val="clear" w:color="auto" w:fill="auto"/>
        <w:spacing w:before="0" w:after="37" w:line="220" w:lineRule="exact"/>
        <w:ind w:left="20"/>
      </w:pPr>
      <w:r>
        <w:t>KOMUNIKAT</w:t>
      </w:r>
    </w:p>
    <w:p w14:paraId="162C3ECE" w14:textId="77777777" w:rsidR="009C4CA4" w:rsidRDefault="009C4CA4" w:rsidP="009C4CA4">
      <w:pPr>
        <w:pStyle w:val="Teksttreci60"/>
        <w:shd w:val="clear" w:color="auto" w:fill="auto"/>
        <w:spacing w:before="0" w:after="232" w:line="220" w:lineRule="exact"/>
        <w:ind w:left="20"/>
      </w:pPr>
      <w:r>
        <w:t>NOWE OBOWIĄZKI DLA PODMIOTÓW UTRZYMUJĄCYCH ZWIERZĘTA</w:t>
      </w:r>
    </w:p>
    <w:p w14:paraId="3A721949" w14:textId="1F54CA63" w:rsidR="009C4CA4" w:rsidRDefault="009C4CA4" w:rsidP="009C4CA4">
      <w:pPr>
        <w:pStyle w:val="Teksttreci20"/>
        <w:shd w:val="clear" w:color="auto" w:fill="auto"/>
        <w:spacing w:after="236"/>
        <w:ind w:firstLine="389"/>
      </w:pPr>
      <w:r>
        <w:t xml:space="preserve">Powiatowy Lekarz Weterynarii w Puławach informuje, że w związku z wejściem w życie ustawy z dnia 21 listopada 2025 r. o zdrowiu zwierząt (Dz.U. z 2025 r. poz. 179) oraz na podstawie rozporządzenia Parlamentu Europejskiego i Rady (UE) </w:t>
      </w:r>
      <w:r>
        <w:rPr>
          <w:lang w:val="uk-UA" w:eastAsia="uk-UA" w:bidi="uk-UA"/>
        </w:rPr>
        <w:t xml:space="preserve">2016/429 </w:t>
      </w:r>
      <w:r>
        <w:t>z dnia 9 marca 2016 r., od dnia 18 marca 2026 r. wprowadzone zostają nowe obowiązki dla podmiotów utrzymujących zwierzęta.</w:t>
      </w:r>
    </w:p>
    <w:p w14:paraId="4640E50E" w14:textId="77777777" w:rsidR="009C4CA4" w:rsidRDefault="009C4CA4" w:rsidP="009C4CA4">
      <w:pPr>
        <w:pStyle w:val="Teksttreci20"/>
        <w:shd w:val="clear" w:color="auto" w:fill="auto"/>
        <w:spacing w:after="244" w:line="326" w:lineRule="exact"/>
      </w:pPr>
      <w:r>
        <w:t>Osoby utrzymujące zwierzęta kopytne oraz pszczoły są zobowiązane do dokonania zgłoszenia oraz rejestracji w Powiatowym Inspektoracie Weterynarii.</w:t>
      </w:r>
    </w:p>
    <w:p w14:paraId="42A01444" w14:textId="77777777" w:rsidR="009C4CA4" w:rsidRDefault="009C4CA4" w:rsidP="009C4CA4">
      <w:pPr>
        <w:pStyle w:val="Teksttreci20"/>
        <w:shd w:val="clear" w:color="auto" w:fill="auto"/>
      </w:pPr>
      <w:r>
        <w:t>Podmioty prowadzące działalność, które dokonały zgłoszenia przed wejściem w życie wskazanej ustawy, są zobowiązane do aktualizacji danych w rejestrze.</w:t>
      </w:r>
    </w:p>
    <w:p w14:paraId="123647CD" w14:textId="4DAE5550" w:rsidR="009C4CA4" w:rsidRDefault="009C4CA4" w:rsidP="009C4CA4">
      <w:pPr>
        <w:pStyle w:val="Teksttreci20"/>
        <w:shd w:val="clear" w:color="auto" w:fill="auto"/>
        <w:ind w:firstLine="389"/>
      </w:pPr>
      <w:r>
        <w:t>Rejestracji lub aktualizacji należy dokonać w terminie 3 miesięcy od dnia wejścia w życie ustawy</w:t>
      </w:r>
      <w:r w:rsidR="00B4125A">
        <w:t xml:space="preserve"> ( tj. do 18 czerwca 2026r.)</w:t>
      </w:r>
      <w:r>
        <w:t>. Niedopełnienie obowiązku aktualizacji w wyznaczonym terminie może skutkować wykreśleniem z rejestru prowadzonego przez Powiatowego Lekarza Weterynarii.</w:t>
      </w:r>
    </w:p>
    <w:p w14:paraId="6315F33E" w14:textId="54CC8BB8" w:rsidR="009C4CA4" w:rsidRDefault="009C4CA4" w:rsidP="009C4CA4">
      <w:pPr>
        <w:pStyle w:val="Teksttreci30"/>
        <w:shd w:val="clear" w:color="auto" w:fill="auto"/>
        <w:spacing w:before="0" w:after="224" w:line="220" w:lineRule="exact"/>
        <w:ind w:firstLine="0"/>
      </w:pPr>
      <w:r>
        <w:t>Wzór wniosku o rejestrację lub aktualizację danych będzie dostępny w siedzibie Powiatowego Inspektoratu Weterynarii w Puławach oraz na stronie internetowej Inspektoratu</w:t>
      </w:r>
    </w:p>
    <w:p w14:paraId="1185270F" w14:textId="77777777" w:rsidR="009C4CA4" w:rsidRDefault="009C4CA4" w:rsidP="009C4CA4">
      <w:pPr>
        <w:pStyle w:val="Teksttreci30"/>
        <w:shd w:val="clear" w:color="auto" w:fill="auto"/>
        <w:spacing w:before="0" w:after="224" w:line="220" w:lineRule="exact"/>
        <w:ind w:firstLine="0"/>
      </w:pPr>
    </w:p>
    <w:p w14:paraId="78BED565" w14:textId="4A82A873" w:rsidR="005F2666" w:rsidRDefault="005F2666" w:rsidP="005F2666">
      <w:pPr>
        <w:pStyle w:val="Teksttreci30"/>
        <w:shd w:val="clear" w:color="auto" w:fill="auto"/>
        <w:spacing w:before="0" w:after="224" w:line="220" w:lineRule="exact"/>
        <w:ind w:left="7120"/>
      </w:pPr>
      <w:r>
        <w:t>Mariusz Szczawiński</w:t>
      </w:r>
    </w:p>
    <w:p w14:paraId="378A8500" w14:textId="28A5C214" w:rsidR="007B0B81" w:rsidRPr="009C4CA4" w:rsidRDefault="005F2666" w:rsidP="009C4CA4">
      <w:pPr>
        <w:pStyle w:val="Teksttreci20"/>
        <w:shd w:val="clear" w:color="auto" w:fill="auto"/>
        <w:spacing w:after="2236" w:line="220" w:lineRule="exact"/>
        <w:jc w:val="right"/>
      </w:pPr>
      <w:r>
        <w:t>/dokument podpisany cyfrow</w:t>
      </w:r>
      <w:r w:rsidR="009C4CA4">
        <w:t>o /</w:t>
      </w:r>
    </w:p>
    <w:sectPr w:rsidR="007B0B81" w:rsidRPr="009C4CA4" w:rsidSect="00BC5D6A">
      <w:footerReference w:type="default" r:id="rId8"/>
      <w:headerReference w:type="first" r:id="rId9"/>
      <w:footerReference w:type="first" r:id="rId10"/>
      <w:pgSz w:w="11906" w:h="16838"/>
      <w:pgMar w:top="1418" w:right="1134" w:bottom="1135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0F4BF" w14:textId="77777777" w:rsidR="00C83113" w:rsidRDefault="00C83113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7552397" w14:textId="77777777" w:rsidR="00C83113" w:rsidRDefault="00C83113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D617" w14:textId="77777777" w:rsidR="00E273D3" w:rsidRPr="00055F49" w:rsidRDefault="000D6AAF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E7409B4" wp14:editId="74A5287C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12065" r="13970" b="825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4AD5A0"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14:paraId="14779A45" w14:textId="77777777" w:rsidR="000468DC" w:rsidRPr="000468DC" w:rsidRDefault="00E273D3" w:rsidP="000468D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  <w:p w14:paraId="4B6607C8" w14:textId="77777777" w:rsidR="000468DC" w:rsidRPr="000468DC" w:rsidRDefault="000468DC" w:rsidP="000468D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 w:rsidRPr="000468DC">
      <w:rPr>
        <w:rFonts w:ascii="Bookman Old Style" w:hAnsi="Bookman Old Style" w:cs="Bookman Old Style"/>
        <w:spacing w:val="20"/>
        <w:sz w:val="18"/>
        <w:szCs w:val="18"/>
      </w:rPr>
      <w:tab/>
      <w:t>Powiatowy Inspektorat Weterynarii C.K. Norwida 17, 24-100 Puławy</w:t>
    </w:r>
  </w:p>
  <w:p w14:paraId="24455EC5" w14:textId="77777777" w:rsidR="000468DC" w:rsidRPr="000468DC" w:rsidRDefault="000468DC" w:rsidP="000468D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  <w:lang w:val="en-US"/>
      </w:rPr>
    </w:pPr>
    <w:r w:rsidRPr="000468DC">
      <w:rPr>
        <w:rFonts w:ascii="Bookman Old Style" w:hAnsi="Bookman Old Style" w:cs="Bookman Old Style"/>
        <w:spacing w:val="20"/>
        <w:sz w:val="18"/>
        <w:szCs w:val="18"/>
        <w:lang w:val="en-US"/>
      </w:rPr>
      <w:t xml:space="preserve">tel.:  (81) 886-33-20,  fax: (81) 886-33-20,  e-mail:  pulawy.piw@wiw.lublin.pl, </w:t>
    </w:r>
  </w:p>
  <w:p w14:paraId="1434F42B" w14:textId="1451809D" w:rsidR="000468DC" w:rsidRPr="000468DC" w:rsidRDefault="000468DC" w:rsidP="000468DC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cs="Times New Roman"/>
        <w:lang w:val="en-US"/>
      </w:rPr>
    </w:pPr>
    <w:r w:rsidRPr="000468DC">
      <w:rPr>
        <w:rFonts w:ascii="Bookman Old Style" w:hAnsi="Bookman Old Style" w:cs="Bookman Old Style"/>
        <w:spacing w:val="20"/>
        <w:sz w:val="18"/>
        <w:szCs w:val="18"/>
        <w:lang w:val="en-US"/>
      </w:rPr>
      <w:t>www.piwpulawy.e-bip.org.pl</w:t>
    </w:r>
  </w:p>
  <w:p w14:paraId="4C70DC47" w14:textId="2DB23043" w:rsidR="00223F13" w:rsidRPr="00E273D3" w:rsidRDefault="00223F13" w:rsidP="00E273D3">
    <w:pPr>
      <w:tabs>
        <w:tab w:val="center" w:pos="4819"/>
        <w:tab w:val="right" w:pos="9638"/>
      </w:tabs>
      <w:spacing w:after="0" w:line="240" w:lineRule="auto"/>
      <w:jc w:val="center"/>
      <w:rPr>
        <w:rFonts w:cs="Times New Roman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A5B1" w14:textId="77777777" w:rsidR="00864664" w:rsidRPr="00055F49" w:rsidRDefault="000D6AAF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0A8A8B3" wp14:editId="015CACB5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7620" r="13970" b="825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C76BE4"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14:paraId="57F8625F" w14:textId="77777777" w:rsidR="00871669" w:rsidRPr="00406AB1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55793B"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 w:rsidR="00871669" w:rsidRPr="00406AB1">
      <w:rPr>
        <w:rFonts w:ascii="Bookman Old Style" w:hAnsi="Bookman Old Style" w:cs="Bookman Old Style"/>
        <w:spacing w:val="20"/>
        <w:szCs w:val="18"/>
      </w:rPr>
      <w:t xml:space="preserve"> </w:t>
    </w:r>
    <w:r w:rsidR="00422E46">
      <w:rPr>
        <w:rFonts w:ascii="Bookman Old Style" w:hAnsi="Bookman Old Style" w:cs="Bookman Old Style"/>
        <w:spacing w:val="20"/>
        <w:sz w:val="16"/>
        <w:szCs w:val="18"/>
      </w:rPr>
      <w:t>C.K. Norwida 17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, </w:t>
    </w:r>
    <w:r w:rsidR="00422E46">
      <w:rPr>
        <w:rFonts w:ascii="Bookman Old Style" w:hAnsi="Bookman Old Style" w:cs="Bookman Old Style"/>
        <w:spacing w:val="20"/>
        <w:sz w:val="16"/>
        <w:szCs w:val="18"/>
      </w:rPr>
      <w:t>24-100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 </w:t>
    </w:r>
    <w:r w:rsidR="00422E46">
      <w:rPr>
        <w:rFonts w:ascii="Bookman Old Style" w:hAnsi="Bookman Old Style" w:cs="Bookman Old Style"/>
        <w:spacing w:val="20"/>
        <w:sz w:val="16"/>
        <w:szCs w:val="18"/>
      </w:rPr>
      <w:t>Puławy</w:t>
    </w:r>
  </w:p>
  <w:p w14:paraId="6EE2C601" w14:textId="77777777" w:rsidR="00422E46" w:rsidRPr="00A0072A" w:rsidRDefault="00871669" w:rsidP="00422E46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422E46"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422E46"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 w:rsidR="00422E46"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422E46"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="00422E46">
      <w:rPr>
        <w:rFonts w:ascii="Bookman Old Style" w:hAnsi="Bookman Old Style" w:cs="Bookman Old Style"/>
        <w:sz w:val="18"/>
        <w:szCs w:val="18"/>
        <w:lang w:val="fr-FR"/>
      </w:rPr>
      <w:t>pulawy.piw@wiw.lublin</w:t>
    </w:r>
    <w:r w:rsidR="004149B9">
      <w:rPr>
        <w:rFonts w:ascii="Bookman Old Style" w:hAnsi="Bookman Old Style" w:cs="Bookman Old Style"/>
        <w:sz w:val="18"/>
        <w:szCs w:val="18"/>
        <w:lang w:val="fr-FR"/>
      </w:rPr>
      <w:t>.pl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</w:p>
  <w:p w14:paraId="0CD2F8FF" w14:textId="77777777" w:rsidR="00871669" w:rsidRPr="00871669" w:rsidRDefault="00422E46" w:rsidP="00422E46">
    <w:pPr>
      <w:spacing w:before="120" w:after="0" w:line="240" w:lineRule="auto"/>
      <w:ind w:left="708" w:firstLine="708"/>
      <w:rPr>
        <w:rFonts w:cs="Times New Roman"/>
        <w:lang w:val="fr-FR"/>
      </w:rPr>
    </w:pPr>
    <w:r w:rsidRPr="00422E46">
      <w:rPr>
        <w:rFonts w:ascii="Bookman Old Style" w:hAnsi="Bookman Old Style" w:cs="Bookman Old Style"/>
        <w:sz w:val="18"/>
        <w:szCs w:val="18"/>
        <w:lang w:val="fr-FR"/>
      </w:rPr>
      <w:t>www.piwpulawy.e-bip.org.pl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2F9F" w14:textId="77777777" w:rsidR="00C83113" w:rsidRDefault="00C83113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BCB2317" w14:textId="77777777" w:rsidR="00C83113" w:rsidRDefault="00C83113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6908" w14:textId="5E02A602" w:rsidR="00871669" w:rsidRPr="009C4CA4" w:rsidRDefault="009C4CA4" w:rsidP="009C4CA4">
    <w:pPr>
      <w:pStyle w:val="Nagwek"/>
      <w:tabs>
        <w:tab w:val="clear" w:pos="4536"/>
        <w:tab w:val="clear" w:pos="9072"/>
        <w:tab w:val="left" w:pos="2340"/>
        <w:tab w:val="left" w:pos="5245"/>
      </w:tabs>
      <w:ind w:right="1700"/>
      <w:jc w:val="both"/>
      <w:rPr>
        <w:rFonts w:ascii="Bookman Old Style" w:hAnsi="Bookman Old Style" w:cs="Bookman Old Style"/>
        <w:spacing w:val="2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00FAC9C" wp14:editId="3DB87D43">
              <wp:simplePos x="0" y="0"/>
              <wp:positionH relativeFrom="column">
                <wp:posOffset>3152775</wp:posOffset>
              </wp:positionH>
              <wp:positionV relativeFrom="paragraph">
                <wp:posOffset>9525</wp:posOffset>
              </wp:positionV>
              <wp:extent cx="3244850" cy="342900"/>
              <wp:effectExtent l="0" t="0" r="3175" b="190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48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56C8A" w14:textId="41DB3412" w:rsidR="009C4CA4" w:rsidRDefault="009C4CA4" w:rsidP="009C4CA4">
                          <w:pPr>
                            <w:jc w:val="right"/>
                            <w:rPr>
                              <w:rFonts w:ascii="Bookman Old Style" w:hAnsi="Bookman Old Style" w:cs="Bookman Old Style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</w:rPr>
                            <w:t xml:space="preserve">Puławy, dnia </w:t>
                          </w:r>
                          <w:r w:rsidR="00F1756C">
                            <w:rPr>
                              <w:rFonts w:ascii="Bookman Old Style" w:hAnsi="Bookman Old Style" w:cs="Bookman Old Style"/>
                            </w:rPr>
                            <w:t>30</w: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t xml:space="preserve"> kwietnia 2026 r.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FAC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8.25pt;margin-top:.75pt;width:255.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" stroked="f">
              <v:textbox>
                <w:txbxContent>
                  <w:p w14:paraId="48356C8A" w14:textId="41DB3412" w:rsidR="009C4CA4" w:rsidRDefault="009C4CA4" w:rsidP="009C4CA4">
                    <w:pPr>
                      <w:jc w:val="right"/>
                      <w:rPr>
                        <w:rFonts w:ascii="Bookman Old Style" w:hAnsi="Bookman Old Style" w:cs="Bookman Old Style"/>
                      </w:rPr>
                    </w:pPr>
                    <w:r>
                      <w:rPr>
                        <w:rFonts w:ascii="Bookman Old Style" w:hAnsi="Bookman Old Style" w:cs="Bookman Old Style"/>
                      </w:rPr>
                      <w:t xml:space="preserve">Puławy, dnia </w:t>
                    </w:r>
                    <w:r w:rsidR="00F1756C">
                      <w:rPr>
                        <w:rFonts w:ascii="Bookman Old Style" w:hAnsi="Bookman Old Style" w:cs="Bookman Old Style"/>
                      </w:rPr>
                      <w:t>30</w:t>
                    </w:r>
                    <w:r>
                      <w:rPr>
                        <w:rFonts w:ascii="Bookman Old Style" w:hAnsi="Bookman Old Style" w:cs="Bookman Old Style"/>
                      </w:rPr>
                      <w:t xml:space="preserve"> kwietnia 2026 r. </w:t>
                    </w:r>
                  </w:p>
                </w:txbxContent>
              </v:textbox>
            </v:shape>
          </w:pict>
        </mc:Fallback>
      </mc:AlternateContent>
    </w:r>
    <w:r w:rsidR="000D6AAF"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7F0F250A" wp14:editId="017F0013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747694650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 w:cs="Bookman Old Style"/>
        <w:spacing w:val="24"/>
        <w:sz w:val="24"/>
        <w:szCs w:val="24"/>
      </w:rPr>
      <w:t xml:space="preserve">                                                    </w:t>
    </w:r>
  </w:p>
  <w:p w14:paraId="007E46CE" w14:textId="3181DCDC" w:rsidR="00871669" w:rsidRPr="009771DD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30"/>
        <w:szCs w:val="30"/>
      </w:rPr>
    </w:pPr>
    <w:r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INSPEKCJA WETERYNARYJNA</w:t>
    </w:r>
  </w:p>
  <w:p w14:paraId="076EF9B9" w14:textId="152AC3D7" w:rsidR="00871669" w:rsidRDefault="000D093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POWIATO</w:t>
    </w:r>
    <w:r w:rsidR="0055157E">
      <w:rPr>
        <w:rFonts w:ascii="Times New Roman" w:hAnsi="Times New Roman" w:cs="Times New Roman"/>
        <w:sz w:val="24"/>
        <w:szCs w:val="24"/>
      </w:rPr>
      <w:t>WY</w:t>
    </w:r>
    <w:r w:rsidR="0055793B">
      <w:rPr>
        <w:rFonts w:ascii="Times New Roman" w:hAnsi="Times New Roman" w:cs="Times New Roman"/>
        <w:sz w:val="24"/>
        <w:szCs w:val="24"/>
      </w:rPr>
      <w:t xml:space="preserve"> LEKARZ</w:t>
    </w:r>
    <w:r w:rsidR="00F958E5">
      <w:rPr>
        <w:rFonts w:ascii="Times New Roman" w:hAnsi="Times New Roman" w:cs="Times New Roman"/>
        <w:sz w:val="24"/>
        <w:szCs w:val="24"/>
      </w:rPr>
      <w:t xml:space="preserve">A </w:t>
    </w:r>
    <w:r w:rsidR="0055793B">
      <w:rPr>
        <w:rFonts w:ascii="Times New Roman" w:hAnsi="Times New Roman" w:cs="Times New Roman"/>
        <w:sz w:val="24"/>
        <w:szCs w:val="24"/>
      </w:rPr>
      <w:t>WETERYNARII</w:t>
    </w:r>
  </w:p>
  <w:p w14:paraId="476EDA1E" w14:textId="77777777" w:rsidR="000D7588" w:rsidRPr="009771DD" w:rsidRDefault="000D7588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 PUŁAWACH</w:t>
    </w:r>
  </w:p>
  <w:p w14:paraId="02B280D0" w14:textId="320D38BB" w:rsidR="00871669" w:rsidRPr="00032FBA" w:rsidRDefault="0055157E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  <w:t>Mariusz Szczawiński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26A79"/>
    <w:multiLevelType w:val="hybridMultilevel"/>
    <w:tmpl w:val="02E21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75AB4"/>
    <w:multiLevelType w:val="hybridMultilevel"/>
    <w:tmpl w:val="878EF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C7841"/>
    <w:multiLevelType w:val="hybridMultilevel"/>
    <w:tmpl w:val="618E1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433506">
    <w:abstractNumId w:val="1"/>
  </w:num>
  <w:num w:numId="2" w16cid:durableId="112098210">
    <w:abstractNumId w:val="2"/>
  </w:num>
  <w:num w:numId="3" w16cid:durableId="93409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AF"/>
    <w:rsid w:val="00003FE5"/>
    <w:rsid w:val="000138BC"/>
    <w:rsid w:val="00032FBA"/>
    <w:rsid w:val="00034C22"/>
    <w:rsid w:val="00035DB8"/>
    <w:rsid w:val="000468DC"/>
    <w:rsid w:val="00054A62"/>
    <w:rsid w:val="00055F49"/>
    <w:rsid w:val="0005759F"/>
    <w:rsid w:val="00061A57"/>
    <w:rsid w:val="00070B10"/>
    <w:rsid w:val="00073C00"/>
    <w:rsid w:val="00081E04"/>
    <w:rsid w:val="00090132"/>
    <w:rsid w:val="000973C5"/>
    <w:rsid w:val="000A12B0"/>
    <w:rsid w:val="000A33FA"/>
    <w:rsid w:val="000A70CD"/>
    <w:rsid w:val="000B088C"/>
    <w:rsid w:val="000D093C"/>
    <w:rsid w:val="000D163D"/>
    <w:rsid w:val="000D4DB4"/>
    <w:rsid w:val="000D6AAF"/>
    <w:rsid w:val="000D7588"/>
    <w:rsid w:val="000F04A1"/>
    <w:rsid w:val="000F3487"/>
    <w:rsid w:val="000F4BA8"/>
    <w:rsid w:val="000F516D"/>
    <w:rsid w:val="001022A3"/>
    <w:rsid w:val="001049D9"/>
    <w:rsid w:val="00107E04"/>
    <w:rsid w:val="00110B84"/>
    <w:rsid w:val="00113E98"/>
    <w:rsid w:val="001179C9"/>
    <w:rsid w:val="001228AB"/>
    <w:rsid w:val="00131CF0"/>
    <w:rsid w:val="00131D95"/>
    <w:rsid w:val="00132E8A"/>
    <w:rsid w:val="00135ED7"/>
    <w:rsid w:val="001476CF"/>
    <w:rsid w:val="00181695"/>
    <w:rsid w:val="00181806"/>
    <w:rsid w:val="00183B7B"/>
    <w:rsid w:val="001870BD"/>
    <w:rsid w:val="0018727B"/>
    <w:rsid w:val="001A5D25"/>
    <w:rsid w:val="001A73DE"/>
    <w:rsid w:val="001B0126"/>
    <w:rsid w:val="001B08F9"/>
    <w:rsid w:val="001B4646"/>
    <w:rsid w:val="001B4CC7"/>
    <w:rsid w:val="001C6B44"/>
    <w:rsid w:val="001C7BC4"/>
    <w:rsid w:val="001D05BB"/>
    <w:rsid w:val="001E1BC8"/>
    <w:rsid w:val="001F3296"/>
    <w:rsid w:val="00203A70"/>
    <w:rsid w:val="00217A86"/>
    <w:rsid w:val="00223F13"/>
    <w:rsid w:val="00252713"/>
    <w:rsid w:val="00262943"/>
    <w:rsid w:val="002653DD"/>
    <w:rsid w:val="00265ECC"/>
    <w:rsid w:val="00277CBE"/>
    <w:rsid w:val="002A1292"/>
    <w:rsid w:val="002A3210"/>
    <w:rsid w:val="002A5E2A"/>
    <w:rsid w:val="002B3DE1"/>
    <w:rsid w:val="002E33CE"/>
    <w:rsid w:val="002F6BCB"/>
    <w:rsid w:val="00304130"/>
    <w:rsid w:val="00310997"/>
    <w:rsid w:val="00315DD0"/>
    <w:rsid w:val="00330FFE"/>
    <w:rsid w:val="003325F0"/>
    <w:rsid w:val="00340195"/>
    <w:rsid w:val="00340B09"/>
    <w:rsid w:val="0034445C"/>
    <w:rsid w:val="003445DA"/>
    <w:rsid w:val="00347DA1"/>
    <w:rsid w:val="0035471E"/>
    <w:rsid w:val="00354A36"/>
    <w:rsid w:val="00357C88"/>
    <w:rsid w:val="00367F91"/>
    <w:rsid w:val="00376536"/>
    <w:rsid w:val="00377D17"/>
    <w:rsid w:val="003A67BA"/>
    <w:rsid w:val="003C046E"/>
    <w:rsid w:val="003C6832"/>
    <w:rsid w:val="003C7BBD"/>
    <w:rsid w:val="003D01B9"/>
    <w:rsid w:val="003E4A7B"/>
    <w:rsid w:val="004001F8"/>
    <w:rsid w:val="004013E7"/>
    <w:rsid w:val="00406AB1"/>
    <w:rsid w:val="004149B9"/>
    <w:rsid w:val="00422E46"/>
    <w:rsid w:val="00424B72"/>
    <w:rsid w:val="00424CD6"/>
    <w:rsid w:val="00425398"/>
    <w:rsid w:val="004427BF"/>
    <w:rsid w:val="00443351"/>
    <w:rsid w:val="004506B0"/>
    <w:rsid w:val="00452D4C"/>
    <w:rsid w:val="004543F1"/>
    <w:rsid w:val="00455231"/>
    <w:rsid w:val="00457A0E"/>
    <w:rsid w:val="00457B35"/>
    <w:rsid w:val="00462717"/>
    <w:rsid w:val="004756A4"/>
    <w:rsid w:val="0048071D"/>
    <w:rsid w:val="004843F2"/>
    <w:rsid w:val="00485A8E"/>
    <w:rsid w:val="004953EE"/>
    <w:rsid w:val="00497A36"/>
    <w:rsid w:val="004A328E"/>
    <w:rsid w:val="004B07CF"/>
    <w:rsid w:val="004B3B68"/>
    <w:rsid w:val="004D17A0"/>
    <w:rsid w:val="004E6748"/>
    <w:rsid w:val="00503EA3"/>
    <w:rsid w:val="005068F0"/>
    <w:rsid w:val="0051217C"/>
    <w:rsid w:val="00516147"/>
    <w:rsid w:val="005274CF"/>
    <w:rsid w:val="005279EB"/>
    <w:rsid w:val="00547668"/>
    <w:rsid w:val="005477A7"/>
    <w:rsid w:val="0055157E"/>
    <w:rsid w:val="0055164D"/>
    <w:rsid w:val="00555627"/>
    <w:rsid w:val="0055793B"/>
    <w:rsid w:val="00567EA8"/>
    <w:rsid w:val="005744DF"/>
    <w:rsid w:val="005777C6"/>
    <w:rsid w:val="0058695F"/>
    <w:rsid w:val="00587041"/>
    <w:rsid w:val="00590516"/>
    <w:rsid w:val="00591B65"/>
    <w:rsid w:val="005A4265"/>
    <w:rsid w:val="005A63E4"/>
    <w:rsid w:val="005A7120"/>
    <w:rsid w:val="005F1E96"/>
    <w:rsid w:val="005F2666"/>
    <w:rsid w:val="006001AE"/>
    <w:rsid w:val="0061073C"/>
    <w:rsid w:val="00637173"/>
    <w:rsid w:val="00657056"/>
    <w:rsid w:val="006646DB"/>
    <w:rsid w:val="00672E6C"/>
    <w:rsid w:val="00675636"/>
    <w:rsid w:val="006807E7"/>
    <w:rsid w:val="00682332"/>
    <w:rsid w:val="006926A8"/>
    <w:rsid w:val="006D587C"/>
    <w:rsid w:val="006F3985"/>
    <w:rsid w:val="00704AD5"/>
    <w:rsid w:val="007164D2"/>
    <w:rsid w:val="007169A2"/>
    <w:rsid w:val="00741373"/>
    <w:rsid w:val="007446BB"/>
    <w:rsid w:val="007476D8"/>
    <w:rsid w:val="00747BC6"/>
    <w:rsid w:val="00761BA9"/>
    <w:rsid w:val="00771A23"/>
    <w:rsid w:val="007747CB"/>
    <w:rsid w:val="00790C5A"/>
    <w:rsid w:val="007955CD"/>
    <w:rsid w:val="007A3681"/>
    <w:rsid w:val="007A4919"/>
    <w:rsid w:val="007B0824"/>
    <w:rsid w:val="007B0B81"/>
    <w:rsid w:val="007C1482"/>
    <w:rsid w:val="007C5ECE"/>
    <w:rsid w:val="007E312F"/>
    <w:rsid w:val="007E3B08"/>
    <w:rsid w:val="007E4295"/>
    <w:rsid w:val="007F56CA"/>
    <w:rsid w:val="007F588F"/>
    <w:rsid w:val="00803DFF"/>
    <w:rsid w:val="00804C06"/>
    <w:rsid w:val="00811C3C"/>
    <w:rsid w:val="00824B03"/>
    <w:rsid w:val="00826139"/>
    <w:rsid w:val="00843B78"/>
    <w:rsid w:val="00864664"/>
    <w:rsid w:val="00871669"/>
    <w:rsid w:val="00885454"/>
    <w:rsid w:val="008923A1"/>
    <w:rsid w:val="00897EA2"/>
    <w:rsid w:val="008B69B3"/>
    <w:rsid w:val="008C1284"/>
    <w:rsid w:val="008C5858"/>
    <w:rsid w:val="008E4DC6"/>
    <w:rsid w:val="008E6025"/>
    <w:rsid w:val="008E6215"/>
    <w:rsid w:val="008F51DD"/>
    <w:rsid w:val="008F5B04"/>
    <w:rsid w:val="0090124D"/>
    <w:rsid w:val="00913002"/>
    <w:rsid w:val="00927D74"/>
    <w:rsid w:val="00932107"/>
    <w:rsid w:val="0094174D"/>
    <w:rsid w:val="00941906"/>
    <w:rsid w:val="00944049"/>
    <w:rsid w:val="009440D6"/>
    <w:rsid w:val="009448A1"/>
    <w:rsid w:val="00952FE6"/>
    <w:rsid w:val="00955CBE"/>
    <w:rsid w:val="0096794D"/>
    <w:rsid w:val="009740D5"/>
    <w:rsid w:val="009771DD"/>
    <w:rsid w:val="00982B97"/>
    <w:rsid w:val="00986CB1"/>
    <w:rsid w:val="009913CE"/>
    <w:rsid w:val="00994B56"/>
    <w:rsid w:val="00996CC0"/>
    <w:rsid w:val="009A69E2"/>
    <w:rsid w:val="009A6EBE"/>
    <w:rsid w:val="009B41A3"/>
    <w:rsid w:val="009B7B6F"/>
    <w:rsid w:val="009C0AFE"/>
    <w:rsid w:val="009C1376"/>
    <w:rsid w:val="009C4CA4"/>
    <w:rsid w:val="009F2E0F"/>
    <w:rsid w:val="009F458A"/>
    <w:rsid w:val="009F587F"/>
    <w:rsid w:val="00A0072A"/>
    <w:rsid w:val="00A118E6"/>
    <w:rsid w:val="00A140CE"/>
    <w:rsid w:val="00A22D45"/>
    <w:rsid w:val="00A23CB4"/>
    <w:rsid w:val="00A25EB8"/>
    <w:rsid w:val="00A31A80"/>
    <w:rsid w:val="00A41F4E"/>
    <w:rsid w:val="00A465C1"/>
    <w:rsid w:val="00A470A2"/>
    <w:rsid w:val="00A50E2D"/>
    <w:rsid w:val="00A54FF0"/>
    <w:rsid w:val="00A77192"/>
    <w:rsid w:val="00A77645"/>
    <w:rsid w:val="00A95EA6"/>
    <w:rsid w:val="00AB068D"/>
    <w:rsid w:val="00AB0F2C"/>
    <w:rsid w:val="00AB10EE"/>
    <w:rsid w:val="00AB2B12"/>
    <w:rsid w:val="00AB554E"/>
    <w:rsid w:val="00AB6BBF"/>
    <w:rsid w:val="00AC434E"/>
    <w:rsid w:val="00AC7DA9"/>
    <w:rsid w:val="00AD397C"/>
    <w:rsid w:val="00AD4C34"/>
    <w:rsid w:val="00AE4559"/>
    <w:rsid w:val="00AF6DC8"/>
    <w:rsid w:val="00B02C95"/>
    <w:rsid w:val="00B176C9"/>
    <w:rsid w:val="00B3310D"/>
    <w:rsid w:val="00B4125A"/>
    <w:rsid w:val="00B45254"/>
    <w:rsid w:val="00B6243D"/>
    <w:rsid w:val="00B638BA"/>
    <w:rsid w:val="00B65978"/>
    <w:rsid w:val="00B7601C"/>
    <w:rsid w:val="00B765A2"/>
    <w:rsid w:val="00B80AD7"/>
    <w:rsid w:val="00B81397"/>
    <w:rsid w:val="00B97172"/>
    <w:rsid w:val="00BA54E0"/>
    <w:rsid w:val="00BB4466"/>
    <w:rsid w:val="00BC5D6A"/>
    <w:rsid w:val="00BC6FA7"/>
    <w:rsid w:val="00BD0595"/>
    <w:rsid w:val="00BD53C9"/>
    <w:rsid w:val="00BE6ABE"/>
    <w:rsid w:val="00BF6863"/>
    <w:rsid w:val="00BF7AC0"/>
    <w:rsid w:val="00C0097E"/>
    <w:rsid w:val="00C023BB"/>
    <w:rsid w:val="00C0244F"/>
    <w:rsid w:val="00C0720B"/>
    <w:rsid w:val="00C24F48"/>
    <w:rsid w:val="00C26D77"/>
    <w:rsid w:val="00C31700"/>
    <w:rsid w:val="00C35FC1"/>
    <w:rsid w:val="00C42AA8"/>
    <w:rsid w:val="00C4303F"/>
    <w:rsid w:val="00C47E3A"/>
    <w:rsid w:val="00C5198C"/>
    <w:rsid w:val="00C610E1"/>
    <w:rsid w:val="00C650EE"/>
    <w:rsid w:val="00C670C6"/>
    <w:rsid w:val="00C71A30"/>
    <w:rsid w:val="00C81EB2"/>
    <w:rsid w:val="00C83113"/>
    <w:rsid w:val="00CA6F21"/>
    <w:rsid w:val="00CA7DBD"/>
    <w:rsid w:val="00CB1211"/>
    <w:rsid w:val="00CB437B"/>
    <w:rsid w:val="00CC0251"/>
    <w:rsid w:val="00CC416A"/>
    <w:rsid w:val="00CC6F6D"/>
    <w:rsid w:val="00CE18FC"/>
    <w:rsid w:val="00CE7DEA"/>
    <w:rsid w:val="00CF16BF"/>
    <w:rsid w:val="00CF4AEC"/>
    <w:rsid w:val="00D04434"/>
    <w:rsid w:val="00D0468D"/>
    <w:rsid w:val="00D10600"/>
    <w:rsid w:val="00D16E96"/>
    <w:rsid w:val="00D405B1"/>
    <w:rsid w:val="00D4396F"/>
    <w:rsid w:val="00D564F3"/>
    <w:rsid w:val="00D63FAA"/>
    <w:rsid w:val="00D67FC9"/>
    <w:rsid w:val="00D73A2A"/>
    <w:rsid w:val="00D75ED5"/>
    <w:rsid w:val="00D837D4"/>
    <w:rsid w:val="00D8653C"/>
    <w:rsid w:val="00D950EF"/>
    <w:rsid w:val="00DA4BD5"/>
    <w:rsid w:val="00DB0082"/>
    <w:rsid w:val="00DB543C"/>
    <w:rsid w:val="00DC1DA7"/>
    <w:rsid w:val="00DC1EA1"/>
    <w:rsid w:val="00DD6028"/>
    <w:rsid w:val="00DE1977"/>
    <w:rsid w:val="00DE61CD"/>
    <w:rsid w:val="00DF2FD9"/>
    <w:rsid w:val="00DF3A26"/>
    <w:rsid w:val="00E02476"/>
    <w:rsid w:val="00E060FD"/>
    <w:rsid w:val="00E1500C"/>
    <w:rsid w:val="00E21770"/>
    <w:rsid w:val="00E273D3"/>
    <w:rsid w:val="00E3144F"/>
    <w:rsid w:val="00E4031E"/>
    <w:rsid w:val="00E44619"/>
    <w:rsid w:val="00E616E7"/>
    <w:rsid w:val="00E81B30"/>
    <w:rsid w:val="00E87A72"/>
    <w:rsid w:val="00EB77A5"/>
    <w:rsid w:val="00EC45C6"/>
    <w:rsid w:val="00EE0646"/>
    <w:rsid w:val="00EE0BBD"/>
    <w:rsid w:val="00EE0E52"/>
    <w:rsid w:val="00EE5D63"/>
    <w:rsid w:val="00EE7F44"/>
    <w:rsid w:val="00F05D5E"/>
    <w:rsid w:val="00F0784C"/>
    <w:rsid w:val="00F14A20"/>
    <w:rsid w:val="00F1729D"/>
    <w:rsid w:val="00F1756C"/>
    <w:rsid w:val="00F24E9D"/>
    <w:rsid w:val="00F2732E"/>
    <w:rsid w:val="00F442E0"/>
    <w:rsid w:val="00F527B1"/>
    <w:rsid w:val="00F5691A"/>
    <w:rsid w:val="00F5793C"/>
    <w:rsid w:val="00F64A6D"/>
    <w:rsid w:val="00F7051A"/>
    <w:rsid w:val="00F76319"/>
    <w:rsid w:val="00F8341E"/>
    <w:rsid w:val="00F958E5"/>
    <w:rsid w:val="00FA5AEB"/>
    <w:rsid w:val="00FA6622"/>
    <w:rsid w:val="00FD1EF8"/>
    <w:rsid w:val="00FD5987"/>
    <w:rsid w:val="00FE7A6F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538148"/>
  <w15:docId w15:val="{810E1059-AF30-4C5B-9392-B9BE5CA54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BF686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F6863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926A8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5F2666"/>
    <w:rPr>
      <w:rFonts w:ascii="Bookman Old Style" w:eastAsia="Bookman Old Style" w:hAnsi="Bookman Old Style" w:cs="Bookman Old Style"/>
      <w:sz w:val="22"/>
      <w:szCs w:val="22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F2666"/>
    <w:rPr>
      <w:rFonts w:ascii="Bookman Old Style" w:eastAsia="Bookman Old Style" w:hAnsi="Bookman Old Style" w:cs="Bookman Old Style"/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F2666"/>
    <w:pPr>
      <w:widowControl w:val="0"/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lang w:eastAsia="pl-PL"/>
    </w:rPr>
  </w:style>
  <w:style w:type="paragraph" w:customStyle="1" w:styleId="Teksttreci30">
    <w:name w:val="Tekst treści (3)"/>
    <w:basedOn w:val="Normalny"/>
    <w:link w:val="Teksttreci3"/>
    <w:rsid w:val="005F2666"/>
    <w:pPr>
      <w:widowControl w:val="0"/>
      <w:shd w:val="clear" w:color="auto" w:fill="FFFFFF"/>
      <w:spacing w:before="120" w:after="120" w:line="307" w:lineRule="exact"/>
      <w:ind w:hanging="6"/>
    </w:pPr>
    <w:rPr>
      <w:rFonts w:ascii="Bookman Old Style" w:eastAsia="Bookman Old Style" w:hAnsi="Bookman Old Style" w:cs="Bookman Old Style"/>
      <w:b/>
      <w:bCs/>
      <w:lang w:eastAsia="pl-PL"/>
    </w:rPr>
  </w:style>
  <w:style w:type="character" w:customStyle="1" w:styleId="Teksttreci6">
    <w:name w:val="Tekst treści (6)_"/>
    <w:basedOn w:val="Domylnaczcionkaakapitu"/>
    <w:link w:val="Teksttreci60"/>
    <w:rsid w:val="009C4CA4"/>
    <w:rPr>
      <w:rFonts w:ascii="Bookman Old Style" w:eastAsia="Bookman Old Style" w:hAnsi="Bookman Old Style" w:cs="Bookman Old Style"/>
      <w:b/>
      <w:bCs/>
      <w:sz w:val="22"/>
      <w:szCs w:val="22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9C4CA4"/>
    <w:rPr>
      <w:rFonts w:ascii="Bookman Old Style" w:eastAsia="Bookman Old Style" w:hAnsi="Bookman Old Style" w:cs="Bookman Old Style"/>
      <w:sz w:val="17"/>
      <w:szCs w:val="17"/>
      <w:shd w:val="clear" w:color="auto" w:fill="FFFFFF"/>
      <w:lang w:val="en-US" w:eastAsia="en-US" w:bidi="en-US"/>
    </w:rPr>
  </w:style>
  <w:style w:type="paragraph" w:customStyle="1" w:styleId="Teksttreci60">
    <w:name w:val="Tekst treści (6)"/>
    <w:basedOn w:val="Normalny"/>
    <w:link w:val="Teksttreci6"/>
    <w:rsid w:val="009C4CA4"/>
    <w:pPr>
      <w:widowControl w:val="0"/>
      <w:shd w:val="clear" w:color="auto" w:fill="FFFFFF"/>
      <w:spacing w:before="1140" w:after="60" w:line="0" w:lineRule="atLeast"/>
      <w:jc w:val="center"/>
    </w:pPr>
    <w:rPr>
      <w:rFonts w:ascii="Bookman Old Style" w:eastAsia="Bookman Old Style" w:hAnsi="Bookman Old Style" w:cs="Bookman Old Style"/>
      <w:b/>
      <w:bCs/>
      <w:lang w:eastAsia="pl-PL"/>
    </w:rPr>
  </w:style>
  <w:style w:type="paragraph" w:customStyle="1" w:styleId="Teksttreci80">
    <w:name w:val="Tekst treści (8)"/>
    <w:basedOn w:val="Normalny"/>
    <w:link w:val="Teksttreci8"/>
    <w:rsid w:val="009C4CA4"/>
    <w:pPr>
      <w:widowControl w:val="0"/>
      <w:shd w:val="clear" w:color="auto" w:fill="FFFFFF"/>
      <w:spacing w:after="0" w:line="202" w:lineRule="exact"/>
      <w:jc w:val="center"/>
    </w:pPr>
    <w:rPr>
      <w:rFonts w:ascii="Bookman Old Style" w:eastAsia="Bookman Old Style" w:hAnsi="Bookman Old Style" w:cs="Bookman Old Style"/>
      <w:sz w:val="17"/>
      <w:szCs w:val="17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AREHYAE1\PI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0CFF-341B-4FEC-9DF6-7D5767936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PIW.dotx</Template>
  <TotalTime>0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user</dc:creator>
  <cp:lastModifiedBy>PIW Puławy</cp:lastModifiedBy>
  <cp:revision>2</cp:revision>
  <cp:lastPrinted>2025-09-22T09:53:00Z</cp:lastPrinted>
  <dcterms:created xsi:type="dcterms:W3CDTF">2026-04-30T06:12:00Z</dcterms:created>
  <dcterms:modified xsi:type="dcterms:W3CDTF">2026-04-30T06:12:00Z</dcterms:modified>
</cp:coreProperties>
</file>