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17" w:rsidRPr="006C5617" w:rsidRDefault="006C5617" w:rsidP="006C5617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ZP/261-2/</w:t>
      </w:r>
      <w:r w:rsidR="0017318C">
        <w:rPr>
          <w:rFonts w:eastAsia="Times New Roman" w:cs="Arial"/>
          <w:color w:val="auto"/>
          <w:sz w:val="18"/>
          <w:szCs w:val="18"/>
          <w:lang w:val="pl-PL" w:eastAsia="pl-PL"/>
        </w:rPr>
        <w:t>2931</w:t>
      </w:r>
      <w:r w:rsidR="00210184"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201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Gdańsk, </w:t>
      </w:r>
      <w:r w:rsidR="00176D33">
        <w:rPr>
          <w:rFonts w:eastAsia="Times New Roman" w:cs="Arial"/>
          <w:color w:val="auto"/>
          <w:sz w:val="18"/>
          <w:szCs w:val="18"/>
          <w:lang w:val="pl-PL" w:eastAsia="pl-PL"/>
        </w:rPr>
        <w:t>01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.</w:t>
      </w:r>
      <w:r w:rsidR="00176D33">
        <w:rPr>
          <w:rFonts w:eastAsia="Times New Roman" w:cs="Arial"/>
          <w:color w:val="auto"/>
          <w:sz w:val="18"/>
          <w:szCs w:val="18"/>
          <w:lang w:val="pl-PL" w:eastAsia="pl-PL"/>
        </w:rPr>
        <w:t>1</w:t>
      </w:r>
      <w:r w:rsidR="00206E6D">
        <w:rPr>
          <w:rFonts w:eastAsia="Times New Roman" w:cs="Arial"/>
          <w:color w:val="auto"/>
          <w:sz w:val="18"/>
          <w:szCs w:val="18"/>
          <w:lang w:val="pl-PL" w:eastAsia="pl-PL"/>
        </w:rPr>
        <w:t>0.2019</w:t>
      </w:r>
      <w:r w:rsidRPr="006C561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6C5617" w:rsidRDefault="006C5617" w:rsidP="006C5617">
      <w:pPr>
        <w:autoSpaceDE w:val="0"/>
        <w:autoSpaceDN w:val="0"/>
        <w:jc w:val="right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3458F7" w:rsidRPr="00396CC7" w:rsidRDefault="00396CC7" w:rsidP="00396CC7">
      <w:pPr>
        <w:spacing w:line="240" w:lineRule="auto"/>
        <w:ind w:left="5040" w:firstLine="720"/>
        <w:jc w:val="left"/>
        <w:rPr>
          <w:rFonts w:eastAsia="Times New Roman" w:cstheme="majorHAnsi"/>
          <w:b/>
          <w:color w:val="auto"/>
          <w:sz w:val="20"/>
          <w:szCs w:val="20"/>
          <w:lang w:val="pl-PL" w:eastAsia="pl-PL"/>
        </w:rPr>
      </w:pPr>
      <w:r w:rsidRPr="00396CC7">
        <w:rPr>
          <w:rFonts w:eastAsia="Times New Roman" w:cstheme="majorHAnsi"/>
          <w:b/>
          <w:color w:val="auto"/>
          <w:sz w:val="20"/>
          <w:szCs w:val="20"/>
          <w:lang w:val="pl-PL" w:eastAsia="pl-PL"/>
        </w:rPr>
        <w:t>WYKONAWCY</w:t>
      </w:r>
    </w:p>
    <w:p w:rsidR="00396CC7" w:rsidRPr="00396CC7" w:rsidRDefault="00396CC7" w:rsidP="00396CC7">
      <w:pPr>
        <w:pStyle w:val="TEKSTGWNY"/>
        <w:rPr>
          <w:lang w:eastAsia="pl-PL"/>
        </w:rPr>
      </w:pPr>
    </w:p>
    <w:p w:rsidR="006C5617" w:rsidRPr="006C5617" w:rsidRDefault="00B41CC4" w:rsidP="00B41CC4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b/>
          <w:color w:val="auto"/>
          <w:sz w:val="18"/>
          <w:szCs w:val="18"/>
          <w:lang w:val="pl-PL" w:eastAsia="pl-PL"/>
        </w:rPr>
        <w:t>WYJAŚNIENIA</w:t>
      </w:r>
      <w:r w:rsidR="00176D33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 NR 2 </w:t>
      </w:r>
      <w:r>
        <w:rPr>
          <w:rFonts w:eastAsia="Times New Roman" w:cs="Arial"/>
          <w:b/>
          <w:color w:val="auto"/>
          <w:sz w:val="18"/>
          <w:szCs w:val="18"/>
          <w:lang w:val="pl-PL" w:eastAsia="pl-PL"/>
        </w:rPr>
        <w:t>I ZMIANA TREŚCI IDW</w:t>
      </w:r>
    </w:p>
    <w:p w:rsidR="006C5617" w:rsidRPr="006C5617" w:rsidRDefault="006C5617" w:rsidP="006C5617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6C5617" w:rsidRPr="009A5C20" w:rsidRDefault="006C5617" w:rsidP="009A5C20">
      <w:pPr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Postępowania o udzielenie zamówienie na podstawie art. 138o ustawy z dnia 29 stycznia 2004 r. Prawo zamówień publicznych (Dz. U. z 2017 r., poz. 1579 z </w:t>
      </w:r>
      <w:proofErr w:type="spellStart"/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="009A5C20" w:rsidRPr="009A5C20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. zm.), </w:t>
      </w:r>
      <w:r w:rsidR="009A5C20"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>pod nazwą:</w:t>
      </w:r>
      <w:r w:rsidRPr="009A5C20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9A5C20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9A5C20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9A5C20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9A5C20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9A5C20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9A5C20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umer  zamówien</w:t>
      </w:r>
      <w:r w:rsidR="00206E6D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ia nadany przez Zamawiającego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ZP/US/261-2/201</w:t>
      </w:r>
      <w:r w:rsidR="00206E6D">
        <w:rPr>
          <w:rFonts w:eastAsia="Times New Roman" w:cs="Times New Roman"/>
          <w:color w:val="auto"/>
          <w:sz w:val="20"/>
          <w:szCs w:val="20"/>
          <w:lang w:val="pl-PL" w:eastAsia="pl-PL"/>
        </w:rPr>
        <w:t>9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</w:p>
    <w:p w:rsidR="006C5617" w:rsidRPr="009A5C20" w:rsidRDefault="006C5617" w:rsidP="009A5C20">
      <w:pPr>
        <w:autoSpaceDE w:val="0"/>
        <w:autoSpaceDN w:val="0"/>
        <w:spacing w:line="240" w:lineRule="auto"/>
        <w:ind w:firstLine="360"/>
        <w:rPr>
          <w:rFonts w:eastAsia="Times New Roman" w:cs="Arial"/>
          <w:bCs/>
          <w:color w:val="auto"/>
          <w:sz w:val="20"/>
          <w:szCs w:val="20"/>
          <w:lang w:val="pl-PL" w:eastAsia="pl-PL"/>
        </w:rPr>
      </w:pPr>
    </w:p>
    <w:p w:rsidR="006C5617" w:rsidRPr="009A5C20" w:rsidRDefault="006C5617" w:rsidP="009A5C20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9A5C20" w:rsidRDefault="009A5C20" w:rsidP="009A5C20">
      <w:pPr>
        <w:spacing w:line="240" w:lineRule="auto"/>
        <w:ind w:right="23" w:firstLine="567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Centrum Sztuki Współczesnej ŁAŹNIA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przekazuje niniejszym treść zapytania jednego z Wykonawców wraz z wyjaśnieniami dotyczącymi treści </w:t>
      </w:r>
      <w:proofErr w:type="spellStart"/>
      <w:r w:rsidRPr="009A5C20">
        <w:rPr>
          <w:rFonts w:eastAsia="Times New Roman" w:cs="Verdana"/>
          <w:color w:val="auto"/>
          <w:sz w:val="20"/>
          <w:szCs w:val="20"/>
          <w:lang w:val="pl-PL" w:eastAsia="pl-PL"/>
        </w:rPr>
        <w:t>IdW</w:t>
      </w:r>
      <w:proofErr w:type="spellEnd"/>
      <w:r w:rsidR="00FA5D7C">
        <w:rPr>
          <w:rFonts w:eastAsia="Times New Roman" w:cs="Verdana"/>
          <w:color w:val="auto"/>
          <w:sz w:val="20"/>
          <w:szCs w:val="20"/>
          <w:lang w:val="pl-PL" w:eastAsia="pl-PL"/>
        </w:rPr>
        <w:t xml:space="preserve"> </w:t>
      </w:r>
      <w:r w:rsidRPr="009A5C20">
        <w:rPr>
          <w:rFonts w:eastAsia="Times New Roman" w:cs="Times New Roman"/>
          <w:color w:val="auto"/>
          <w:sz w:val="20"/>
          <w:szCs w:val="20"/>
          <w:lang w:val="pl-PL" w:eastAsia="pl-PL"/>
        </w:rPr>
        <w:t>w przedmiotowym  postępowaniu:</w:t>
      </w:r>
    </w:p>
    <w:p w:rsidR="009A5C20" w:rsidRPr="009A5C20" w:rsidRDefault="009A5C20" w:rsidP="009A5C20">
      <w:pPr>
        <w:pStyle w:val="TEKSTGWNY"/>
        <w:rPr>
          <w:lang w:eastAsia="pl-PL"/>
        </w:rPr>
      </w:pPr>
    </w:p>
    <w:p w:rsidR="009A5C20" w:rsidRPr="00B41CC4" w:rsidRDefault="00B41CC4" w:rsidP="00B41CC4">
      <w:pPr>
        <w:widowControl w:val="0"/>
        <w:spacing w:line="240" w:lineRule="auto"/>
        <w:ind w:left="20" w:right="440"/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</w:pPr>
      <w:r w:rsidRPr="00B41CC4"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  <w:t>Pytanie nr 3</w:t>
      </w:r>
      <w:r w:rsidR="009A5C20" w:rsidRPr="00B41CC4">
        <w:rPr>
          <w:rFonts w:eastAsia="Tahoma" w:cs="Tahoma"/>
          <w:b/>
          <w:color w:val="auto"/>
          <w:spacing w:val="5"/>
          <w:sz w:val="20"/>
          <w:szCs w:val="20"/>
          <w:lang w:val="pl-PL" w:eastAsia="pl-PL"/>
        </w:rPr>
        <w:t xml:space="preserve">: </w:t>
      </w:r>
    </w:p>
    <w:p w:rsidR="00B41CC4" w:rsidRPr="00B41CC4" w:rsidRDefault="00B41CC4" w:rsidP="00B41CC4">
      <w:pPr>
        <w:spacing w:line="240" w:lineRule="auto"/>
        <w:rPr>
          <w:rFonts w:eastAsia="Times New Roman" w:cs="Times New Roman"/>
          <w:color w:val="auto"/>
          <w:sz w:val="20"/>
          <w:szCs w:val="20"/>
          <w:lang w:val="pl-PL" w:eastAsia="pl-PL"/>
        </w:rPr>
      </w:pPr>
      <w:r w:rsidRPr="00B41CC4">
        <w:rPr>
          <w:rFonts w:eastAsia="Times New Roman" w:cs="Times New Roman"/>
          <w:color w:val="auto"/>
          <w:sz w:val="20"/>
          <w:szCs w:val="20"/>
          <w:lang w:val="pl-PL" w:eastAsia="pl-PL"/>
        </w:rPr>
        <w:t>Proszę o wykreślenie zapisu mówiącym o zakazie podwykonawstwa. Według wykonawcy jest to przejaw ograniczenia konkurencyjności, ponieważ Wykonawca, który ma zamiar wykonać zam</w:t>
      </w:r>
      <w:r>
        <w:rPr>
          <w:rFonts w:eastAsia="Times New Roman" w:cs="Times New Roman"/>
          <w:color w:val="auto"/>
          <w:sz w:val="20"/>
          <w:szCs w:val="20"/>
          <w:lang w:val="pl-PL" w:eastAsia="pl-PL"/>
        </w:rPr>
        <w:t>ówienie bądź część zamówienia (</w:t>
      </w:r>
      <w:r w:rsidRPr="00B41CC4">
        <w:rPr>
          <w:rFonts w:eastAsia="Times New Roman" w:cs="Times New Roman"/>
          <w:color w:val="auto"/>
          <w:sz w:val="20"/>
          <w:szCs w:val="20"/>
          <w:lang w:val="pl-PL" w:eastAsia="pl-PL"/>
        </w:rPr>
        <w:t>udostępnienie Grupy Interwencyjnej) z podwykonawcą chce zamówienie wykonać w sposób należyty.</w:t>
      </w:r>
    </w:p>
    <w:p w:rsidR="009A5C20" w:rsidRPr="00B41CC4" w:rsidRDefault="009A5C20" w:rsidP="00B41CC4">
      <w:pPr>
        <w:pStyle w:val="TEKSTGWNY"/>
        <w:spacing w:line="240" w:lineRule="auto"/>
        <w:rPr>
          <w:b/>
          <w:sz w:val="20"/>
          <w:szCs w:val="20"/>
          <w:lang w:eastAsia="pl-PL"/>
        </w:rPr>
      </w:pPr>
      <w:r w:rsidRPr="00B41CC4">
        <w:rPr>
          <w:b/>
          <w:sz w:val="20"/>
          <w:szCs w:val="20"/>
          <w:lang w:eastAsia="pl-PL"/>
        </w:rPr>
        <w:t xml:space="preserve">Odpowiedź nr </w:t>
      </w:r>
      <w:r w:rsidR="00176D33">
        <w:rPr>
          <w:b/>
          <w:sz w:val="20"/>
          <w:szCs w:val="20"/>
          <w:lang w:eastAsia="pl-PL"/>
        </w:rPr>
        <w:t>3</w:t>
      </w:r>
      <w:r w:rsidRPr="00B41CC4">
        <w:rPr>
          <w:b/>
          <w:sz w:val="20"/>
          <w:szCs w:val="20"/>
          <w:lang w:eastAsia="pl-PL"/>
        </w:rPr>
        <w:t>:</w:t>
      </w:r>
    </w:p>
    <w:p w:rsidR="00B41CC4" w:rsidRDefault="00B41CC4" w:rsidP="00E87661">
      <w:pPr>
        <w:widowControl w:val="0"/>
        <w:suppressAutoHyphens/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Zamawiający zmienia treść rozdziału III pkt. 3 </w:t>
      </w:r>
      <w:proofErr w:type="spellStart"/>
      <w:r>
        <w:rPr>
          <w:rFonts w:eastAsia="Times New Roman" w:cs="Arial"/>
          <w:color w:val="auto"/>
          <w:sz w:val="20"/>
          <w:szCs w:val="20"/>
          <w:lang w:val="pl-PL" w:eastAsia="pl-PL"/>
        </w:rPr>
        <w:t>IdW</w:t>
      </w:r>
      <w:proofErr w:type="spellEnd"/>
      <w:r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w następujący sposób:</w:t>
      </w:r>
    </w:p>
    <w:p w:rsidR="006C5617" w:rsidRPr="00E87661" w:rsidRDefault="00B41CC4" w:rsidP="00E87661">
      <w:pPr>
        <w:widowControl w:val="0"/>
        <w:suppressAutoHyphens/>
        <w:autoSpaceDE w:val="0"/>
        <w:autoSpaceDN w:val="0"/>
        <w:spacing w:line="240" w:lineRule="auto"/>
        <w:rPr>
          <w:rFonts w:eastAsia="Times New Roman" w:cs="Arial"/>
          <w:color w:val="auto"/>
          <w:sz w:val="20"/>
          <w:szCs w:val="20"/>
          <w:lang w:val="pl-PL" w:eastAsia="pl-PL"/>
        </w:rPr>
      </w:pPr>
      <w:r>
        <w:rPr>
          <w:rFonts w:eastAsia="Times New Roman" w:cs="Arial"/>
          <w:color w:val="auto"/>
          <w:sz w:val="20"/>
          <w:szCs w:val="20"/>
          <w:lang w:val="pl-PL" w:eastAsia="pl-PL"/>
        </w:rPr>
        <w:t>Zamawiający dopuszcza wykonywanie zamówienia przy udziale podwykonawców</w:t>
      </w:r>
      <w:r w:rsidR="00E87661">
        <w:rPr>
          <w:rFonts w:eastAsia="Times New Roman" w:cs="Arial"/>
          <w:color w:val="auto"/>
          <w:sz w:val="20"/>
          <w:szCs w:val="20"/>
          <w:lang w:val="pl-PL" w:eastAsia="pl-PL"/>
        </w:rPr>
        <w:t>.</w:t>
      </w:r>
    </w:p>
    <w:p w:rsidR="006C5617" w:rsidRPr="00E87661" w:rsidRDefault="006C5617" w:rsidP="00E87661">
      <w:pPr>
        <w:autoSpaceDE w:val="0"/>
        <w:autoSpaceDN w:val="0"/>
        <w:spacing w:line="240" w:lineRule="auto"/>
        <w:ind w:left="5664" w:firstLine="708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E87661" w:rsidRPr="00E87661" w:rsidRDefault="00E87661" w:rsidP="00E87661">
      <w:pPr>
        <w:pStyle w:val="TEKSTGWNY"/>
        <w:rPr>
          <w:sz w:val="20"/>
          <w:szCs w:val="20"/>
          <w:lang w:eastAsia="pl-PL"/>
        </w:rPr>
      </w:pPr>
    </w:p>
    <w:p w:rsidR="006C5617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6314B3" w:rsidRPr="00D822AA" w:rsidRDefault="00D822AA" w:rsidP="00D822AA">
      <w:pPr>
        <w:pStyle w:val="TEKSTGWNY"/>
        <w:ind w:left="3600" w:firstLine="720"/>
        <w:rPr>
          <w:sz w:val="18"/>
          <w:szCs w:val="18"/>
          <w:lang w:eastAsia="pl-PL"/>
        </w:rPr>
      </w:pPr>
      <w:r w:rsidRPr="00D822AA">
        <w:rPr>
          <w:sz w:val="18"/>
          <w:szCs w:val="18"/>
          <w:lang w:eastAsia="pl-PL"/>
        </w:rPr>
        <w:t>Z upoważnienia Kierownika Zamawiającego</w:t>
      </w:r>
    </w:p>
    <w:p w:rsidR="00D822AA" w:rsidRPr="00D822AA" w:rsidRDefault="00D822AA" w:rsidP="00D822AA">
      <w:pPr>
        <w:pStyle w:val="TEKSTGWNY"/>
        <w:ind w:left="4320" w:firstLine="720"/>
        <w:rPr>
          <w:sz w:val="18"/>
          <w:szCs w:val="18"/>
          <w:lang w:eastAsia="pl-PL"/>
        </w:rPr>
      </w:pPr>
      <w:r w:rsidRPr="00D822AA">
        <w:rPr>
          <w:sz w:val="18"/>
          <w:szCs w:val="18"/>
          <w:lang w:eastAsia="pl-PL"/>
        </w:rPr>
        <w:t>Mirosława Zalewska</w:t>
      </w:r>
    </w:p>
    <w:p w:rsidR="006C5617" w:rsidRPr="009A5C20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6C5617" w:rsidRDefault="006C5617" w:rsidP="009A5C20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bookmarkStart w:id="0" w:name="_GoBack"/>
      <w:bookmarkEnd w:id="0"/>
    </w:p>
    <w:sectPr w:rsidR="006C5617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494" w:rsidRDefault="009C6494" w:rsidP="009F3C76">
      <w:r>
        <w:separator/>
      </w:r>
    </w:p>
    <w:p w:rsidR="009C6494" w:rsidRDefault="009C6494"/>
  </w:endnote>
  <w:endnote w:type="continuationSeparator" w:id="0">
    <w:p w:rsidR="009C6494" w:rsidRDefault="009C6494" w:rsidP="009F3C76">
      <w:r>
        <w:continuationSeparator/>
      </w:r>
    </w:p>
    <w:p w:rsidR="009C6494" w:rsidRDefault="009C64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9C6494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4238AE35" wp14:editId="138010C2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494" w:rsidRDefault="009C6494" w:rsidP="009F3C76">
      <w:r>
        <w:separator/>
      </w:r>
    </w:p>
    <w:p w:rsidR="009C6494" w:rsidRDefault="009C6494"/>
  </w:footnote>
  <w:footnote w:type="continuationSeparator" w:id="0">
    <w:p w:rsidR="009C6494" w:rsidRDefault="009C6494" w:rsidP="009F3C76">
      <w:r>
        <w:continuationSeparator/>
      </w:r>
    </w:p>
    <w:p w:rsidR="009C6494" w:rsidRDefault="009C649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9C6494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2D3D414B" wp14:editId="21FEACD2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87B1157"/>
    <w:multiLevelType w:val="hybridMultilevel"/>
    <w:tmpl w:val="B8C260F0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DA530CD"/>
    <w:multiLevelType w:val="hybridMultilevel"/>
    <w:tmpl w:val="7A823432"/>
    <w:lvl w:ilvl="0" w:tplc="806667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4039135F"/>
    <w:multiLevelType w:val="hybridMultilevel"/>
    <w:tmpl w:val="86FCE3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7"/>
  </w:num>
  <w:num w:numId="4">
    <w:abstractNumId w:val="16"/>
  </w:num>
  <w:num w:numId="5">
    <w:abstractNumId w:val="4"/>
  </w:num>
  <w:num w:numId="6">
    <w:abstractNumId w:val="10"/>
  </w:num>
  <w:num w:numId="7">
    <w:abstractNumId w:val="1"/>
  </w:num>
  <w:num w:numId="8">
    <w:abstractNumId w:val="6"/>
  </w:num>
  <w:num w:numId="9">
    <w:abstractNumId w:val="5"/>
  </w:num>
  <w:num w:numId="10">
    <w:abstractNumId w:val="13"/>
  </w:num>
  <w:num w:numId="11">
    <w:abstractNumId w:val="15"/>
  </w:num>
  <w:num w:numId="12">
    <w:abstractNumId w:val="3"/>
  </w:num>
  <w:num w:numId="13">
    <w:abstractNumId w:val="7"/>
  </w:num>
  <w:num w:numId="14">
    <w:abstractNumId w:val="9"/>
  </w:num>
  <w:num w:numId="15">
    <w:abstractNumId w:val="12"/>
  </w:num>
  <w:num w:numId="16">
    <w:abstractNumId w:val="14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464DE"/>
    <w:rsid w:val="00047013"/>
    <w:rsid w:val="00060AE5"/>
    <w:rsid w:val="00087ECA"/>
    <w:rsid w:val="000A1FCB"/>
    <w:rsid w:val="000B3A36"/>
    <w:rsid w:val="000C68A5"/>
    <w:rsid w:val="00102224"/>
    <w:rsid w:val="00103195"/>
    <w:rsid w:val="00121841"/>
    <w:rsid w:val="001532BE"/>
    <w:rsid w:val="00166D2D"/>
    <w:rsid w:val="0017015F"/>
    <w:rsid w:val="00171EA9"/>
    <w:rsid w:val="0017318C"/>
    <w:rsid w:val="00176D33"/>
    <w:rsid w:val="0017786B"/>
    <w:rsid w:val="00182CD4"/>
    <w:rsid w:val="00206E6D"/>
    <w:rsid w:val="00210184"/>
    <w:rsid w:val="00246274"/>
    <w:rsid w:val="00281991"/>
    <w:rsid w:val="00285471"/>
    <w:rsid w:val="002A566C"/>
    <w:rsid w:val="002B1E0B"/>
    <w:rsid w:val="002C7394"/>
    <w:rsid w:val="002E2FAE"/>
    <w:rsid w:val="002F16C9"/>
    <w:rsid w:val="002F70F3"/>
    <w:rsid w:val="003022DD"/>
    <w:rsid w:val="00307B3B"/>
    <w:rsid w:val="00312A66"/>
    <w:rsid w:val="00333EC7"/>
    <w:rsid w:val="003458F7"/>
    <w:rsid w:val="00364B65"/>
    <w:rsid w:val="00396CC7"/>
    <w:rsid w:val="00396DAE"/>
    <w:rsid w:val="003B50B6"/>
    <w:rsid w:val="00425AE5"/>
    <w:rsid w:val="0043626A"/>
    <w:rsid w:val="00454F85"/>
    <w:rsid w:val="004656D9"/>
    <w:rsid w:val="00474326"/>
    <w:rsid w:val="00521C27"/>
    <w:rsid w:val="00545FBE"/>
    <w:rsid w:val="00561748"/>
    <w:rsid w:val="00565FF1"/>
    <w:rsid w:val="00591844"/>
    <w:rsid w:val="005C4679"/>
    <w:rsid w:val="005D03A8"/>
    <w:rsid w:val="005E59DC"/>
    <w:rsid w:val="005F136E"/>
    <w:rsid w:val="005F1F4C"/>
    <w:rsid w:val="00601E47"/>
    <w:rsid w:val="006314B3"/>
    <w:rsid w:val="00632404"/>
    <w:rsid w:val="00655D6A"/>
    <w:rsid w:val="00660489"/>
    <w:rsid w:val="006A6691"/>
    <w:rsid w:val="006B1F65"/>
    <w:rsid w:val="006C2C82"/>
    <w:rsid w:val="006C5617"/>
    <w:rsid w:val="006E263A"/>
    <w:rsid w:val="007023F9"/>
    <w:rsid w:val="0071129D"/>
    <w:rsid w:val="00732CB9"/>
    <w:rsid w:val="00736E94"/>
    <w:rsid w:val="00765BE9"/>
    <w:rsid w:val="00770C91"/>
    <w:rsid w:val="007726E7"/>
    <w:rsid w:val="007A5490"/>
    <w:rsid w:val="007A693D"/>
    <w:rsid w:val="007B2B43"/>
    <w:rsid w:val="007E00B0"/>
    <w:rsid w:val="00811197"/>
    <w:rsid w:val="008276D6"/>
    <w:rsid w:val="00883431"/>
    <w:rsid w:val="008B1A0E"/>
    <w:rsid w:val="008B7738"/>
    <w:rsid w:val="008E7FC7"/>
    <w:rsid w:val="0090333F"/>
    <w:rsid w:val="00905C09"/>
    <w:rsid w:val="00922339"/>
    <w:rsid w:val="00935ADC"/>
    <w:rsid w:val="009451E0"/>
    <w:rsid w:val="00955E8B"/>
    <w:rsid w:val="00967E3A"/>
    <w:rsid w:val="00990774"/>
    <w:rsid w:val="009A5C20"/>
    <w:rsid w:val="009B7856"/>
    <w:rsid w:val="009C02FE"/>
    <w:rsid w:val="009C6494"/>
    <w:rsid w:val="009E6377"/>
    <w:rsid w:val="009F3C76"/>
    <w:rsid w:val="00A022B6"/>
    <w:rsid w:val="00A02C17"/>
    <w:rsid w:val="00A44197"/>
    <w:rsid w:val="00A44601"/>
    <w:rsid w:val="00A50B92"/>
    <w:rsid w:val="00A56C04"/>
    <w:rsid w:val="00A6162E"/>
    <w:rsid w:val="00AA1EA8"/>
    <w:rsid w:val="00AA2859"/>
    <w:rsid w:val="00AA5EA9"/>
    <w:rsid w:val="00AB32E9"/>
    <w:rsid w:val="00AB3BD9"/>
    <w:rsid w:val="00AE7A48"/>
    <w:rsid w:val="00AF6089"/>
    <w:rsid w:val="00B06047"/>
    <w:rsid w:val="00B26DA4"/>
    <w:rsid w:val="00B41CC4"/>
    <w:rsid w:val="00B45CDB"/>
    <w:rsid w:val="00B632F4"/>
    <w:rsid w:val="00B80B9D"/>
    <w:rsid w:val="00B82E2C"/>
    <w:rsid w:val="00BB3228"/>
    <w:rsid w:val="00BC7EA9"/>
    <w:rsid w:val="00BD3369"/>
    <w:rsid w:val="00C14036"/>
    <w:rsid w:val="00C35B12"/>
    <w:rsid w:val="00C37F78"/>
    <w:rsid w:val="00C50597"/>
    <w:rsid w:val="00C87976"/>
    <w:rsid w:val="00C96D86"/>
    <w:rsid w:val="00C9704F"/>
    <w:rsid w:val="00CA1922"/>
    <w:rsid w:val="00CB6232"/>
    <w:rsid w:val="00CC3043"/>
    <w:rsid w:val="00CD375C"/>
    <w:rsid w:val="00CF441A"/>
    <w:rsid w:val="00D24DD7"/>
    <w:rsid w:val="00D37C4F"/>
    <w:rsid w:val="00D75263"/>
    <w:rsid w:val="00D822AA"/>
    <w:rsid w:val="00D8340A"/>
    <w:rsid w:val="00DC7EA3"/>
    <w:rsid w:val="00DD3918"/>
    <w:rsid w:val="00DE0DD4"/>
    <w:rsid w:val="00DF16C4"/>
    <w:rsid w:val="00E00613"/>
    <w:rsid w:val="00E112E4"/>
    <w:rsid w:val="00E16E42"/>
    <w:rsid w:val="00E26EC9"/>
    <w:rsid w:val="00E54ACD"/>
    <w:rsid w:val="00E7186A"/>
    <w:rsid w:val="00E87661"/>
    <w:rsid w:val="00EB30CD"/>
    <w:rsid w:val="00EB67AD"/>
    <w:rsid w:val="00F274FE"/>
    <w:rsid w:val="00F840C8"/>
    <w:rsid w:val="00FA077F"/>
    <w:rsid w:val="00FA5D7C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5C2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5C2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5C2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54A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F856EA-D38C-4688-B8CD-08A8A7BD4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7</TotalTime>
  <Pages>1</Pages>
  <Words>167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8</cp:revision>
  <cp:lastPrinted>2019-09-30T08:05:00Z</cp:lastPrinted>
  <dcterms:created xsi:type="dcterms:W3CDTF">2019-10-01T09:43:00Z</dcterms:created>
  <dcterms:modified xsi:type="dcterms:W3CDTF">2019-10-01T09:50:00Z</dcterms:modified>
</cp:coreProperties>
</file>