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E94" w:rsidRPr="00FD625E" w:rsidRDefault="00AF7B2C" w:rsidP="00736E94">
      <w:pPr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ZP/</w:t>
      </w:r>
      <w:r w:rsidR="00CA4486">
        <w:rPr>
          <w:sz w:val="20"/>
          <w:szCs w:val="20"/>
          <w:lang w:val="pl-PL"/>
        </w:rPr>
        <w:t>US/</w:t>
      </w:r>
      <w:r w:rsidRPr="00FD625E">
        <w:rPr>
          <w:sz w:val="20"/>
          <w:szCs w:val="20"/>
          <w:lang w:val="pl-PL"/>
        </w:rPr>
        <w:t>261-2/</w:t>
      </w:r>
      <w:r w:rsidR="00E658B8">
        <w:rPr>
          <w:sz w:val="20"/>
          <w:szCs w:val="20"/>
          <w:lang w:val="pl-PL"/>
        </w:rPr>
        <w:t>2985</w:t>
      </w:r>
      <w:r w:rsidRPr="00FD625E">
        <w:rPr>
          <w:sz w:val="20"/>
          <w:szCs w:val="20"/>
          <w:lang w:val="pl-PL"/>
        </w:rPr>
        <w:t>/201</w:t>
      </w:r>
      <w:r w:rsidR="00CA4486">
        <w:rPr>
          <w:sz w:val="20"/>
          <w:szCs w:val="20"/>
          <w:lang w:val="pl-PL"/>
        </w:rPr>
        <w:t>9</w:t>
      </w:r>
      <w:r w:rsidR="00736E94" w:rsidRPr="00FD625E">
        <w:rPr>
          <w:sz w:val="20"/>
          <w:szCs w:val="20"/>
          <w:lang w:val="pl-PL"/>
        </w:rPr>
        <w:t>/MZ</w:t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</w:r>
      <w:r w:rsidR="00736E94" w:rsidRPr="00FD625E">
        <w:rPr>
          <w:sz w:val="20"/>
          <w:szCs w:val="20"/>
          <w:lang w:val="pl-PL"/>
        </w:rPr>
        <w:tab/>
        <w:t xml:space="preserve">Gdańsk, </w:t>
      </w:r>
      <w:r w:rsidR="00CA4486">
        <w:rPr>
          <w:sz w:val="20"/>
          <w:szCs w:val="20"/>
          <w:lang w:val="pl-PL"/>
        </w:rPr>
        <w:t>08</w:t>
      </w:r>
      <w:r w:rsidR="00062F0B">
        <w:rPr>
          <w:sz w:val="20"/>
          <w:szCs w:val="20"/>
          <w:lang w:val="pl-PL"/>
        </w:rPr>
        <w:t>.</w:t>
      </w:r>
      <w:r w:rsidR="00905F76">
        <w:rPr>
          <w:sz w:val="20"/>
          <w:szCs w:val="20"/>
          <w:lang w:val="pl-PL"/>
        </w:rPr>
        <w:t>10.</w:t>
      </w:r>
      <w:r w:rsidR="00736E94" w:rsidRPr="00FD625E">
        <w:rPr>
          <w:sz w:val="20"/>
          <w:szCs w:val="20"/>
          <w:lang w:val="pl-PL"/>
        </w:rPr>
        <w:t>20</w:t>
      </w:r>
      <w:r w:rsidRPr="00FD625E">
        <w:rPr>
          <w:sz w:val="20"/>
          <w:szCs w:val="20"/>
          <w:lang w:val="pl-PL"/>
        </w:rPr>
        <w:t>1</w:t>
      </w:r>
      <w:r w:rsidR="00CA4486">
        <w:rPr>
          <w:sz w:val="20"/>
          <w:szCs w:val="20"/>
          <w:lang w:val="pl-PL"/>
        </w:rPr>
        <w:t>9</w:t>
      </w:r>
      <w:r w:rsidR="00736E94" w:rsidRPr="00FD625E">
        <w:rPr>
          <w:sz w:val="20"/>
          <w:szCs w:val="20"/>
          <w:lang w:val="pl-PL"/>
        </w:rPr>
        <w:t xml:space="preserve"> r.</w:t>
      </w:r>
    </w:p>
    <w:p w:rsidR="00736E94" w:rsidRDefault="00736E94" w:rsidP="00736E94">
      <w:pPr>
        <w:rPr>
          <w:b/>
          <w:sz w:val="20"/>
          <w:szCs w:val="20"/>
          <w:lang w:val="pl-PL"/>
        </w:rPr>
      </w:pPr>
    </w:p>
    <w:p w:rsidR="006F56CE" w:rsidRPr="006F56CE" w:rsidRDefault="006F56CE" w:rsidP="006F56CE">
      <w:pPr>
        <w:pStyle w:val="TEKSTGWNY"/>
      </w:pPr>
    </w:p>
    <w:p w:rsidR="00736E94" w:rsidRPr="00FD625E" w:rsidRDefault="00B76781" w:rsidP="001F31C2">
      <w:pPr>
        <w:spacing w:line="240" w:lineRule="auto"/>
        <w:contextualSpacing/>
        <w:jc w:val="left"/>
        <w:rPr>
          <w:b/>
          <w:sz w:val="20"/>
          <w:szCs w:val="20"/>
          <w:lang w:val="pl-PL"/>
        </w:rPr>
      </w:pPr>
      <w:r>
        <w:rPr>
          <w:b/>
          <w:sz w:val="20"/>
          <w:szCs w:val="20"/>
          <w:lang w:val="pl-PL"/>
        </w:rPr>
        <w:tab/>
      </w:r>
      <w:r>
        <w:rPr>
          <w:b/>
          <w:sz w:val="20"/>
          <w:szCs w:val="20"/>
          <w:lang w:val="pl-PL"/>
        </w:rPr>
        <w:tab/>
      </w:r>
      <w:r w:rsidR="00736E94" w:rsidRPr="00FD625E">
        <w:rPr>
          <w:b/>
          <w:sz w:val="20"/>
          <w:szCs w:val="20"/>
          <w:lang w:val="pl-PL"/>
        </w:rPr>
        <w:t xml:space="preserve">ZAWIADOMIENIE O </w:t>
      </w:r>
      <w:r w:rsidR="00CA4486">
        <w:rPr>
          <w:b/>
          <w:sz w:val="20"/>
          <w:szCs w:val="20"/>
          <w:lang w:val="pl-PL"/>
        </w:rPr>
        <w:t>UNIEWAŻNIENIU POSTĘPOWANIA</w:t>
      </w:r>
    </w:p>
    <w:p w:rsidR="00736E94" w:rsidRPr="00FD625E" w:rsidRDefault="00736E94" w:rsidP="00736E94">
      <w:pPr>
        <w:rPr>
          <w:bCs/>
          <w:sz w:val="20"/>
          <w:szCs w:val="20"/>
          <w:lang w:val="pl-PL"/>
        </w:rPr>
      </w:pPr>
    </w:p>
    <w:p w:rsidR="00736E94" w:rsidRPr="00FD625E" w:rsidRDefault="00736E94" w:rsidP="00417571">
      <w:pPr>
        <w:spacing w:line="240" w:lineRule="auto"/>
        <w:ind w:firstLine="360"/>
        <w:rPr>
          <w:bCs/>
          <w:sz w:val="20"/>
          <w:szCs w:val="20"/>
          <w:lang w:val="pl-PL"/>
        </w:rPr>
      </w:pPr>
      <w:r w:rsidRPr="00FD625E">
        <w:rPr>
          <w:bCs/>
          <w:sz w:val="20"/>
          <w:szCs w:val="20"/>
          <w:lang w:val="pl-PL"/>
        </w:rPr>
        <w:t xml:space="preserve">dotyczy:  </w:t>
      </w:r>
      <w:r w:rsidRPr="00FD625E">
        <w:rPr>
          <w:sz w:val="20"/>
          <w:szCs w:val="20"/>
          <w:lang w:val="pl-PL"/>
        </w:rPr>
        <w:t xml:space="preserve">postępowania o udzielenie zamówienia, prowadzonego </w:t>
      </w:r>
      <w:r w:rsidRPr="00FD625E">
        <w:rPr>
          <w:bCs/>
          <w:sz w:val="20"/>
          <w:szCs w:val="20"/>
          <w:lang w:val="pl-PL"/>
        </w:rPr>
        <w:t>na podstawie art. 138o ustawy z dnia 29 stycznia 2004 r. Prawo zamówień publicznych (Dz. U. z 201</w:t>
      </w:r>
      <w:r w:rsidR="00CA4486">
        <w:rPr>
          <w:bCs/>
          <w:sz w:val="20"/>
          <w:szCs w:val="20"/>
          <w:lang w:val="pl-PL"/>
        </w:rPr>
        <w:t>8</w:t>
      </w:r>
      <w:r w:rsidRPr="00FD625E">
        <w:rPr>
          <w:bCs/>
          <w:sz w:val="20"/>
          <w:szCs w:val="20"/>
          <w:lang w:val="pl-PL"/>
        </w:rPr>
        <w:t xml:space="preserve"> r., poz. </w:t>
      </w:r>
      <w:r w:rsidR="00CA4486">
        <w:rPr>
          <w:bCs/>
          <w:sz w:val="20"/>
          <w:szCs w:val="20"/>
          <w:lang w:val="pl-PL"/>
        </w:rPr>
        <w:t>1986</w:t>
      </w:r>
      <w:r w:rsidRPr="00FD625E">
        <w:rPr>
          <w:bCs/>
          <w:sz w:val="20"/>
          <w:szCs w:val="20"/>
          <w:lang w:val="pl-PL"/>
        </w:rPr>
        <w:t xml:space="preserve"> z </w:t>
      </w:r>
      <w:proofErr w:type="spellStart"/>
      <w:r w:rsidRPr="00FD625E">
        <w:rPr>
          <w:bCs/>
          <w:sz w:val="20"/>
          <w:szCs w:val="20"/>
          <w:lang w:val="pl-PL"/>
        </w:rPr>
        <w:t>późn</w:t>
      </w:r>
      <w:proofErr w:type="spellEnd"/>
      <w:r w:rsidRPr="00FD625E">
        <w:rPr>
          <w:bCs/>
          <w:sz w:val="20"/>
          <w:szCs w:val="20"/>
          <w:lang w:val="pl-PL"/>
        </w:rPr>
        <w:t>. zm.)</w:t>
      </w:r>
      <w:r w:rsidRPr="00FD625E">
        <w:rPr>
          <w:sz w:val="20"/>
          <w:szCs w:val="20"/>
          <w:lang w:val="pl-PL"/>
        </w:rPr>
        <w:t xml:space="preserve">, pod nazwą: </w:t>
      </w:r>
      <w:r w:rsidRPr="00FD625E">
        <w:rPr>
          <w:b/>
          <w:sz w:val="20"/>
          <w:szCs w:val="20"/>
          <w:lang w:val="pl-PL"/>
        </w:rPr>
        <w:t>„</w:t>
      </w:r>
      <w:r w:rsidRPr="00FD625E">
        <w:rPr>
          <w:b/>
          <w:bCs/>
          <w:sz w:val="20"/>
          <w:szCs w:val="20"/>
          <w:lang w:val="pl-PL"/>
        </w:rPr>
        <w:t>Świadczenie usługi dozorowania i ochrony fizycznej osób i mienia na potrzeby Centrum Sztuki</w:t>
      </w:r>
      <w:r w:rsidRPr="00FD625E">
        <w:rPr>
          <w:b/>
          <w:sz w:val="20"/>
          <w:szCs w:val="20"/>
          <w:lang w:val="pl-PL"/>
        </w:rPr>
        <w:t xml:space="preserve"> </w:t>
      </w:r>
      <w:r w:rsidRPr="00FD625E">
        <w:rPr>
          <w:b/>
          <w:bCs/>
          <w:sz w:val="20"/>
          <w:szCs w:val="20"/>
          <w:lang w:val="pl-PL"/>
        </w:rPr>
        <w:t>Współczesnej ŁAŹNIA</w:t>
      </w:r>
      <w:r w:rsidRPr="00FD625E">
        <w:rPr>
          <w:b/>
          <w:sz w:val="20"/>
          <w:szCs w:val="20"/>
          <w:lang w:val="pl-PL"/>
        </w:rPr>
        <w:t>”</w:t>
      </w:r>
      <w:r w:rsidRPr="00FD625E">
        <w:rPr>
          <w:sz w:val="20"/>
          <w:szCs w:val="20"/>
          <w:lang w:val="pl-PL"/>
        </w:rPr>
        <w:t>, numer  zamówien</w:t>
      </w:r>
      <w:r w:rsidR="00CA4486">
        <w:rPr>
          <w:sz w:val="20"/>
          <w:szCs w:val="20"/>
          <w:lang w:val="pl-PL"/>
        </w:rPr>
        <w:t xml:space="preserve">ia nadany przez Zamawiającego </w:t>
      </w:r>
      <w:r w:rsidRPr="00FD625E">
        <w:rPr>
          <w:sz w:val="20"/>
          <w:szCs w:val="20"/>
          <w:lang w:val="pl-PL"/>
        </w:rPr>
        <w:t>ZP/US/261-2/201</w:t>
      </w:r>
      <w:r w:rsidR="00CA4486">
        <w:rPr>
          <w:sz w:val="20"/>
          <w:szCs w:val="20"/>
          <w:lang w:val="pl-PL"/>
        </w:rPr>
        <w:t>9</w:t>
      </w:r>
      <w:r w:rsidRPr="00FD625E">
        <w:rPr>
          <w:sz w:val="20"/>
          <w:szCs w:val="20"/>
          <w:lang w:val="pl-PL"/>
        </w:rPr>
        <w:t>.</w:t>
      </w:r>
    </w:p>
    <w:p w:rsidR="00736E94" w:rsidRDefault="00736E94" w:rsidP="00736E94">
      <w:pPr>
        <w:rPr>
          <w:sz w:val="20"/>
          <w:szCs w:val="20"/>
          <w:lang w:val="pl-PL"/>
        </w:rPr>
      </w:pPr>
    </w:p>
    <w:p w:rsidR="00CA4486" w:rsidRDefault="00CA4486" w:rsidP="00CA4486">
      <w:pPr>
        <w:pStyle w:val="TEKSTGWNY"/>
      </w:pPr>
    </w:p>
    <w:p w:rsidR="0063375A" w:rsidRPr="00CA4486" w:rsidRDefault="00736E94" w:rsidP="00CA4486">
      <w:pPr>
        <w:spacing w:line="240" w:lineRule="auto"/>
        <w:ind w:firstLine="360"/>
        <w:rPr>
          <w:rFonts w:eastAsia="MS Reference Sans Serif" w:cs="Arial"/>
          <w:color w:val="auto"/>
          <w:sz w:val="20"/>
          <w:szCs w:val="20"/>
          <w:lang w:val="pl-PL"/>
        </w:rPr>
      </w:pPr>
      <w:r w:rsidRPr="00CA4486">
        <w:rPr>
          <w:sz w:val="20"/>
          <w:szCs w:val="20"/>
          <w:lang w:val="pl-PL"/>
        </w:rPr>
        <w:t xml:space="preserve">Centrum Sztuki Współczesnej ŁAŹNIA zawiadamia, </w:t>
      </w:r>
      <w:r w:rsidR="00CA4486" w:rsidRPr="00CA4486">
        <w:rPr>
          <w:sz w:val="20"/>
          <w:szCs w:val="20"/>
          <w:lang w:val="pl-PL"/>
        </w:rPr>
        <w:t xml:space="preserve">że unieważnia przedmiotowe postępowanie, gdyż </w:t>
      </w:r>
      <w:r w:rsidR="00CA4486" w:rsidRPr="00CA4486">
        <w:rPr>
          <w:rFonts w:eastAsia="Times New Roman" w:cs="Times New Roman"/>
          <w:color w:val="auto"/>
          <w:spacing w:val="4"/>
          <w:sz w:val="20"/>
          <w:szCs w:val="20"/>
          <w:lang w:val="pl-PL" w:eastAsia="pl-PL"/>
        </w:rPr>
        <w:t>cena najkorzystniejszej oferty przewyższa kwotę, którą zamawiający zamierza przeznaczyć na sfinansowanie zamówienia.</w:t>
      </w:r>
    </w:p>
    <w:p w:rsidR="00830BE9" w:rsidRDefault="00830BE9" w:rsidP="00FD625E">
      <w:pPr>
        <w:pStyle w:val="Akapitzlist"/>
        <w:ind w:left="360"/>
        <w:rPr>
          <w:sz w:val="20"/>
          <w:szCs w:val="20"/>
          <w:lang w:val="pl-PL"/>
        </w:rPr>
      </w:pPr>
    </w:p>
    <w:p w:rsidR="00CA4486" w:rsidRDefault="00CA4486" w:rsidP="00FD625E">
      <w:pPr>
        <w:pStyle w:val="Akapitzlist"/>
        <w:ind w:left="360"/>
        <w:rPr>
          <w:sz w:val="20"/>
          <w:szCs w:val="20"/>
          <w:lang w:val="pl-PL"/>
        </w:rPr>
      </w:pPr>
    </w:p>
    <w:p w:rsidR="00736E94" w:rsidRPr="00FD625E" w:rsidRDefault="00736E94" w:rsidP="009C2600">
      <w:pPr>
        <w:ind w:left="5040" w:firstLine="72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Jadwiga Charzyńska</w:t>
      </w:r>
    </w:p>
    <w:p w:rsidR="00736E94" w:rsidRDefault="00736E94" w:rsidP="009C2600">
      <w:pPr>
        <w:ind w:left="3600" w:firstLine="720"/>
        <w:rPr>
          <w:sz w:val="20"/>
          <w:szCs w:val="20"/>
          <w:lang w:val="pl-PL"/>
        </w:rPr>
      </w:pPr>
      <w:r w:rsidRPr="00FD625E">
        <w:rPr>
          <w:sz w:val="20"/>
          <w:szCs w:val="20"/>
          <w:lang w:val="pl-PL"/>
        </w:rPr>
        <w:t>Dyrektor Centrum Sztuki Współczesnej ŁAŹNIA</w:t>
      </w:r>
    </w:p>
    <w:p w:rsidR="00CE2C52" w:rsidRDefault="00CE2C52" w:rsidP="00CE2C52">
      <w:pPr>
        <w:pStyle w:val="TEKSTGWNY"/>
      </w:pPr>
      <w:bookmarkStart w:id="0" w:name="_GoBack"/>
      <w:bookmarkEnd w:id="0"/>
    </w:p>
    <w:sectPr w:rsidR="00CE2C52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C35" w:rsidRDefault="00E45C35" w:rsidP="009F3C76">
      <w:r>
        <w:separator/>
      </w:r>
    </w:p>
    <w:p w:rsidR="00E45C35" w:rsidRDefault="00E45C35"/>
  </w:endnote>
  <w:endnote w:type="continuationSeparator" w:id="0">
    <w:p w:rsidR="00E45C35" w:rsidRDefault="00E45C35" w:rsidP="009F3C76">
      <w:r>
        <w:continuationSeparator/>
      </w:r>
    </w:p>
    <w:p w:rsidR="00E45C35" w:rsidRDefault="00E45C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E45C35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561F2994" wp14:editId="048AF36D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C35" w:rsidRDefault="00E45C35" w:rsidP="009F3C76">
      <w:r>
        <w:separator/>
      </w:r>
    </w:p>
    <w:p w:rsidR="00E45C35" w:rsidRDefault="00E45C35"/>
  </w:footnote>
  <w:footnote w:type="continuationSeparator" w:id="0">
    <w:p w:rsidR="00E45C35" w:rsidRDefault="00E45C35" w:rsidP="009F3C76">
      <w:r>
        <w:continuationSeparator/>
      </w:r>
    </w:p>
    <w:p w:rsidR="00E45C35" w:rsidRDefault="00E45C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E45C35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31ABF0B2" wp14:editId="2C3DB39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92"/>
    <w:multiLevelType w:val="hybridMultilevel"/>
    <w:tmpl w:val="C9900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A5256A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7B1157"/>
    <w:multiLevelType w:val="hybridMultilevel"/>
    <w:tmpl w:val="2792632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1E24035"/>
    <w:multiLevelType w:val="hybridMultilevel"/>
    <w:tmpl w:val="9800DF7A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86D3191"/>
    <w:multiLevelType w:val="hybridMultilevel"/>
    <w:tmpl w:val="4D68F8F8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20062B"/>
    <w:multiLevelType w:val="hybridMultilevel"/>
    <w:tmpl w:val="74A686C6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F44CFB"/>
    <w:multiLevelType w:val="hybridMultilevel"/>
    <w:tmpl w:val="FF2C06BE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21"/>
  </w:num>
  <w:num w:numId="4">
    <w:abstractNumId w:val="19"/>
  </w:num>
  <w:num w:numId="5">
    <w:abstractNumId w:val="6"/>
  </w:num>
  <w:num w:numId="6">
    <w:abstractNumId w:val="12"/>
  </w:num>
  <w:num w:numId="7">
    <w:abstractNumId w:val="1"/>
  </w:num>
  <w:num w:numId="8">
    <w:abstractNumId w:val="8"/>
  </w:num>
  <w:num w:numId="9">
    <w:abstractNumId w:val="7"/>
  </w:num>
  <w:num w:numId="10">
    <w:abstractNumId w:val="16"/>
  </w:num>
  <w:num w:numId="11">
    <w:abstractNumId w:val="18"/>
  </w:num>
  <w:num w:numId="12">
    <w:abstractNumId w:val="4"/>
  </w:num>
  <w:num w:numId="13">
    <w:abstractNumId w:val="9"/>
  </w:num>
  <w:num w:numId="14">
    <w:abstractNumId w:val="11"/>
  </w:num>
  <w:num w:numId="15">
    <w:abstractNumId w:val="15"/>
  </w:num>
  <w:num w:numId="16">
    <w:abstractNumId w:val="17"/>
  </w:num>
  <w:num w:numId="17">
    <w:abstractNumId w:val="10"/>
  </w:num>
  <w:num w:numId="18">
    <w:abstractNumId w:val="14"/>
  </w:num>
  <w:num w:numId="19">
    <w:abstractNumId w:val="20"/>
  </w:num>
  <w:num w:numId="20">
    <w:abstractNumId w:val="22"/>
  </w:num>
  <w:num w:numId="21">
    <w:abstractNumId w:val="5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26397"/>
    <w:rsid w:val="000464DE"/>
    <w:rsid w:val="00055A7A"/>
    <w:rsid w:val="00060AE5"/>
    <w:rsid w:val="00062F0B"/>
    <w:rsid w:val="00084364"/>
    <w:rsid w:val="000A1FCB"/>
    <w:rsid w:val="000A3AA6"/>
    <w:rsid w:val="000B3A36"/>
    <w:rsid w:val="000C68A5"/>
    <w:rsid w:val="000D10C8"/>
    <w:rsid w:val="000E7EB9"/>
    <w:rsid w:val="00102224"/>
    <w:rsid w:val="00103195"/>
    <w:rsid w:val="00121841"/>
    <w:rsid w:val="0014579B"/>
    <w:rsid w:val="0015287F"/>
    <w:rsid w:val="001532BE"/>
    <w:rsid w:val="00166D2D"/>
    <w:rsid w:val="0017015F"/>
    <w:rsid w:val="00171EA9"/>
    <w:rsid w:val="0017786B"/>
    <w:rsid w:val="00182CD4"/>
    <w:rsid w:val="00192676"/>
    <w:rsid w:val="001C197B"/>
    <w:rsid w:val="001F31C2"/>
    <w:rsid w:val="002431FA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1390"/>
    <w:rsid w:val="003022DD"/>
    <w:rsid w:val="00307B3B"/>
    <w:rsid w:val="00307C73"/>
    <w:rsid w:val="00312A66"/>
    <w:rsid w:val="00333EC7"/>
    <w:rsid w:val="003412CD"/>
    <w:rsid w:val="00364B65"/>
    <w:rsid w:val="00384B21"/>
    <w:rsid w:val="00396DAE"/>
    <w:rsid w:val="003B08CD"/>
    <w:rsid w:val="003B50B6"/>
    <w:rsid w:val="003B7A42"/>
    <w:rsid w:val="003C1A45"/>
    <w:rsid w:val="003E701A"/>
    <w:rsid w:val="003F2E0B"/>
    <w:rsid w:val="003F32AC"/>
    <w:rsid w:val="003F471C"/>
    <w:rsid w:val="00405736"/>
    <w:rsid w:val="00417571"/>
    <w:rsid w:val="00425AE5"/>
    <w:rsid w:val="00426780"/>
    <w:rsid w:val="0043626A"/>
    <w:rsid w:val="00440067"/>
    <w:rsid w:val="00454F85"/>
    <w:rsid w:val="004656D9"/>
    <w:rsid w:val="00474326"/>
    <w:rsid w:val="00500F97"/>
    <w:rsid w:val="00515C15"/>
    <w:rsid w:val="00521C27"/>
    <w:rsid w:val="005457DF"/>
    <w:rsid w:val="00550FCD"/>
    <w:rsid w:val="0056071F"/>
    <w:rsid w:val="00561748"/>
    <w:rsid w:val="00564969"/>
    <w:rsid w:val="00565FF1"/>
    <w:rsid w:val="005851F7"/>
    <w:rsid w:val="00586A76"/>
    <w:rsid w:val="00591844"/>
    <w:rsid w:val="005C4679"/>
    <w:rsid w:val="005C626C"/>
    <w:rsid w:val="005D03A8"/>
    <w:rsid w:val="005F136E"/>
    <w:rsid w:val="005F1F4C"/>
    <w:rsid w:val="005F412A"/>
    <w:rsid w:val="0060784D"/>
    <w:rsid w:val="00632404"/>
    <w:rsid w:val="0063375A"/>
    <w:rsid w:val="00655D6A"/>
    <w:rsid w:val="00660489"/>
    <w:rsid w:val="006728C6"/>
    <w:rsid w:val="006A6691"/>
    <w:rsid w:val="006B1F65"/>
    <w:rsid w:val="006B4310"/>
    <w:rsid w:val="006C2C82"/>
    <w:rsid w:val="006D58B3"/>
    <w:rsid w:val="006E263A"/>
    <w:rsid w:val="006F56CE"/>
    <w:rsid w:val="007023F9"/>
    <w:rsid w:val="0071129D"/>
    <w:rsid w:val="00732CB9"/>
    <w:rsid w:val="00736E94"/>
    <w:rsid w:val="00765BE9"/>
    <w:rsid w:val="00770925"/>
    <w:rsid w:val="007726E7"/>
    <w:rsid w:val="007A5490"/>
    <w:rsid w:val="007A693D"/>
    <w:rsid w:val="007E00B0"/>
    <w:rsid w:val="0081074C"/>
    <w:rsid w:val="008276D6"/>
    <w:rsid w:val="00830BE9"/>
    <w:rsid w:val="00831257"/>
    <w:rsid w:val="00895865"/>
    <w:rsid w:val="008A0EA6"/>
    <w:rsid w:val="008A6E5A"/>
    <w:rsid w:val="008B7738"/>
    <w:rsid w:val="008E2917"/>
    <w:rsid w:val="008E7FC7"/>
    <w:rsid w:val="00905C09"/>
    <w:rsid w:val="00905F76"/>
    <w:rsid w:val="009451E0"/>
    <w:rsid w:val="009455CF"/>
    <w:rsid w:val="00955E8B"/>
    <w:rsid w:val="00967E3A"/>
    <w:rsid w:val="0098344E"/>
    <w:rsid w:val="00990774"/>
    <w:rsid w:val="009959D2"/>
    <w:rsid w:val="009B7856"/>
    <w:rsid w:val="009C2600"/>
    <w:rsid w:val="009C5583"/>
    <w:rsid w:val="009D7959"/>
    <w:rsid w:val="009E6377"/>
    <w:rsid w:val="009F3C76"/>
    <w:rsid w:val="009F599F"/>
    <w:rsid w:val="00A022B6"/>
    <w:rsid w:val="00A02C17"/>
    <w:rsid w:val="00A203D0"/>
    <w:rsid w:val="00A23E54"/>
    <w:rsid w:val="00A44197"/>
    <w:rsid w:val="00A44601"/>
    <w:rsid w:val="00A50B92"/>
    <w:rsid w:val="00A5559D"/>
    <w:rsid w:val="00AA1EA8"/>
    <w:rsid w:val="00AA2859"/>
    <w:rsid w:val="00AA3BD8"/>
    <w:rsid w:val="00AA5EA9"/>
    <w:rsid w:val="00AB32E9"/>
    <w:rsid w:val="00AB3BD9"/>
    <w:rsid w:val="00AE7A48"/>
    <w:rsid w:val="00AF7B2C"/>
    <w:rsid w:val="00B06047"/>
    <w:rsid w:val="00B26DA4"/>
    <w:rsid w:val="00B35E12"/>
    <w:rsid w:val="00B400EA"/>
    <w:rsid w:val="00B413CA"/>
    <w:rsid w:val="00B65A06"/>
    <w:rsid w:val="00B76781"/>
    <w:rsid w:val="00B82E2C"/>
    <w:rsid w:val="00BA066F"/>
    <w:rsid w:val="00BA13FA"/>
    <w:rsid w:val="00BB3228"/>
    <w:rsid w:val="00BC7EA9"/>
    <w:rsid w:val="00BD3369"/>
    <w:rsid w:val="00C20AD9"/>
    <w:rsid w:val="00C35B12"/>
    <w:rsid w:val="00C37F78"/>
    <w:rsid w:val="00C72C5C"/>
    <w:rsid w:val="00C8499A"/>
    <w:rsid w:val="00C87976"/>
    <w:rsid w:val="00C96D86"/>
    <w:rsid w:val="00C9704F"/>
    <w:rsid w:val="00CA1922"/>
    <w:rsid w:val="00CA4486"/>
    <w:rsid w:val="00CB6232"/>
    <w:rsid w:val="00CD18BB"/>
    <w:rsid w:val="00CD375C"/>
    <w:rsid w:val="00CE2C52"/>
    <w:rsid w:val="00CF441A"/>
    <w:rsid w:val="00D00962"/>
    <w:rsid w:val="00D24DD7"/>
    <w:rsid w:val="00D37C4F"/>
    <w:rsid w:val="00D645F9"/>
    <w:rsid w:val="00D75263"/>
    <w:rsid w:val="00D75BD8"/>
    <w:rsid w:val="00DA13A2"/>
    <w:rsid w:val="00DB6E85"/>
    <w:rsid w:val="00DC3B0C"/>
    <w:rsid w:val="00DC7EA3"/>
    <w:rsid w:val="00DD3918"/>
    <w:rsid w:val="00DE0DD4"/>
    <w:rsid w:val="00DE2E25"/>
    <w:rsid w:val="00DF16C4"/>
    <w:rsid w:val="00E00613"/>
    <w:rsid w:val="00E112E4"/>
    <w:rsid w:val="00E16BAF"/>
    <w:rsid w:val="00E16E42"/>
    <w:rsid w:val="00E26EC9"/>
    <w:rsid w:val="00E32827"/>
    <w:rsid w:val="00E45C35"/>
    <w:rsid w:val="00E658B8"/>
    <w:rsid w:val="00E678D9"/>
    <w:rsid w:val="00E7186A"/>
    <w:rsid w:val="00E74000"/>
    <w:rsid w:val="00EB30CD"/>
    <w:rsid w:val="00EB67AD"/>
    <w:rsid w:val="00EF7D4E"/>
    <w:rsid w:val="00F274FE"/>
    <w:rsid w:val="00F3411F"/>
    <w:rsid w:val="00F476D7"/>
    <w:rsid w:val="00F840C8"/>
    <w:rsid w:val="00F876D2"/>
    <w:rsid w:val="00FA077F"/>
    <w:rsid w:val="00FD5E0E"/>
    <w:rsid w:val="00FD625E"/>
    <w:rsid w:val="00FD66F2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7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54C61A-3AB2-4845-842D-8DAFE141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1</Pages>
  <Words>107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3</cp:revision>
  <cp:lastPrinted>2018-10-19T07:42:00Z</cp:lastPrinted>
  <dcterms:created xsi:type="dcterms:W3CDTF">2019-10-08T10:18:00Z</dcterms:created>
  <dcterms:modified xsi:type="dcterms:W3CDTF">2019-10-08T10:19:00Z</dcterms:modified>
</cp:coreProperties>
</file>