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617" w:rsidRPr="006C5617" w:rsidRDefault="006C5617" w:rsidP="006C5617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18"/>
          <w:szCs w:val="18"/>
          <w:lang w:val="pl-PL" w:eastAsia="pl-PL"/>
        </w:rPr>
      </w:pP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ZP/261-</w:t>
      </w:r>
      <w:r w:rsidR="005A77D5">
        <w:rPr>
          <w:rFonts w:eastAsia="Times New Roman" w:cs="Arial"/>
          <w:color w:val="auto"/>
          <w:sz w:val="18"/>
          <w:szCs w:val="18"/>
          <w:lang w:val="pl-PL" w:eastAsia="pl-PL"/>
        </w:rPr>
        <w:t>3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/</w:t>
      </w:r>
      <w:r w:rsidR="00C85EBD">
        <w:rPr>
          <w:rFonts w:eastAsia="Times New Roman" w:cs="Arial"/>
          <w:color w:val="auto"/>
          <w:sz w:val="18"/>
          <w:szCs w:val="18"/>
          <w:lang w:val="pl-PL" w:eastAsia="pl-PL"/>
        </w:rPr>
        <w:t>3001</w:t>
      </w:r>
      <w:r w:rsidR="00210184">
        <w:rPr>
          <w:rFonts w:eastAsia="Times New Roman" w:cs="Arial"/>
          <w:color w:val="auto"/>
          <w:sz w:val="18"/>
          <w:szCs w:val="18"/>
          <w:lang w:val="pl-PL" w:eastAsia="pl-PL"/>
        </w:rPr>
        <w:t>/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201</w:t>
      </w:r>
      <w:r w:rsidR="00206E6D">
        <w:rPr>
          <w:rFonts w:eastAsia="Times New Roman" w:cs="Arial"/>
          <w:color w:val="auto"/>
          <w:sz w:val="18"/>
          <w:szCs w:val="18"/>
          <w:lang w:val="pl-PL" w:eastAsia="pl-PL"/>
        </w:rPr>
        <w:t>9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/MZ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="00227F44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Gdańsk, </w:t>
      </w:r>
      <w:r w:rsidR="008A3BB2">
        <w:rPr>
          <w:rFonts w:eastAsia="Times New Roman" w:cs="Arial"/>
          <w:color w:val="auto"/>
          <w:sz w:val="18"/>
          <w:szCs w:val="18"/>
          <w:lang w:val="pl-PL" w:eastAsia="pl-PL"/>
        </w:rPr>
        <w:t>09.</w:t>
      </w:r>
      <w:r w:rsidR="005A77D5">
        <w:rPr>
          <w:rFonts w:eastAsia="Times New Roman" w:cs="Arial"/>
          <w:color w:val="auto"/>
          <w:sz w:val="18"/>
          <w:szCs w:val="18"/>
          <w:lang w:val="pl-PL" w:eastAsia="pl-PL"/>
        </w:rPr>
        <w:t>1</w:t>
      </w:r>
      <w:r w:rsidR="00206E6D">
        <w:rPr>
          <w:rFonts w:eastAsia="Times New Roman" w:cs="Arial"/>
          <w:color w:val="auto"/>
          <w:sz w:val="18"/>
          <w:szCs w:val="18"/>
          <w:lang w:val="pl-PL" w:eastAsia="pl-PL"/>
        </w:rPr>
        <w:t>0.2019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r.</w:t>
      </w:r>
    </w:p>
    <w:p w:rsidR="006C5617" w:rsidRDefault="006C5617" w:rsidP="006C5617">
      <w:pPr>
        <w:autoSpaceDE w:val="0"/>
        <w:autoSpaceDN w:val="0"/>
        <w:jc w:val="right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p w:rsidR="003458F7" w:rsidRPr="003458F7" w:rsidRDefault="002E6448" w:rsidP="002E6448">
      <w:pPr>
        <w:spacing w:line="240" w:lineRule="auto"/>
        <w:jc w:val="center"/>
        <w:rPr>
          <w:rFonts w:asciiTheme="majorHAnsi" w:eastAsia="Times New Roman" w:hAnsiTheme="majorHAnsi" w:cstheme="majorHAnsi"/>
          <w:b/>
          <w:color w:val="auto"/>
          <w:sz w:val="24"/>
          <w:szCs w:val="24"/>
          <w:lang w:val="pl-PL" w:eastAsia="pl-PL"/>
        </w:rPr>
      </w:pPr>
      <w:r>
        <w:rPr>
          <w:rFonts w:asciiTheme="majorHAnsi" w:eastAsia="Times New Roman" w:hAnsiTheme="majorHAnsi" w:cstheme="majorHAnsi"/>
          <w:b/>
          <w:color w:val="auto"/>
          <w:sz w:val="24"/>
          <w:szCs w:val="24"/>
          <w:lang w:val="pl-PL" w:eastAsia="pl-PL"/>
        </w:rPr>
        <w:t xml:space="preserve">WYJAŚNIENIE </w:t>
      </w:r>
      <w:r>
        <w:rPr>
          <w:rFonts w:asciiTheme="majorHAnsi" w:eastAsia="Times New Roman" w:hAnsiTheme="majorHAnsi" w:cstheme="majorHAnsi"/>
          <w:b/>
          <w:color w:val="auto"/>
          <w:sz w:val="24"/>
          <w:szCs w:val="24"/>
          <w:lang w:val="pl-PL" w:eastAsia="pl-PL"/>
        </w:rPr>
        <w:t>NR 1</w:t>
      </w:r>
      <w:r>
        <w:rPr>
          <w:rFonts w:asciiTheme="majorHAnsi" w:eastAsia="Times New Roman" w:hAnsiTheme="majorHAnsi" w:cstheme="majorHAnsi"/>
          <w:b/>
          <w:color w:val="auto"/>
          <w:sz w:val="24"/>
          <w:szCs w:val="24"/>
          <w:lang w:val="pl-PL" w:eastAsia="pl-PL"/>
        </w:rPr>
        <w:t xml:space="preserve"> TREŚCI IDW</w:t>
      </w:r>
    </w:p>
    <w:p w:rsidR="006C5617" w:rsidRPr="006C5617" w:rsidRDefault="006C5617" w:rsidP="006C5617">
      <w:pPr>
        <w:autoSpaceDE w:val="0"/>
        <w:autoSpaceDN w:val="0"/>
        <w:spacing w:line="240" w:lineRule="auto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</w:p>
    <w:p w:rsidR="006C5617" w:rsidRPr="006C5617" w:rsidRDefault="006C5617" w:rsidP="006C5617">
      <w:pPr>
        <w:autoSpaceDE w:val="0"/>
        <w:autoSpaceDN w:val="0"/>
        <w:spacing w:line="240" w:lineRule="auto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bookmarkStart w:id="0" w:name="_GoBack"/>
      <w:bookmarkEnd w:id="0"/>
    </w:p>
    <w:p w:rsidR="006C5617" w:rsidRPr="009A5C20" w:rsidRDefault="006C5617" w:rsidP="009A5C20">
      <w:pPr>
        <w:autoSpaceDE w:val="0"/>
        <w:autoSpaceDN w:val="0"/>
        <w:spacing w:line="240" w:lineRule="auto"/>
        <w:rPr>
          <w:rFonts w:eastAsia="Times New Roman" w:cs="Arial"/>
          <w:color w:val="auto"/>
          <w:sz w:val="20"/>
          <w:szCs w:val="20"/>
          <w:lang w:val="pl-PL" w:eastAsia="pl-PL"/>
        </w:rPr>
      </w:pPr>
      <w:r w:rsidRPr="009A5C20">
        <w:rPr>
          <w:rFonts w:eastAsia="Times New Roman" w:cs="Arial"/>
          <w:bCs/>
          <w:color w:val="auto"/>
          <w:sz w:val="20"/>
          <w:szCs w:val="20"/>
          <w:lang w:val="pl-PL" w:eastAsia="pl-PL"/>
        </w:rPr>
        <w:t xml:space="preserve">dotyczy:  </w:t>
      </w:r>
      <w:r w:rsidR="009A5C20"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Postępowania o udzielenie zamówienie na podstawie art. 138o ustawy z dnia 29 stycznia 2004 r. Prawo zamówień publicznych (Dz. U. z 201</w:t>
      </w:r>
      <w:r w:rsidR="008A3BB2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8</w:t>
      </w:r>
      <w:r w:rsidR="009A5C20"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 r., poz. </w:t>
      </w:r>
      <w:r w:rsidR="008A3BB2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1986</w:t>
      </w:r>
      <w:r w:rsidR="009A5C20"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 z </w:t>
      </w:r>
      <w:proofErr w:type="spellStart"/>
      <w:r w:rsidR="009A5C20"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późn</w:t>
      </w:r>
      <w:proofErr w:type="spellEnd"/>
      <w:r w:rsidR="009A5C20"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. zm.), </w:t>
      </w:r>
      <w:r w:rsidR="009A5C20" w:rsidRPr="009A5C20">
        <w:rPr>
          <w:rFonts w:eastAsia="Times New Roman" w:cs="Arial"/>
          <w:bCs/>
          <w:color w:val="auto"/>
          <w:sz w:val="20"/>
          <w:szCs w:val="20"/>
          <w:lang w:val="pl-PL" w:eastAsia="pl-PL"/>
        </w:rPr>
        <w:t>pod nazwą:</w:t>
      </w:r>
      <w:r w:rsidRPr="009A5C20">
        <w:rPr>
          <w:rFonts w:eastAsia="Times New Roman" w:cs="Arial"/>
          <w:bCs/>
          <w:color w:val="auto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Świadczenie usługi dozorowania i ochrony</w:t>
      </w:r>
      <w:r w:rsidRPr="009A5C20">
        <w:rPr>
          <w:rFonts w:eastAsia="Times New Roman" w:cs="Arial"/>
          <w:b/>
          <w:bCs/>
          <w:color w:val="auto"/>
          <w:spacing w:val="-7"/>
          <w:sz w:val="20"/>
          <w:szCs w:val="20"/>
          <w:lang w:val="pl-PL" w:eastAsia="pl-PL"/>
        </w:rPr>
        <w:t xml:space="preserve"> fizycznej osób i mienia na potrzeby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Centrum</w:t>
      </w:r>
      <w:r w:rsidRPr="009A5C20">
        <w:rPr>
          <w:rFonts w:eastAsia="Times New Roman" w:cs="Arial"/>
          <w:b/>
          <w:bCs/>
          <w:color w:val="auto"/>
          <w:spacing w:val="-8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Sztuki</w:t>
      </w:r>
      <w:r w:rsidRPr="009A5C20">
        <w:rPr>
          <w:rFonts w:eastAsia="Times New Roman" w:cs="Arial"/>
          <w:b/>
          <w:color w:val="auto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Współcze</w:t>
      </w:r>
      <w:r w:rsidRPr="009A5C20">
        <w:rPr>
          <w:rFonts w:eastAsia="Times New Roman" w:cs="Arial"/>
          <w:b/>
          <w:bCs/>
          <w:color w:val="auto"/>
          <w:spacing w:val="-1"/>
          <w:sz w:val="20"/>
          <w:szCs w:val="20"/>
          <w:lang w:val="pl-PL" w:eastAsia="pl-PL"/>
        </w:rPr>
        <w:t>s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nej ŁAŹNIA</w:t>
      </w:r>
      <w:r w:rsidRPr="009A5C20">
        <w:rPr>
          <w:rFonts w:eastAsia="Times New Roman" w:cs="Arial"/>
          <w:b/>
          <w:color w:val="auto"/>
          <w:sz w:val="20"/>
          <w:szCs w:val="20"/>
          <w:lang w:val="pl-PL" w:eastAsia="pl-PL"/>
        </w:rPr>
        <w:t>”</w:t>
      </w:r>
      <w:r w:rsidRPr="009A5C20">
        <w:rPr>
          <w:rFonts w:eastAsia="ArialNarrow" w:cs="Arial"/>
          <w:color w:val="auto"/>
          <w:sz w:val="20"/>
          <w:szCs w:val="20"/>
          <w:lang w:val="pl-PL" w:eastAsia="pl-PL"/>
        </w:rPr>
        <w:t>, n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umer  zamówien</w:t>
      </w:r>
      <w:r w:rsidR="00206E6D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ia nadany przez Zamawiającego 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ZP/US/261-</w:t>
      </w:r>
      <w:r w:rsidR="005A77D5">
        <w:rPr>
          <w:rFonts w:eastAsia="Times New Roman" w:cs="Times New Roman"/>
          <w:color w:val="auto"/>
          <w:sz w:val="20"/>
          <w:szCs w:val="20"/>
          <w:lang w:val="pl-PL" w:eastAsia="pl-PL"/>
        </w:rPr>
        <w:t>3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/201</w:t>
      </w:r>
      <w:r w:rsidR="00206E6D">
        <w:rPr>
          <w:rFonts w:eastAsia="Times New Roman" w:cs="Times New Roman"/>
          <w:color w:val="auto"/>
          <w:sz w:val="20"/>
          <w:szCs w:val="20"/>
          <w:lang w:val="pl-PL" w:eastAsia="pl-PL"/>
        </w:rPr>
        <w:t>9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.</w:t>
      </w:r>
    </w:p>
    <w:p w:rsidR="006C5617" w:rsidRPr="009A5C20" w:rsidRDefault="006C5617" w:rsidP="009A5C20">
      <w:pPr>
        <w:autoSpaceDE w:val="0"/>
        <w:autoSpaceDN w:val="0"/>
        <w:spacing w:line="240" w:lineRule="auto"/>
        <w:ind w:firstLine="360"/>
        <w:rPr>
          <w:rFonts w:eastAsia="Times New Roman" w:cs="Arial"/>
          <w:bCs/>
          <w:color w:val="auto"/>
          <w:sz w:val="20"/>
          <w:szCs w:val="20"/>
          <w:lang w:val="pl-PL" w:eastAsia="pl-PL"/>
        </w:rPr>
      </w:pPr>
    </w:p>
    <w:p w:rsidR="006C5617" w:rsidRPr="009A5C20" w:rsidRDefault="006C5617" w:rsidP="009A5C20">
      <w:pPr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9A5C20" w:rsidRDefault="009A5C20" w:rsidP="009A5C20">
      <w:pPr>
        <w:spacing w:line="240" w:lineRule="auto"/>
        <w:ind w:right="23" w:firstLine="567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9A5C20">
        <w:rPr>
          <w:rFonts w:eastAsia="Times New Roman" w:cs="Verdana"/>
          <w:color w:val="auto"/>
          <w:sz w:val="20"/>
          <w:szCs w:val="20"/>
          <w:lang w:val="pl-PL" w:eastAsia="pl-PL"/>
        </w:rPr>
        <w:t xml:space="preserve">Centrum Sztuki Współczesnej ŁAŹNIA 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przekazuje niniejszym treść zapytania jednego z Wykonawców wraz z wyjaśnieniami dotyczącymi treści </w:t>
      </w:r>
      <w:proofErr w:type="spellStart"/>
      <w:r w:rsidRPr="009A5C20">
        <w:rPr>
          <w:rFonts w:eastAsia="Times New Roman" w:cs="Verdana"/>
          <w:color w:val="auto"/>
          <w:sz w:val="20"/>
          <w:szCs w:val="20"/>
          <w:lang w:val="pl-PL" w:eastAsia="pl-PL"/>
        </w:rPr>
        <w:t>IdW</w:t>
      </w:r>
      <w:proofErr w:type="spellEnd"/>
      <w:r w:rsidR="00FA5D7C">
        <w:rPr>
          <w:rFonts w:eastAsia="Times New Roman" w:cs="Verdana"/>
          <w:color w:val="auto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w przedmiotowym  postępowaniu:</w:t>
      </w:r>
    </w:p>
    <w:p w:rsidR="00E4409F" w:rsidRPr="00E4409F" w:rsidRDefault="00E4409F" w:rsidP="001036C7">
      <w:pPr>
        <w:pStyle w:val="TEKSTGWNY"/>
        <w:spacing w:line="240" w:lineRule="auto"/>
        <w:rPr>
          <w:b/>
          <w:sz w:val="20"/>
          <w:szCs w:val="20"/>
          <w:lang w:eastAsia="pl-PL"/>
        </w:rPr>
      </w:pPr>
      <w:r w:rsidRPr="00E4409F">
        <w:rPr>
          <w:b/>
          <w:sz w:val="20"/>
          <w:szCs w:val="20"/>
          <w:lang w:eastAsia="pl-PL"/>
        </w:rPr>
        <w:t xml:space="preserve">Pytanie nr 1 </w:t>
      </w:r>
    </w:p>
    <w:p w:rsidR="006E05F1" w:rsidRPr="006E05F1" w:rsidRDefault="006E05F1" w:rsidP="001036C7">
      <w:pPr>
        <w:spacing w:line="240" w:lineRule="auto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Czy Zamawiający dopuszcza do realizacji zamówienia pracowników o</w:t>
      </w:r>
      <w:r w:rsidR="00994FE9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znacznym stopniu niepełnosprawności?</w:t>
      </w:r>
      <w:r w:rsidR="00E4409F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Chcielibyśmy zwrócić</w:t>
      </w:r>
      <w:r w:rsidR="00994FE9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uwagę, iż do znacznego stopnia </w:t>
      </w: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niepełnosprawności</w:t>
      </w:r>
      <w:r w:rsidR="00E4409F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zalicza się osobę z naruszoną sprawnością organizmu, niezdolną do pracy</w:t>
      </w:r>
      <w:r w:rsidR="00E4409F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albo zdolną do pracy jedynie w warunkach pracy chronionej i wymagającą, w</w:t>
      </w:r>
      <w:r w:rsidR="00E4409F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celu pełnienia ról społecznych, stałej lub długotrwałej opieki i pomocy</w:t>
      </w:r>
      <w:r w:rsidR="001036C7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innych osób w związku z niezdolnością do samodzielnej egzystencji.</w:t>
      </w:r>
      <w:r w:rsidR="00E4409F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Biorąc</w:t>
      </w:r>
      <w:r w:rsidR="001036C7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pod uwagę, iż Zamawiający dopuścił do realizacji zamówienia osoby</w:t>
      </w:r>
      <w:r w:rsidR="001036C7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niepełnosprawne i jednocześnie wymaga określonego zakresu obowiązków</w:t>
      </w:r>
      <w:r w:rsidR="001036C7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 </w:t>
      </w: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pracowników, w tym ochrony innych osób i mienia prosimy o udzielenie</w:t>
      </w:r>
    </w:p>
    <w:p w:rsidR="006E05F1" w:rsidRPr="006E05F1" w:rsidRDefault="006E05F1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odpowiedzi.</w:t>
      </w:r>
    </w:p>
    <w:p w:rsidR="006E05F1" w:rsidRPr="006E05F1" w:rsidRDefault="00E4409F" w:rsidP="006E05F1">
      <w:pPr>
        <w:spacing w:line="240" w:lineRule="auto"/>
        <w:jc w:val="left"/>
        <w:rPr>
          <w:rFonts w:eastAsia="Times New Roman" w:cs="Times New Roman"/>
          <w:b/>
          <w:color w:val="auto"/>
          <w:sz w:val="20"/>
          <w:szCs w:val="20"/>
          <w:lang w:val="pl-PL" w:eastAsia="pl-PL"/>
        </w:rPr>
      </w:pPr>
      <w:r w:rsidRPr="00E4409F">
        <w:rPr>
          <w:rFonts w:eastAsia="Times New Roman" w:cs="Times New Roman"/>
          <w:b/>
          <w:color w:val="auto"/>
          <w:sz w:val="20"/>
          <w:szCs w:val="20"/>
          <w:lang w:val="pl-PL" w:eastAsia="pl-PL"/>
        </w:rPr>
        <w:t>Odpowiedź nr 1</w:t>
      </w:r>
    </w:p>
    <w:p w:rsidR="00682221" w:rsidRPr="00994FE9" w:rsidRDefault="00943180" w:rsidP="00682221">
      <w:pPr>
        <w:spacing w:after="200" w:line="276" w:lineRule="auto"/>
        <w:jc w:val="left"/>
        <w:rPr>
          <w:rFonts w:eastAsia="Calibri" w:cs="Times New Roman"/>
          <w:color w:val="auto"/>
          <w:sz w:val="20"/>
          <w:szCs w:val="20"/>
          <w:lang w:val="pl-PL"/>
        </w:rPr>
      </w:pPr>
      <w:r w:rsidRPr="00943180">
        <w:rPr>
          <w:rFonts w:eastAsia="Calibri" w:cs="Times New Roman"/>
          <w:color w:val="auto"/>
          <w:sz w:val="20"/>
          <w:szCs w:val="20"/>
          <w:lang w:val="pl-PL"/>
        </w:rPr>
        <w:t>Zamawiający nie wymaga</w:t>
      </w:r>
      <w:r w:rsidR="001036C7">
        <w:rPr>
          <w:rFonts w:eastAsia="Calibri" w:cs="Times New Roman"/>
          <w:color w:val="auto"/>
          <w:sz w:val="20"/>
          <w:szCs w:val="20"/>
          <w:lang w:val="pl-PL"/>
        </w:rPr>
        <w:t>,</w:t>
      </w:r>
      <w:r w:rsidRPr="00943180">
        <w:rPr>
          <w:rFonts w:eastAsia="Calibri" w:cs="Times New Roman"/>
          <w:color w:val="auto"/>
          <w:sz w:val="20"/>
          <w:szCs w:val="20"/>
          <w:lang w:val="pl-PL"/>
        </w:rPr>
        <w:t xml:space="preserve"> aby Wykonawca zatrudniał przy realizacji </w:t>
      </w:r>
      <w:r w:rsidR="001036C7">
        <w:rPr>
          <w:rFonts w:eastAsia="Calibri" w:cs="Times New Roman"/>
          <w:color w:val="auto"/>
          <w:sz w:val="20"/>
          <w:szCs w:val="20"/>
          <w:lang w:val="pl-PL"/>
        </w:rPr>
        <w:t>zamówienia</w:t>
      </w:r>
      <w:r w:rsidRPr="00943180">
        <w:rPr>
          <w:rFonts w:eastAsia="Calibri" w:cs="Times New Roman"/>
          <w:color w:val="auto"/>
          <w:sz w:val="20"/>
          <w:szCs w:val="20"/>
          <w:lang w:val="pl-PL"/>
        </w:rPr>
        <w:t xml:space="preserve"> pracowników z orzeczonym stopniem niepełnosprawności.</w:t>
      </w:r>
      <w:r w:rsidR="00682221" w:rsidRPr="00994FE9">
        <w:rPr>
          <w:rFonts w:eastAsia="Calibri" w:cs="Times New Roman"/>
          <w:color w:val="auto"/>
          <w:sz w:val="20"/>
          <w:szCs w:val="20"/>
          <w:lang w:val="pl-PL"/>
        </w:rPr>
        <w:t xml:space="preserve"> </w:t>
      </w:r>
    </w:p>
    <w:p w:rsidR="00E4409F" w:rsidRPr="00E4409F" w:rsidRDefault="00E4409F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</w:p>
    <w:p w:rsidR="00E4409F" w:rsidRPr="00E4409F" w:rsidRDefault="00E4409F" w:rsidP="006E05F1">
      <w:pPr>
        <w:spacing w:line="240" w:lineRule="auto"/>
        <w:jc w:val="left"/>
        <w:rPr>
          <w:rFonts w:eastAsia="Times New Roman" w:cs="Times New Roman"/>
          <w:b/>
          <w:color w:val="auto"/>
          <w:sz w:val="20"/>
          <w:szCs w:val="20"/>
          <w:lang w:val="pl-PL" w:eastAsia="pl-PL"/>
        </w:rPr>
      </w:pPr>
      <w:r w:rsidRPr="00E4409F">
        <w:rPr>
          <w:rFonts w:eastAsia="Times New Roman" w:cs="Times New Roman"/>
          <w:b/>
          <w:color w:val="auto"/>
          <w:sz w:val="20"/>
          <w:szCs w:val="20"/>
          <w:lang w:val="pl-PL" w:eastAsia="pl-PL"/>
        </w:rPr>
        <w:t>Pytanie nr 2</w:t>
      </w:r>
    </w:p>
    <w:p w:rsidR="006E05F1" w:rsidRPr="006E05F1" w:rsidRDefault="006E05F1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Czy Zamawiający dopuszcza do realizacji zamówienia pracowników</w:t>
      </w:r>
    </w:p>
    <w:p w:rsidR="006E05F1" w:rsidRPr="006E05F1" w:rsidRDefault="006E05F1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niepełnosprawnych w odniesieniu do których orzeczono:</w:t>
      </w:r>
    </w:p>
    <w:p w:rsidR="006E05F1" w:rsidRPr="006E05F1" w:rsidRDefault="006E05F1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</w:p>
    <w:p w:rsidR="006E05F1" w:rsidRPr="006E05F1" w:rsidRDefault="006E05F1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   - chorobę psychiczną (02-P),</w:t>
      </w:r>
    </w:p>
    <w:p w:rsidR="006E05F1" w:rsidRPr="006E05F1" w:rsidRDefault="006E05F1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   - upośledzenie umysłowe (01-U),</w:t>
      </w:r>
    </w:p>
    <w:p w:rsidR="006E05F1" w:rsidRPr="006E05F1" w:rsidRDefault="006E05F1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lastRenderedPageBreak/>
        <w:t>   - całościowe zaburzenia rozwojowe (12-C),</w:t>
      </w:r>
    </w:p>
    <w:p w:rsidR="006E05F1" w:rsidRPr="006E05F1" w:rsidRDefault="006E05F1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   - epilepsję (06-E) oraz</w:t>
      </w:r>
    </w:p>
    <w:p w:rsidR="006E05F1" w:rsidRPr="006E05F1" w:rsidRDefault="006E05F1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   - niewidomych w stopniu znacznym i umiarkowanym (04-O).</w:t>
      </w:r>
    </w:p>
    <w:p w:rsidR="006E05F1" w:rsidRPr="006E05F1" w:rsidRDefault="006E05F1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</w:p>
    <w:p w:rsidR="006E05F1" w:rsidRPr="006E05F1" w:rsidRDefault="006E05F1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Biorąc pod uwagę, iż Zamawiający dopuścił do realizacji zamówienia osoby</w:t>
      </w:r>
    </w:p>
    <w:p w:rsidR="006E05F1" w:rsidRPr="006E05F1" w:rsidRDefault="006E05F1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niepełnosprawne i jednocześnie wymaga określonego zakresu obowiązków</w:t>
      </w:r>
    </w:p>
    <w:p w:rsidR="006E05F1" w:rsidRPr="006E05F1" w:rsidRDefault="006E05F1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pracowników, w tym ochrony innych osób i mienia prosimy o udzielenie</w:t>
      </w:r>
    </w:p>
    <w:p w:rsidR="006E05F1" w:rsidRPr="006E05F1" w:rsidRDefault="006E05F1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6E05F1">
        <w:rPr>
          <w:rFonts w:eastAsia="Times New Roman" w:cs="Times New Roman"/>
          <w:color w:val="auto"/>
          <w:sz w:val="20"/>
          <w:szCs w:val="20"/>
          <w:lang w:val="pl-PL" w:eastAsia="pl-PL"/>
        </w:rPr>
        <w:t>odpowiedzi.</w:t>
      </w:r>
    </w:p>
    <w:p w:rsidR="006E05F1" w:rsidRPr="006E05F1" w:rsidRDefault="006E05F1" w:rsidP="006E05F1">
      <w:pPr>
        <w:spacing w:line="240" w:lineRule="auto"/>
        <w:jc w:val="left"/>
        <w:rPr>
          <w:rFonts w:eastAsia="Times New Roman" w:cs="Times New Roman"/>
          <w:color w:val="auto"/>
          <w:sz w:val="20"/>
          <w:szCs w:val="20"/>
          <w:lang w:val="pl-PL" w:eastAsia="pl-PL"/>
        </w:rPr>
      </w:pPr>
    </w:p>
    <w:p w:rsidR="006C5617" w:rsidRPr="00917E78" w:rsidRDefault="00E4409F" w:rsidP="00E4409F">
      <w:pPr>
        <w:autoSpaceDE w:val="0"/>
        <w:autoSpaceDN w:val="0"/>
        <w:spacing w:line="240" w:lineRule="auto"/>
        <w:rPr>
          <w:rFonts w:eastAsia="Times New Roman" w:cs="Arial"/>
          <w:b/>
          <w:color w:val="auto"/>
          <w:sz w:val="20"/>
          <w:szCs w:val="20"/>
          <w:lang w:val="pl-PL" w:eastAsia="pl-PL"/>
        </w:rPr>
      </w:pPr>
      <w:r w:rsidRPr="00917E78">
        <w:rPr>
          <w:rFonts w:eastAsia="Times New Roman" w:cs="Arial"/>
          <w:b/>
          <w:color w:val="auto"/>
          <w:sz w:val="20"/>
          <w:szCs w:val="20"/>
          <w:lang w:val="pl-PL" w:eastAsia="pl-PL"/>
        </w:rPr>
        <w:t>Odpowiedź nr 2</w:t>
      </w:r>
    </w:p>
    <w:p w:rsidR="00917E78" w:rsidRPr="007A2ABC" w:rsidRDefault="00917E78" w:rsidP="00917E78">
      <w:pPr>
        <w:spacing w:after="200" w:line="276" w:lineRule="auto"/>
        <w:jc w:val="left"/>
        <w:rPr>
          <w:rFonts w:eastAsia="Calibri" w:cs="Times New Roman"/>
          <w:color w:val="auto"/>
          <w:sz w:val="20"/>
          <w:szCs w:val="20"/>
          <w:lang w:val="pl-PL"/>
        </w:rPr>
      </w:pPr>
      <w:r w:rsidRPr="007A2ABC">
        <w:rPr>
          <w:rFonts w:eastAsia="Calibri" w:cs="Times New Roman"/>
          <w:color w:val="auto"/>
          <w:sz w:val="20"/>
          <w:szCs w:val="20"/>
          <w:lang w:val="pl-PL"/>
        </w:rPr>
        <w:t xml:space="preserve">Zamawiający wymaga, by osoby skierowane do pracy przez Wykonawcę </w:t>
      </w:r>
      <w:r w:rsidRPr="007A2ABC">
        <w:rPr>
          <w:rFonts w:eastAsia="Times New Roman" w:cs="Times New Roman"/>
          <w:sz w:val="20"/>
          <w:szCs w:val="20"/>
          <w:lang w:eastAsia="pl-PL"/>
        </w:rPr>
        <w:t>po</w:t>
      </w:r>
      <w:r w:rsidRPr="007A2ABC">
        <w:rPr>
          <w:rFonts w:eastAsia="Times New Roman" w:cs="Times New Roman"/>
          <w:spacing w:val="-1"/>
          <w:sz w:val="20"/>
          <w:szCs w:val="20"/>
          <w:lang w:eastAsia="pl-PL"/>
        </w:rPr>
        <w:t>w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i</w:t>
      </w:r>
      <w:r w:rsidRPr="007A2ABC">
        <w:rPr>
          <w:rFonts w:eastAsia="Times New Roman" w:cs="Times New Roman"/>
          <w:sz w:val="20"/>
          <w:szCs w:val="20"/>
          <w:lang w:eastAsia="pl-PL"/>
        </w:rPr>
        <w:t>n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n</w:t>
      </w:r>
      <w:r w:rsidRPr="007A2ABC">
        <w:rPr>
          <w:rFonts w:eastAsia="Times New Roman" w:cs="Times New Roman"/>
          <w:sz w:val="20"/>
          <w:szCs w:val="20"/>
          <w:lang w:eastAsia="pl-PL"/>
        </w:rPr>
        <w:t>y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 xml:space="preserve"> </w:t>
      </w:r>
      <w:r w:rsidRPr="007A2ABC">
        <w:rPr>
          <w:rFonts w:eastAsia="Times New Roman" w:cs="Times New Roman"/>
          <w:sz w:val="20"/>
          <w:szCs w:val="20"/>
          <w:lang w:eastAsia="pl-PL"/>
        </w:rPr>
        <w:t>po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s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i</w:t>
      </w:r>
      <w:r w:rsidRPr="007A2ABC">
        <w:rPr>
          <w:rFonts w:eastAsia="Times New Roman" w:cs="Times New Roman"/>
          <w:sz w:val="20"/>
          <w:szCs w:val="20"/>
          <w:lang w:eastAsia="pl-PL"/>
        </w:rPr>
        <w:t>a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d</w:t>
      </w:r>
      <w:r w:rsidRPr="007A2ABC">
        <w:rPr>
          <w:rFonts w:eastAsia="Times New Roman" w:cs="Times New Roman"/>
          <w:sz w:val="20"/>
          <w:szCs w:val="20"/>
          <w:lang w:eastAsia="pl-PL"/>
        </w:rPr>
        <w:t>ać</w:t>
      </w:r>
      <w:r w:rsidRPr="007A2ABC">
        <w:rPr>
          <w:rFonts w:eastAsia="Times New Roman" w:cs="Times New Roman"/>
          <w:spacing w:val="3"/>
          <w:sz w:val="20"/>
          <w:szCs w:val="20"/>
          <w:lang w:eastAsia="pl-PL"/>
        </w:rPr>
        <w:t xml:space="preserve"> </w:t>
      </w:r>
      <w:r w:rsidRPr="007A2ABC">
        <w:rPr>
          <w:rFonts w:eastAsia="Times New Roman" w:cs="Times New Roman"/>
          <w:sz w:val="20"/>
          <w:szCs w:val="20"/>
          <w:lang w:eastAsia="pl-PL"/>
        </w:rPr>
        <w:t>o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d</w:t>
      </w:r>
      <w:r w:rsidRPr="007A2ABC">
        <w:rPr>
          <w:rFonts w:eastAsia="Times New Roman" w:cs="Times New Roman"/>
          <w:sz w:val="20"/>
          <w:szCs w:val="20"/>
          <w:lang w:eastAsia="pl-PL"/>
        </w:rPr>
        <w:t>po</w:t>
      </w:r>
      <w:r w:rsidRPr="007A2ABC">
        <w:rPr>
          <w:rFonts w:eastAsia="Times New Roman" w:cs="Times New Roman"/>
          <w:spacing w:val="-1"/>
          <w:sz w:val="20"/>
          <w:szCs w:val="20"/>
          <w:lang w:eastAsia="pl-PL"/>
        </w:rPr>
        <w:t>w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i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e</w:t>
      </w:r>
      <w:r w:rsidRPr="007A2ABC">
        <w:rPr>
          <w:rFonts w:eastAsia="Times New Roman" w:cs="Times New Roman"/>
          <w:sz w:val="20"/>
          <w:szCs w:val="20"/>
          <w:lang w:eastAsia="pl-PL"/>
        </w:rPr>
        <w:t>dni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 xml:space="preserve"> 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s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t</w:t>
      </w:r>
      <w:r w:rsidRPr="007A2ABC">
        <w:rPr>
          <w:rFonts w:eastAsia="Times New Roman" w:cs="Times New Roman"/>
          <w:sz w:val="20"/>
          <w:szCs w:val="20"/>
          <w:lang w:eastAsia="pl-PL"/>
        </w:rPr>
        <w:t xml:space="preserve">an 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z</w:t>
      </w:r>
      <w:r w:rsidRPr="007A2ABC">
        <w:rPr>
          <w:rFonts w:eastAsia="Times New Roman" w:cs="Times New Roman"/>
          <w:sz w:val="20"/>
          <w:szCs w:val="20"/>
          <w:lang w:eastAsia="pl-PL"/>
        </w:rPr>
        <w:t>d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r</w:t>
      </w:r>
      <w:r w:rsidRPr="007A2ABC">
        <w:rPr>
          <w:rFonts w:eastAsia="Times New Roman" w:cs="Times New Roman"/>
          <w:sz w:val="20"/>
          <w:szCs w:val="20"/>
          <w:lang w:eastAsia="pl-PL"/>
        </w:rPr>
        <w:t>o</w:t>
      </w:r>
      <w:r w:rsidRPr="007A2ABC">
        <w:rPr>
          <w:rFonts w:eastAsia="Times New Roman" w:cs="Times New Roman"/>
          <w:spacing w:val="-3"/>
          <w:sz w:val="20"/>
          <w:szCs w:val="20"/>
          <w:lang w:eastAsia="pl-PL"/>
        </w:rPr>
        <w:t>w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i</w:t>
      </w:r>
      <w:r w:rsidRPr="007A2ABC">
        <w:rPr>
          <w:rFonts w:eastAsia="Times New Roman" w:cs="Times New Roman"/>
          <w:sz w:val="20"/>
          <w:szCs w:val="20"/>
          <w:lang w:eastAsia="pl-PL"/>
        </w:rPr>
        <w:t>a,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 xml:space="preserve"> </w:t>
      </w:r>
      <w:r w:rsidRPr="007A2ABC">
        <w:rPr>
          <w:rFonts w:eastAsia="Times New Roman" w:cs="Times New Roman"/>
          <w:sz w:val="20"/>
          <w:szCs w:val="20"/>
          <w:lang w:eastAsia="pl-PL"/>
        </w:rPr>
        <w:t>cechy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 xml:space="preserve"> </w:t>
      </w:r>
      <w:r w:rsidRPr="007A2ABC">
        <w:rPr>
          <w:rFonts w:eastAsia="Times New Roman" w:cs="Times New Roman"/>
          <w:sz w:val="20"/>
          <w:szCs w:val="20"/>
          <w:lang w:eastAsia="pl-PL"/>
        </w:rPr>
        <w:t>ps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y</w:t>
      </w:r>
      <w:r w:rsidRPr="007A2ABC">
        <w:rPr>
          <w:rFonts w:eastAsia="Times New Roman" w:cs="Times New Roman"/>
          <w:sz w:val="20"/>
          <w:szCs w:val="20"/>
          <w:lang w:eastAsia="pl-PL"/>
        </w:rPr>
        <w:t>cho</w:t>
      </w:r>
      <w:r w:rsidRPr="007A2ABC">
        <w:rPr>
          <w:rFonts w:eastAsia="Times New Roman" w:cs="Times New Roman"/>
          <w:spacing w:val="-1"/>
          <w:sz w:val="20"/>
          <w:szCs w:val="20"/>
          <w:lang w:eastAsia="pl-PL"/>
        </w:rPr>
        <w:t>f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i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zy</w:t>
      </w:r>
      <w:r w:rsidRPr="007A2ABC">
        <w:rPr>
          <w:rFonts w:eastAsia="Times New Roman" w:cs="Times New Roman"/>
          <w:sz w:val="20"/>
          <w:szCs w:val="20"/>
          <w:lang w:eastAsia="pl-PL"/>
        </w:rPr>
        <w:t>c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z</w:t>
      </w:r>
      <w:r w:rsidRPr="007A2ABC">
        <w:rPr>
          <w:rFonts w:eastAsia="Times New Roman" w:cs="Times New Roman"/>
          <w:sz w:val="20"/>
          <w:szCs w:val="20"/>
          <w:lang w:eastAsia="pl-PL"/>
        </w:rPr>
        <w:t xml:space="preserve">ne </w:t>
      </w:r>
      <w:r w:rsidRPr="00EE2622">
        <w:rPr>
          <w:rFonts w:eastAsia="Times New Roman" w:cs="Times New Roman"/>
          <w:sz w:val="20"/>
          <w:szCs w:val="20"/>
          <w:lang w:eastAsia="pl-PL"/>
        </w:rPr>
        <w:t>i</w:t>
      </w:r>
      <w:r w:rsidRPr="00EE2622">
        <w:rPr>
          <w:rFonts w:eastAsia="Times New Roman" w:cs="Times New Roman"/>
          <w:spacing w:val="1"/>
          <w:sz w:val="20"/>
          <w:szCs w:val="20"/>
          <w:lang w:eastAsia="pl-PL"/>
        </w:rPr>
        <w:t xml:space="preserve"> </w:t>
      </w:r>
      <w:r w:rsidRPr="00EE2622">
        <w:rPr>
          <w:rFonts w:eastAsia="Times New Roman" w:cs="Times New Roman"/>
          <w:spacing w:val="-2"/>
          <w:sz w:val="20"/>
          <w:szCs w:val="20"/>
          <w:lang w:eastAsia="pl-PL"/>
        </w:rPr>
        <w:t>k</w:t>
      </w:r>
      <w:r w:rsidRPr="00EE2622">
        <w:rPr>
          <w:rFonts w:eastAsia="Times New Roman" w:cs="Times New Roman"/>
          <w:sz w:val="20"/>
          <w:szCs w:val="20"/>
          <w:lang w:eastAsia="pl-PL"/>
        </w:rPr>
        <w:t>u</w:t>
      </w:r>
      <w:r w:rsidRPr="00EE2622">
        <w:rPr>
          <w:rFonts w:eastAsia="Times New Roman" w:cs="Times New Roman"/>
          <w:spacing w:val="1"/>
          <w:sz w:val="20"/>
          <w:szCs w:val="20"/>
          <w:lang w:eastAsia="pl-PL"/>
        </w:rPr>
        <w:t>lt</w:t>
      </w:r>
      <w:r w:rsidRPr="00EE2622">
        <w:rPr>
          <w:rFonts w:eastAsia="Times New Roman" w:cs="Times New Roman"/>
          <w:sz w:val="20"/>
          <w:szCs w:val="20"/>
          <w:lang w:eastAsia="pl-PL"/>
        </w:rPr>
        <w:t>u</w:t>
      </w:r>
      <w:r w:rsidRPr="00EE2622">
        <w:rPr>
          <w:rFonts w:eastAsia="Times New Roman" w:cs="Times New Roman"/>
          <w:spacing w:val="1"/>
          <w:sz w:val="20"/>
          <w:szCs w:val="20"/>
          <w:lang w:eastAsia="pl-PL"/>
        </w:rPr>
        <w:t>r</w:t>
      </w:r>
      <w:r w:rsidRPr="00EE2622">
        <w:rPr>
          <w:rFonts w:eastAsia="Times New Roman" w:cs="Times New Roman"/>
          <w:sz w:val="20"/>
          <w:szCs w:val="20"/>
          <w:lang w:eastAsia="pl-PL"/>
        </w:rPr>
        <w:t>ę oso</w:t>
      </w:r>
      <w:r w:rsidRPr="00EE2622">
        <w:rPr>
          <w:rFonts w:eastAsia="Times New Roman" w:cs="Times New Roman"/>
          <w:spacing w:val="-2"/>
          <w:sz w:val="20"/>
          <w:szCs w:val="20"/>
          <w:lang w:eastAsia="pl-PL"/>
        </w:rPr>
        <w:t>b</w:t>
      </w:r>
      <w:r w:rsidRPr="00EE2622">
        <w:rPr>
          <w:rFonts w:eastAsia="Times New Roman" w:cs="Times New Roman"/>
          <w:spacing w:val="1"/>
          <w:sz w:val="20"/>
          <w:szCs w:val="20"/>
          <w:lang w:eastAsia="pl-PL"/>
        </w:rPr>
        <w:t>i</w:t>
      </w:r>
      <w:r w:rsidRPr="00EE2622">
        <w:rPr>
          <w:rFonts w:eastAsia="Times New Roman" w:cs="Times New Roman"/>
          <w:spacing w:val="-2"/>
          <w:sz w:val="20"/>
          <w:szCs w:val="20"/>
          <w:lang w:eastAsia="pl-PL"/>
        </w:rPr>
        <w:t>s</w:t>
      </w:r>
      <w:r w:rsidRPr="00EE2622">
        <w:rPr>
          <w:rFonts w:eastAsia="Times New Roman" w:cs="Times New Roman"/>
          <w:spacing w:val="1"/>
          <w:sz w:val="20"/>
          <w:szCs w:val="20"/>
          <w:lang w:eastAsia="pl-PL"/>
        </w:rPr>
        <w:t>t</w:t>
      </w:r>
      <w:r w:rsidRPr="00EE2622">
        <w:rPr>
          <w:rFonts w:eastAsia="Times New Roman" w:cs="Times New Roman"/>
          <w:sz w:val="20"/>
          <w:szCs w:val="20"/>
          <w:lang w:eastAsia="pl-PL"/>
        </w:rPr>
        <w:t>ą</w:t>
      </w:r>
      <w:r w:rsidRPr="007A2ABC">
        <w:rPr>
          <w:rFonts w:eastAsia="Times New Roman" w:cs="Times New Roman"/>
          <w:sz w:val="20"/>
          <w:szCs w:val="20"/>
          <w:lang w:eastAsia="pl-PL"/>
        </w:rPr>
        <w:t xml:space="preserve"> do w</w:t>
      </w:r>
      <w:r w:rsidRPr="007A2ABC">
        <w:rPr>
          <w:rFonts w:eastAsia="Times New Roman" w:cs="Times New Roman"/>
          <w:spacing w:val="-3"/>
          <w:sz w:val="20"/>
          <w:szCs w:val="20"/>
          <w:lang w:eastAsia="pl-PL"/>
        </w:rPr>
        <w:t>y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k</w:t>
      </w:r>
      <w:r w:rsidRPr="007A2ABC">
        <w:rPr>
          <w:rFonts w:eastAsia="Times New Roman" w:cs="Times New Roman"/>
          <w:sz w:val="20"/>
          <w:szCs w:val="20"/>
          <w:lang w:eastAsia="pl-PL"/>
        </w:rPr>
        <w:t>on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y</w:t>
      </w:r>
      <w:r w:rsidRPr="007A2ABC">
        <w:rPr>
          <w:rFonts w:eastAsia="Times New Roman" w:cs="Times New Roman"/>
          <w:spacing w:val="-1"/>
          <w:sz w:val="20"/>
          <w:szCs w:val="20"/>
          <w:lang w:eastAsia="pl-PL"/>
        </w:rPr>
        <w:t>w</w:t>
      </w:r>
      <w:r w:rsidRPr="007A2ABC">
        <w:rPr>
          <w:rFonts w:eastAsia="Times New Roman" w:cs="Times New Roman"/>
          <w:sz w:val="20"/>
          <w:szCs w:val="20"/>
          <w:lang w:eastAsia="pl-PL"/>
        </w:rPr>
        <w:t>an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i</w:t>
      </w:r>
      <w:r w:rsidRPr="007A2ABC">
        <w:rPr>
          <w:rFonts w:eastAsia="Times New Roman" w:cs="Times New Roman"/>
          <w:sz w:val="20"/>
          <w:szCs w:val="20"/>
          <w:lang w:eastAsia="pl-PL"/>
        </w:rPr>
        <w:t xml:space="preserve">a 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z</w:t>
      </w:r>
      <w:r w:rsidRPr="007A2ABC">
        <w:rPr>
          <w:rFonts w:eastAsia="Times New Roman" w:cs="Times New Roman"/>
          <w:sz w:val="20"/>
          <w:szCs w:val="20"/>
          <w:lang w:eastAsia="pl-PL"/>
        </w:rPr>
        <w:t>adań o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b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j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ę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t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y</w:t>
      </w:r>
      <w:r w:rsidRPr="007A2ABC">
        <w:rPr>
          <w:rFonts w:eastAsia="Times New Roman" w:cs="Times New Roman"/>
          <w:sz w:val="20"/>
          <w:szCs w:val="20"/>
          <w:lang w:eastAsia="pl-PL"/>
        </w:rPr>
        <w:t>ch</w:t>
      </w:r>
      <w:r w:rsidRPr="007A2ABC">
        <w:rPr>
          <w:rFonts w:eastAsia="Times New Roman" w:cs="Times New Roman"/>
          <w:spacing w:val="3"/>
          <w:sz w:val="20"/>
          <w:szCs w:val="20"/>
          <w:lang w:eastAsia="pl-PL"/>
        </w:rPr>
        <w:t xml:space="preserve"> 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z</w:t>
      </w:r>
      <w:r w:rsidRPr="007A2ABC">
        <w:rPr>
          <w:rFonts w:eastAsia="Times New Roman" w:cs="Times New Roman"/>
          <w:sz w:val="20"/>
          <w:szCs w:val="20"/>
          <w:lang w:eastAsia="pl-PL"/>
        </w:rPr>
        <w:t>a</w:t>
      </w:r>
      <w:r w:rsidRPr="007A2ABC">
        <w:rPr>
          <w:rFonts w:eastAsia="Times New Roman" w:cs="Times New Roman"/>
          <w:spacing w:val="-3"/>
          <w:sz w:val="20"/>
          <w:szCs w:val="20"/>
          <w:lang w:eastAsia="pl-PL"/>
        </w:rPr>
        <w:t>m</w:t>
      </w:r>
      <w:r w:rsidRPr="007A2ABC">
        <w:rPr>
          <w:rFonts w:eastAsia="Times New Roman" w:cs="Times New Roman"/>
          <w:sz w:val="20"/>
          <w:szCs w:val="20"/>
          <w:lang w:eastAsia="pl-PL"/>
        </w:rPr>
        <w:t>ó</w:t>
      </w:r>
      <w:r w:rsidRPr="007A2ABC">
        <w:rPr>
          <w:rFonts w:eastAsia="Times New Roman" w:cs="Times New Roman"/>
          <w:spacing w:val="-1"/>
          <w:sz w:val="20"/>
          <w:szCs w:val="20"/>
          <w:lang w:eastAsia="pl-PL"/>
        </w:rPr>
        <w:t>w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i</w:t>
      </w:r>
      <w:r w:rsidRPr="007A2ABC">
        <w:rPr>
          <w:rFonts w:eastAsia="Times New Roman" w:cs="Times New Roman"/>
          <w:spacing w:val="3"/>
          <w:sz w:val="20"/>
          <w:szCs w:val="20"/>
          <w:lang w:eastAsia="pl-PL"/>
        </w:rPr>
        <w:t>e</w:t>
      </w:r>
      <w:r w:rsidRPr="007A2ABC">
        <w:rPr>
          <w:rFonts w:eastAsia="Times New Roman" w:cs="Times New Roman"/>
          <w:sz w:val="20"/>
          <w:szCs w:val="20"/>
          <w:lang w:eastAsia="pl-PL"/>
        </w:rPr>
        <w:t>n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i</w:t>
      </w:r>
      <w:r w:rsidRPr="007A2ABC">
        <w:rPr>
          <w:rFonts w:eastAsia="Times New Roman" w:cs="Times New Roman"/>
          <w:sz w:val="20"/>
          <w:szCs w:val="20"/>
          <w:lang w:eastAsia="pl-PL"/>
        </w:rPr>
        <w:t>e</w:t>
      </w:r>
      <w:r w:rsidRPr="007A2ABC">
        <w:rPr>
          <w:rFonts w:eastAsia="Times New Roman" w:cs="Times New Roman"/>
          <w:spacing w:val="-3"/>
          <w:sz w:val="20"/>
          <w:szCs w:val="20"/>
          <w:lang w:eastAsia="pl-PL"/>
        </w:rPr>
        <w:t>m</w:t>
      </w:r>
      <w:r w:rsidRPr="007A2ABC">
        <w:rPr>
          <w:rFonts w:eastAsia="Times New Roman" w:cs="Times New Roman"/>
          <w:sz w:val="20"/>
          <w:szCs w:val="20"/>
          <w:lang w:eastAsia="pl-PL"/>
        </w:rPr>
        <w:t>, n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i</w:t>
      </w:r>
      <w:r w:rsidRPr="007A2ABC">
        <w:rPr>
          <w:rFonts w:eastAsia="Times New Roman" w:cs="Times New Roman"/>
          <w:sz w:val="20"/>
          <w:szCs w:val="20"/>
          <w:lang w:eastAsia="pl-PL"/>
        </w:rPr>
        <w:t>e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k</w:t>
      </w:r>
      <w:r w:rsidRPr="007A2ABC">
        <w:rPr>
          <w:rFonts w:eastAsia="Times New Roman" w:cs="Times New Roman"/>
          <w:sz w:val="20"/>
          <w:szCs w:val="20"/>
          <w:lang w:eastAsia="pl-PL"/>
        </w:rPr>
        <w:t>a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r</w:t>
      </w:r>
      <w:r w:rsidRPr="007A2ABC">
        <w:rPr>
          <w:rFonts w:eastAsia="Times New Roman" w:cs="Times New Roman"/>
          <w:sz w:val="20"/>
          <w:szCs w:val="20"/>
          <w:lang w:eastAsia="pl-PL"/>
        </w:rPr>
        <w:t>an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y</w:t>
      </w:r>
      <w:r w:rsidRPr="007A2ABC">
        <w:rPr>
          <w:rFonts w:eastAsia="Times New Roman" w:cs="Times New Roman"/>
          <w:sz w:val="20"/>
          <w:szCs w:val="20"/>
          <w:lang w:eastAsia="pl-PL"/>
        </w:rPr>
        <w:t>ch, o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 xml:space="preserve"> </w:t>
      </w:r>
      <w:r w:rsidRPr="007A2ABC">
        <w:rPr>
          <w:rFonts w:eastAsia="Times New Roman" w:cs="Times New Roman"/>
          <w:sz w:val="20"/>
          <w:szCs w:val="20"/>
          <w:lang w:eastAsia="pl-PL"/>
        </w:rPr>
        <w:t>n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i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e</w:t>
      </w:r>
      <w:r w:rsidRPr="007A2ABC">
        <w:rPr>
          <w:rFonts w:eastAsia="Times New Roman" w:cs="Times New Roman"/>
          <w:sz w:val="20"/>
          <w:szCs w:val="20"/>
          <w:lang w:eastAsia="pl-PL"/>
        </w:rPr>
        <w:t>n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ag</w:t>
      </w:r>
      <w:r w:rsidRPr="007A2ABC">
        <w:rPr>
          <w:rFonts w:eastAsia="Times New Roman" w:cs="Times New Roman"/>
          <w:sz w:val="20"/>
          <w:szCs w:val="20"/>
          <w:lang w:eastAsia="pl-PL"/>
        </w:rPr>
        <w:t>ann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e</w:t>
      </w:r>
      <w:r w:rsidRPr="007A2ABC">
        <w:rPr>
          <w:rFonts w:eastAsia="Times New Roman" w:cs="Times New Roman"/>
          <w:sz w:val="20"/>
          <w:szCs w:val="20"/>
          <w:lang w:eastAsia="pl-PL"/>
        </w:rPr>
        <w:t>j</w:t>
      </w:r>
      <w:r w:rsidRPr="007A2ABC">
        <w:rPr>
          <w:rFonts w:eastAsia="Times New Roman" w:cs="Times New Roman"/>
          <w:spacing w:val="3"/>
          <w:sz w:val="20"/>
          <w:szCs w:val="20"/>
          <w:lang w:eastAsia="pl-PL"/>
        </w:rPr>
        <w:t xml:space="preserve"> </w:t>
      </w:r>
      <w:r w:rsidRPr="007A2ABC">
        <w:rPr>
          <w:rFonts w:eastAsia="Times New Roman" w:cs="Times New Roman"/>
          <w:sz w:val="20"/>
          <w:szCs w:val="20"/>
          <w:lang w:eastAsia="pl-PL"/>
        </w:rPr>
        <w:t>o</w:t>
      </w:r>
      <w:r w:rsidRPr="007A2ABC">
        <w:rPr>
          <w:rFonts w:eastAsia="Times New Roman" w:cs="Times New Roman"/>
          <w:spacing w:val="-2"/>
          <w:sz w:val="20"/>
          <w:szCs w:val="20"/>
          <w:lang w:eastAsia="pl-PL"/>
        </w:rPr>
        <w:t>p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i</w:t>
      </w:r>
      <w:r w:rsidRPr="007A2ABC">
        <w:rPr>
          <w:rFonts w:eastAsia="Times New Roman" w:cs="Times New Roman"/>
          <w:sz w:val="20"/>
          <w:szCs w:val="20"/>
          <w:lang w:eastAsia="pl-PL"/>
        </w:rPr>
        <w:t>n</w:t>
      </w:r>
      <w:r w:rsidRPr="007A2ABC">
        <w:rPr>
          <w:rFonts w:eastAsia="Times New Roman" w:cs="Times New Roman"/>
          <w:spacing w:val="-1"/>
          <w:sz w:val="20"/>
          <w:szCs w:val="20"/>
          <w:lang w:eastAsia="pl-PL"/>
        </w:rPr>
        <w:t>i</w:t>
      </w:r>
      <w:r w:rsidRPr="007A2ABC">
        <w:rPr>
          <w:rFonts w:eastAsia="Times New Roman" w:cs="Times New Roman"/>
          <w:spacing w:val="1"/>
          <w:sz w:val="20"/>
          <w:szCs w:val="20"/>
          <w:lang w:eastAsia="pl-PL"/>
        </w:rPr>
        <w:t>i</w:t>
      </w:r>
      <w:r w:rsidRPr="007A2ABC">
        <w:rPr>
          <w:rFonts w:eastAsia="Times New Roman" w:cs="Times New Roman"/>
          <w:sz w:val="20"/>
          <w:szCs w:val="20"/>
          <w:lang w:eastAsia="pl-PL"/>
        </w:rPr>
        <w:t>. Zastrzeżenia Zamawiającego do zachowania pracownika Wykonawcy spowodują konieczność jego wymiany.</w:t>
      </w:r>
    </w:p>
    <w:p w:rsidR="006C5617" w:rsidRPr="007A2ABC" w:rsidRDefault="006C5617" w:rsidP="009A5C20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6314B3" w:rsidRPr="007A2ABC" w:rsidRDefault="006314B3" w:rsidP="006314B3">
      <w:pPr>
        <w:pStyle w:val="TEKSTGWNY"/>
        <w:rPr>
          <w:sz w:val="20"/>
          <w:szCs w:val="20"/>
          <w:lang w:eastAsia="pl-PL"/>
        </w:rPr>
      </w:pPr>
    </w:p>
    <w:p w:rsidR="006C5617" w:rsidRPr="009A5C20" w:rsidRDefault="006C5617" w:rsidP="009A5C20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6C5617" w:rsidRDefault="006C5617" w:rsidP="009A5C20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047013" w:rsidRPr="009148BE" w:rsidRDefault="009148BE" w:rsidP="009148BE">
      <w:pPr>
        <w:pStyle w:val="TEKSTGWNY"/>
        <w:ind w:left="3600" w:firstLine="720"/>
        <w:rPr>
          <w:sz w:val="20"/>
          <w:szCs w:val="20"/>
          <w:lang w:eastAsia="pl-PL"/>
        </w:rPr>
      </w:pPr>
      <w:r w:rsidRPr="009148BE">
        <w:rPr>
          <w:sz w:val="20"/>
          <w:szCs w:val="20"/>
          <w:lang w:eastAsia="pl-PL"/>
        </w:rPr>
        <w:t xml:space="preserve">Jadwiga Charzyńska </w:t>
      </w:r>
    </w:p>
    <w:p w:rsidR="009148BE" w:rsidRPr="009148BE" w:rsidRDefault="009148BE" w:rsidP="009148BE">
      <w:pPr>
        <w:pStyle w:val="TEKSTGWNY"/>
        <w:ind w:left="2160" w:firstLine="720"/>
        <w:rPr>
          <w:sz w:val="20"/>
          <w:szCs w:val="20"/>
          <w:lang w:eastAsia="pl-PL"/>
        </w:rPr>
      </w:pPr>
      <w:r w:rsidRPr="009148BE">
        <w:rPr>
          <w:sz w:val="20"/>
          <w:szCs w:val="20"/>
          <w:lang w:eastAsia="pl-PL"/>
        </w:rPr>
        <w:t>Dyrektor Centrum Sztuki Współczesnej ŁAŹNIA</w:t>
      </w:r>
    </w:p>
    <w:sectPr w:rsidR="009148BE" w:rsidRPr="009148BE" w:rsidSect="005D03A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C5E" w:rsidRDefault="00156C5E" w:rsidP="009F3C76">
      <w:r>
        <w:separator/>
      </w:r>
    </w:p>
    <w:p w:rsidR="00156C5E" w:rsidRDefault="00156C5E"/>
  </w:endnote>
  <w:endnote w:type="continuationSeparator" w:id="0">
    <w:p w:rsidR="00156C5E" w:rsidRDefault="00156C5E" w:rsidP="009F3C76">
      <w:r>
        <w:continuationSeparator/>
      </w:r>
    </w:p>
    <w:p w:rsidR="00156C5E" w:rsidRDefault="00156C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Narrow">
    <w:altName w:val="Arial Unicode MS"/>
    <w:charset w:val="80"/>
    <w:family w:val="swiss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156C5E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09AD946D" wp14:editId="6323CC9F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C5E" w:rsidRDefault="00156C5E" w:rsidP="009F3C76">
      <w:r>
        <w:separator/>
      </w:r>
    </w:p>
    <w:p w:rsidR="00156C5E" w:rsidRDefault="00156C5E"/>
  </w:footnote>
  <w:footnote w:type="continuationSeparator" w:id="0">
    <w:p w:rsidR="00156C5E" w:rsidRDefault="00156C5E" w:rsidP="009F3C76">
      <w:r>
        <w:continuationSeparator/>
      </w:r>
    </w:p>
    <w:p w:rsidR="00156C5E" w:rsidRDefault="00156C5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156C5E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5EB2F6FD" wp14:editId="12BA21C1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87B1157"/>
    <w:multiLevelType w:val="hybridMultilevel"/>
    <w:tmpl w:val="B8C260F0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DA530CD"/>
    <w:multiLevelType w:val="hybridMultilevel"/>
    <w:tmpl w:val="7A82343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4039135F"/>
    <w:multiLevelType w:val="hybridMultilevel"/>
    <w:tmpl w:val="86FCE3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7"/>
  </w:num>
  <w:num w:numId="4">
    <w:abstractNumId w:val="16"/>
  </w:num>
  <w:num w:numId="5">
    <w:abstractNumId w:val="4"/>
  </w:num>
  <w:num w:numId="6">
    <w:abstractNumId w:val="10"/>
  </w:num>
  <w:num w:numId="7">
    <w:abstractNumId w:val="1"/>
  </w:num>
  <w:num w:numId="8">
    <w:abstractNumId w:val="6"/>
  </w:num>
  <w:num w:numId="9">
    <w:abstractNumId w:val="5"/>
  </w:num>
  <w:num w:numId="10">
    <w:abstractNumId w:val="13"/>
  </w:num>
  <w:num w:numId="11">
    <w:abstractNumId w:val="15"/>
  </w:num>
  <w:num w:numId="12">
    <w:abstractNumId w:val="3"/>
  </w:num>
  <w:num w:numId="13">
    <w:abstractNumId w:val="7"/>
  </w:num>
  <w:num w:numId="14">
    <w:abstractNumId w:val="9"/>
  </w:num>
  <w:num w:numId="15">
    <w:abstractNumId w:val="12"/>
  </w:num>
  <w:num w:numId="16">
    <w:abstractNumId w:val="14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464DE"/>
    <w:rsid w:val="00047013"/>
    <w:rsid w:val="00060AE5"/>
    <w:rsid w:val="00087ECA"/>
    <w:rsid w:val="000A1FCB"/>
    <w:rsid w:val="000B3A36"/>
    <w:rsid w:val="000C68A5"/>
    <w:rsid w:val="00102224"/>
    <w:rsid w:val="00103195"/>
    <w:rsid w:val="001036C7"/>
    <w:rsid w:val="00121841"/>
    <w:rsid w:val="001532BE"/>
    <w:rsid w:val="00156C5E"/>
    <w:rsid w:val="00166D2D"/>
    <w:rsid w:val="0017015F"/>
    <w:rsid w:val="00171EA9"/>
    <w:rsid w:val="0017786B"/>
    <w:rsid w:val="00182CD4"/>
    <w:rsid w:val="00206E6D"/>
    <w:rsid w:val="00210184"/>
    <w:rsid w:val="00227F44"/>
    <w:rsid w:val="00246274"/>
    <w:rsid w:val="00281991"/>
    <w:rsid w:val="00285471"/>
    <w:rsid w:val="002A566C"/>
    <w:rsid w:val="002B1E0B"/>
    <w:rsid w:val="002C7394"/>
    <w:rsid w:val="002E2FAE"/>
    <w:rsid w:val="002E6448"/>
    <w:rsid w:val="002F16C9"/>
    <w:rsid w:val="002F70F3"/>
    <w:rsid w:val="003022DD"/>
    <w:rsid w:val="00307B3B"/>
    <w:rsid w:val="00312A66"/>
    <w:rsid w:val="00333EC7"/>
    <w:rsid w:val="003458F7"/>
    <w:rsid w:val="00364B65"/>
    <w:rsid w:val="00396DAE"/>
    <w:rsid w:val="003B50B6"/>
    <w:rsid w:val="00421CB1"/>
    <w:rsid w:val="00425AE5"/>
    <w:rsid w:val="0043626A"/>
    <w:rsid w:val="00454F85"/>
    <w:rsid w:val="004656D9"/>
    <w:rsid w:val="00474326"/>
    <w:rsid w:val="00521C27"/>
    <w:rsid w:val="00545FBE"/>
    <w:rsid w:val="0056007A"/>
    <w:rsid w:val="00561748"/>
    <w:rsid w:val="00565FF1"/>
    <w:rsid w:val="00591844"/>
    <w:rsid w:val="005A77D5"/>
    <w:rsid w:val="005C4679"/>
    <w:rsid w:val="005D03A8"/>
    <w:rsid w:val="005E59DC"/>
    <w:rsid w:val="005F136E"/>
    <w:rsid w:val="005F1F4C"/>
    <w:rsid w:val="006314B3"/>
    <w:rsid w:val="00632404"/>
    <w:rsid w:val="00655D6A"/>
    <w:rsid w:val="00660489"/>
    <w:rsid w:val="00682221"/>
    <w:rsid w:val="006A6691"/>
    <w:rsid w:val="006B1F65"/>
    <w:rsid w:val="006C2C82"/>
    <w:rsid w:val="006C5617"/>
    <w:rsid w:val="006E05F1"/>
    <w:rsid w:val="006E263A"/>
    <w:rsid w:val="007023F9"/>
    <w:rsid w:val="0071129D"/>
    <w:rsid w:val="00732CB9"/>
    <w:rsid w:val="00736E94"/>
    <w:rsid w:val="00765BE9"/>
    <w:rsid w:val="00770C91"/>
    <w:rsid w:val="007726E7"/>
    <w:rsid w:val="007A2ABC"/>
    <w:rsid w:val="007A5490"/>
    <w:rsid w:val="007A693D"/>
    <w:rsid w:val="007B2B43"/>
    <w:rsid w:val="007D7571"/>
    <w:rsid w:val="007E00B0"/>
    <w:rsid w:val="00811197"/>
    <w:rsid w:val="008276D6"/>
    <w:rsid w:val="008A3BB2"/>
    <w:rsid w:val="008B1A0E"/>
    <w:rsid w:val="008B7738"/>
    <w:rsid w:val="008E7FC7"/>
    <w:rsid w:val="0090333F"/>
    <w:rsid w:val="00905C09"/>
    <w:rsid w:val="009148BE"/>
    <w:rsid w:val="00917E78"/>
    <w:rsid w:val="00922339"/>
    <w:rsid w:val="00935ADC"/>
    <w:rsid w:val="00943180"/>
    <w:rsid w:val="009451E0"/>
    <w:rsid w:val="00955E8B"/>
    <w:rsid w:val="00967E3A"/>
    <w:rsid w:val="00990774"/>
    <w:rsid w:val="00994FE9"/>
    <w:rsid w:val="009A5C20"/>
    <w:rsid w:val="009B7856"/>
    <w:rsid w:val="009C02FE"/>
    <w:rsid w:val="009E6377"/>
    <w:rsid w:val="009F3C76"/>
    <w:rsid w:val="00A022B6"/>
    <w:rsid w:val="00A02C17"/>
    <w:rsid w:val="00A44197"/>
    <w:rsid w:val="00A44601"/>
    <w:rsid w:val="00A50B92"/>
    <w:rsid w:val="00A56C04"/>
    <w:rsid w:val="00A6162E"/>
    <w:rsid w:val="00AA1EA8"/>
    <w:rsid w:val="00AA2859"/>
    <w:rsid w:val="00AA5EA9"/>
    <w:rsid w:val="00AB32E9"/>
    <w:rsid w:val="00AB3BD9"/>
    <w:rsid w:val="00AE7A48"/>
    <w:rsid w:val="00AF6089"/>
    <w:rsid w:val="00B06047"/>
    <w:rsid w:val="00B26DA4"/>
    <w:rsid w:val="00B45CDB"/>
    <w:rsid w:val="00B632F4"/>
    <w:rsid w:val="00B80B9D"/>
    <w:rsid w:val="00B82E2C"/>
    <w:rsid w:val="00BB3228"/>
    <w:rsid w:val="00BC7EA9"/>
    <w:rsid w:val="00BD3369"/>
    <w:rsid w:val="00C14036"/>
    <w:rsid w:val="00C35B12"/>
    <w:rsid w:val="00C37F78"/>
    <w:rsid w:val="00C50597"/>
    <w:rsid w:val="00C85EBD"/>
    <w:rsid w:val="00C87976"/>
    <w:rsid w:val="00C96D86"/>
    <w:rsid w:val="00C9704F"/>
    <w:rsid w:val="00CA1922"/>
    <w:rsid w:val="00CB6232"/>
    <w:rsid w:val="00CC3043"/>
    <w:rsid w:val="00CD375C"/>
    <w:rsid w:val="00CF441A"/>
    <w:rsid w:val="00D24DD7"/>
    <w:rsid w:val="00D37C4F"/>
    <w:rsid w:val="00D75263"/>
    <w:rsid w:val="00D8340A"/>
    <w:rsid w:val="00DC7EA3"/>
    <w:rsid w:val="00DD3918"/>
    <w:rsid w:val="00DE0DD4"/>
    <w:rsid w:val="00DF16C4"/>
    <w:rsid w:val="00E00613"/>
    <w:rsid w:val="00E112E4"/>
    <w:rsid w:val="00E16E42"/>
    <w:rsid w:val="00E26EC9"/>
    <w:rsid w:val="00E4409F"/>
    <w:rsid w:val="00E54ACD"/>
    <w:rsid w:val="00E7186A"/>
    <w:rsid w:val="00E87661"/>
    <w:rsid w:val="00EB30CD"/>
    <w:rsid w:val="00EB67AD"/>
    <w:rsid w:val="00EE2622"/>
    <w:rsid w:val="00F274FE"/>
    <w:rsid w:val="00F840C8"/>
    <w:rsid w:val="00FA077F"/>
    <w:rsid w:val="00FA5D7C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5C2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5C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5C20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54A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5C2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5C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5C20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54A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3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C3D8C1-0BE3-4452-A392-26C53349B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1</TotalTime>
  <Pages>2</Pages>
  <Words>345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3</cp:revision>
  <cp:lastPrinted>2019-09-30T08:05:00Z</cp:lastPrinted>
  <dcterms:created xsi:type="dcterms:W3CDTF">2019-10-09T10:29:00Z</dcterms:created>
  <dcterms:modified xsi:type="dcterms:W3CDTF">2019-10-09T10:29:00Z</dcterms:modified>
</cp:coreProperties>
</file>