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C35FB" w14:textId="77777777" w:rsidR="00340368" w:rsidRDefault="00340368">
      <w:pPr>
        <w:pStyle w:val="Standard"/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</w:pPr>
      <w:bookmarkStart w:id="0" w:name="_Hlk87957032"/>
    </w:p>
    <w:p w14:paraId="302FBE2B" w14:textId="77777777" w:rsidR="00340368" w:rsidRDefault="00000000">
      <w:pPr>
        <w:pStyle w:val="Standard"/>
        <w:jc w:val="right"/>
        <w:rPr>
          <w:rFonts w:hint="eastAsia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Załącznik nr  1 do SWZ </w:t>
      </w:r>
      <w:r>
        <w:rPr>
          <w:rFonts w:ascii="Times New Roman" w:eastAsia="Tahoma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</w:t>
      </w:r>
    </w:p>
    <w:p w14:paraId="329F453F" w14:textId="77777777" w:rsidR="00340368" w:rsidRDefault="00340368">
      <w:pPr>
        <w:pStyle w:val="Standard"/>
        <w:widowControl w:val="0"/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2330629F" w14:textId="77777777" w:rsidR="00340368" w:rsidRDefault="00000000">
      <w:pPr>
        <w:pStyle w:val="Standard"/>
        <w:widowControl w:val="0"/>
        <w:numPr>
          <w:ilvl w:val="4"/>
          <w:numId w:val="28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FORMULARZ OFERTY</w:t>
      </w:r>
    </w:p>
    <w:p w14:paraId="12443459" w14:textId="77777777" w:rsidR="00340368" w:rsidRDefault="00000000">
      <w:pPr>
        <w:keepLines/>
        <w:jc w:val="center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</w:rPr>
        <w:t xml:space="preserve">w postępowaniu o udzielenie zamówienia publicznego </w:t>
      </w:r>
      <w:r>
        <w:rPr>
          <w:rFonts w:ascii="Times New Roman" w:hAnsi="Times New Roman" w:cs="Verdana"/>
          <w:b/>
          <w:bCs/>
          <w:color w:val="000000"/>
        </w:rPr>
        <w:t xml:space="preserve">w trybie podstawowym bez negocjacji </w:t>
      </w:r>
      <w:r>
        <w:rPr>
          <w:rFonts w:ascii="Times New Roman" w:hAnsi="Times New Roman" w:cs="Times New Roman"/>
          <w:b/>
          <w:bCs/>
          <w:color w:val="000000"/>
        </w:rPr>
        <w:t xml:space="preserve">na zadanie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pn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>„Dostawa produktów spożywczych niezbędnych do przygotowania posiłków dla dzieci uczęszczających w 2023 r. do Integracyjnego Radkowskiego Zespołu Żłobków”</w:t>
      </w:r>
    </w:p>
    <w:p w14:paraId="5D98F1DA" w14:textId="77777777" w:rsidR="00340368" w:rsidRDefault="00340368">
      <w:pPr>
        <w:pStyle w:val="Standard"/>
        <w:widowControl w:val="0"/>
        <w:numPr>
          <w:ilvl w:val="4"/>
          <w:numId w:val="28"/>
        </w:numPr>
        <w:jc w:val="center"/>
        <w:rPr>
          <w:rFonts w:ascii="Times New Roman" w:hAnsi="Times New Roman"/>
        </w:rPr>
      </w:pPr>
    </w:p>
    <w:p w14:paraId="4F8328E3" w14:textId="77777777" w:rsidR="00340368" w:rsidRDefault="00000000">
      <w:pPr>
        <w:pStyle w:val="Standard"/>
        <w:widowControl w:val="0"/>
        <w:numPr>
          <w:ilvl w:val="0"/>
          <w:numId w:val="28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1. ZAMAWIAJĄCY:</w:t>
      </w:r>
    </w:p>
    <w:p w14:paraId="75C46D7E" w14:textId="77777777" w:rsidR="00340368" w:rsidRDefault="00000000">
      <w:pPr>
        <w:pStyle w:val="Standard"/>
        <w:widowControl w:val="0"/>
        <w:numPr>
          <w:ilvl w:val="0"/>
          <w:numId w:val="28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Integracyjny Radkowski Zespół Żłobków</w:t>
      </w:r>
    </w:p>
    <w:p w14:paraId="0BA98399" w14:textId="77777777" w:rsidR="00340368" w:rsidRDefault="00000000">
      <w:pPr>
        <w:pStyle w:val="Standard"/>
        <w:widowControl w:val="0"/>
        <w:numPr>
          <w:ilvl w:val="0"/>
          <w:numId w:val="28"/>
        </w:numPr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ul. Bolesława Chrobrego 12-14/1</w:t>
      </w:r>
    </w:p>
    <w:p w14:paraId="012A2BC6" w14:textId="77777777" w:rsidR="00340368" w:rsidRDefault="00000000">
      <w:pPr>
        <w:pStyle w:val="Standard"/>
        <w:widowControl w:val="0"/>
        <w:numPr>
          <w:ilvl w:val="0"/>
          <w:numId w:val="28"/>
        </w:numPr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57</w:t>
      </w:r>
      <w:r>
        <w:rPr>
          <w:rFonts w:ascii="Times New Roman" w:hAnsi="Times New Roman" w:cs="Times New Roman"/>
          <w:b/>
          <w:color w:val="000000"/>
          <w:lang w:val="pl-PL"/>
        </w:rPr>
        <w:t>-420 Radków</w:t>
      </w:r>
    </w:p>
    <w:p w14:paraId="49DDFE55" w14:textId="77777777" w:rsidR="00340368" w:rsidRDefault="00340368">
      <w:pPr>
        <w:pStyle w:val="Standard"/>
        <w:widowControl w:val="0"/>
        <w:numPr>
          <w:ilvl w:val="0"/>
          <w:numId w:val="28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472CD95" w14:textId="77777777" w:rsidR="00340368" w:rsidRDefault="00000000">
      <w:pPr>
        <w:pStyle w:val="Standard"/>
        <w:widowControl w:val="0"/>
        <w:numPr>
          <w:ilvl w:val="0"/>
          <w:numId w:val="28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2. WYKONAWCA:</w:t>
      </w:r>
    </w:p>
    <w:p w14:paraId="2345B61B" w14:textId="77777777" w:rsidR="00340368" w:rsidRDefault="00000000">
      <w:pPr>
        <w:pStyle w:val="Standard"/>
        <w:widowControl w:val="0"/>
        <w:numPr>
          <w:ilvl w:val="0"/>
          <w:numId w:val="28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Niniejsza oferta zostaje złożona przez: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205"/>
        <w:gridCol w:w="4650"/>
      </w:tblGrid>
      <w:tr w:rsidR="00340368" w14:paraId="40B673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7EFA4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14B81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A8767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Adres(y) Wykonawcy(ów)</w:t>
            </w:r>
          </w:p>
          <w:p w14:paraId="484957B4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NIP; REGON</w:t>
            </w:r>
          </w:p>
        </w:tc>
      </w:tr>
      <w:tr w:rsidR="00340368" w14:paraId="77C86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175AA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BDA38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2F3F598E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2C5B73CE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4B7669CC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18C58749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3BCA1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5E1B7E30" w14:textId="77777777" w:rsidR="00340368" w:rsidRDefault="00340368">
      <w:pPr>
        <w:pStyle w:val="Standard"/>
        <w:widowControl w:val="0"/>
        <w:numPr>
          <w:ilvl w:val="0"/>
          <w:numId w:val="28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5FC4E38F" w14:textId="77777777" w:rsidR="00340368" w:rsidRDefault="00000000">
      <w:pPr>
        <w:pStyle w:val="Standard"/>
        <w:widowControl w:val="0"/>
        <w:numPr>
          <w:ilvl w:val="0"/>
          <w:numId w:val="28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0"/>
        <w:gridCol w:w="6815"/>
      </w:tblGrid>
      <w:tr w:rsidR="00340368" w14:paraId="6EC63B76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5AC2E9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F435F0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0DC22DB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400B3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B9CFB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43E767B7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617C5B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ECA0F3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7AF2A9EA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829E5D" w14:textId="77777777" w:rsidR="00340368" w:rsidRDefault="00000000">
            <w:pPr>
              <w:pStyle w:val="Akapitzlist"/>
              <w:numPr>
                <w:ilvl w:val="0"/>
                <w:numId w:val="28"/>
              </w:numPr>
              <w:snapToGrid w:val="0"/>
              <w:spacing w:line="360" w:lineRule="auto"/>
              <w:ind w:left="0" w:right="0" w:firstLine="0"/>
              <w:jc w:val="both"/>
              <w:rPr>
                <w:rFonts w:ascii="Times New Roman" w:hAnsi="Times New Roman" w:cs="Arial"/>
                <w:b/>
                <w:bCs/>
                <w:color w:val="000000"/>
                <w:lang w:val="pl-PL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lang w:val="pl-PL"/>
              </w:rPr>
              <w:t xml:space="preserve">adres skrzynki 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  <w:lang w:val="pl-PL"/>
              </w:rPr>
              <w:t>ePUAP</w:t>
            </w:r>
            <w:proofErr w:type="spellEnd"/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2292D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4E411676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6D7EE7" w14:textId="77777777" w:rsidR="00340368" w:rsidRDefault="00000000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A385C" w14:textId="77777777" w:rsidR="00340368" w:rsidRDefault="00340368">
            <w:pPr>
              <w:pStyle w:val="Standard"/>
              <w:widowControl w:val="0"/>
              <w:numPr>
                <w:ilvl w:val="0"/>
                <w:numId w:val="28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32077C11" w14:textId="77777777" w:rsidR="00340368" w:rsidRDefault="00340368">
      <w:pPr>
        <w:pStyle w:val="Standard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42F71CA" w14:textId="77777777" w:rsidR="00340368" w:rsidRDefault="00340368">
      <w:pPr>
        <w:widowControl w:val="0"/>
        <w:numPr>
          <w:ilvl w:val="0"/>
          <w:numId w:val="41"/>
        </w:numPr>
        <w:tabs>
          <w:tab w:val="left" w:pos="0"/>
        </w:tabs>
        <w:ind w:left="0" w:firstLine="0"/>
        <w:jc w:val="both"/>
        <w:rPr>
          <w:rFonts w:hint="eastAsia"/>
        </w:rPr>
      </w:pPr>
    </w:p>
    <w:p w14:paraId="0B2D3584" w14:textId="77777777" w:rsidR="00340368" w:rsidRDefault="00000000">
      <w:pPr>
        <w:widowControl w:val="0"/>
        <w:numPr>
          <w:ilvl w:val="0"/>
          <w:numId w:val="41"/>
        </w:numPr>
        <w:tabs>
          <w:tab w:val="left" w:pos="0"/>
        </w:tabs>
        <w:ind w:left="0" w:firstLine="0"/>
        <w:jc w:val="both"/>
        <w:rPr>
          <w:rFonts w:hint="eastAsia"/>
        </w:rPr>
      </w:pPr>
      <w:r>
        <w:rPr>
          <w:rFonts w:ascii="Times New Roman" w:hAnsi="Times New Roman" w:cs="Times New Roman"/>
          <w:b/>
          <w:sz w:val="22"/>
          <w:szCs w:val="22"/>
        </w:rPr>
        <w:t>4.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606AC857" w14:textId="77777777" w:rsidR="00340368" w:rsidRDefault="00000000">
      <w:pPr>
        <w:widowControl w:val="0"/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za cenę  brutto: .........................................................................................................................................................zł;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(słownie:......................................................................................................................................................................)</w:t>
      </w:r>
    </w:p>
    <w:p w14:paraId="7B94A511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 cenę netto: …………………………………………………………………….………………………………..zł;</w:t>
      </w:r>
    </w:p>
    <w:p w14:paraId="108D79DC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(słownie:......................................................................................................................................................................)</w:t>
      </w:r>
    </w:p>
    <w:p w14:paraId="1E88A9FE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5%, tj……………………………………….……………..…......................................zł; (słownie: .................................................................................................................................................................…)</w:t>
      </w:r>
    </w:p>
    <w:p w14:paraId="7BEE2A2B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podatek VAT w wysokości 8%, </w:t>
      </w:r>
      <w:proofErr w:type="spellStart"/>
      <w:r>
        <w:rPr>
          <w:rFonts w:ascii="Times New Roman" w:hAnsi="Times New Roman" w:cs="Times New Roman"/>
          <w:sz w:val="22"/>
          <w:szCs w:val="22"/>
        </w:rPr>
        <w:t>tj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…………………………………………………….……....................................zł; (słownie: .................................................................................................................................................................…)</w:t>
      </w:r>
    </w:p>
    <w:p w14:paraId="7AD4BCF6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23%, tj……………………………................................................................................zł; (słownie: .................................................................................................................................................................…)</w:t>
      </w:r>
    </w:p>
    <w:p w14:paraId="4E62279F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netto:………………………………………………………………………………………………...…….zł; (słownie:……………………………………………………………………………………………….…………….)</w:t>
      </w:r>
    </w:p>
    <w:p w14:paraId="2696DB26" w14:textId="77777777" w:rsidR="00340368" w:rsidRDefault="00000000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podatek VAT:………………………………………………………………………………………………zł;</w:t>
      </w:r>
    </w:p>
    <w:p w14:paraId="04621939" w14:textId="77777777" w:rsidR="00340368" w:rsidRDefault="00000000">
      <w:pPr>
        <w:widowControl w:val="0"/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(słownie:……………………………………………………………………………………………………………..)</w:t>
      </w:r>
    </w:p>
    <w:p w14:paraId="426E6012" w14:textId="77777777" w:rsidR="00340368" w:rsidRDefault="00340368"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1F686D81" w14:textId="77777777" w:rsidR="00340368" w:rsidRDefault="00000000">
      <w:pPr>
        <w:pStyle w:val="Standard"/>
        <w:numPr>
          <w:ilvl w:val="0"/>
          <w:numId w:val="28"/>
        </w:numPr>
        <w:ind w:left="0" w:firstLine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Kwota stanowi sumę składników zawartych w „Formularzu Cenowym” (</w:t>
      </w:r>
      <w:r>
        <w:rPr>
          <w:lang w:val="pl-PL"/>
        </w:rPr>
        <w:t>dla grup produktów 1-8 łącznie|)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, stanowiącym załącznik nr 2 do SWZ.</w:t>
      </w:r>
    </w:p>
    <w:p w14:paraId="043DB4F9" w14:textId="77777777" w:rsidR="00340368" w:rsidRDefault="00340368">
      <w:pPr>
        <w:pStyle w:val="Standard"/>
        <w:jc w:val="both"/>
        <w:rPr>
          <w:rFonts w:ascii="Times New Roman" w:eastAsia="Andale Sans UI" w:hAnsi="Times New Roman" w:cs="Times New Roman"/>
          <w:b/>
          <w:bCs/>
          <w:i/>
          <w:color w:val="000000"/>
          <w:sz w:val="22"/>
          <w:szCs w:val="22"/>
          <w:lang w:val="pl-PL"/>
        </w:rPr>
      </w:pPr>
    </w:p>
    <w:p w14:paraId="4E547665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5. Oświadczam/my, że:</w:t>
      </w:r>
    </w:p>
    <w:p w14:paraId="194ED48A" w14:textId="77777777" w:rsidR="00340368" w:rsidRDefault="00000000">
      <w:pPr>
        <w:pStyle w:val="Standard"/>
        <w:tabs>
          <w:tab w:val="left" w:pos="915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a)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oferuję/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niniejszego zamówienia w terminie </w:t>
      </w: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pl-PL" w:bidi="pl-PL"/>
        </w:rPr>
        <w:t>12 miesięcy tj. od 02.01.2023 r. do 31.12.2023 r.</w:t>
      </w:r>
    </w:p>
    <w:p w14:paraId="003C6F6E" w14:textId="77777777" w:rsidR="00340368" w:rsidRDefault="00000000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b)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akceptuję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iż zapłata za zrealizowane zamówienie następować będzie na zasadach opisanych w projektowanych postanowieniach umowy w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terminie 21 dni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od daty otrzymania przez Zamawiającego prawidłowo wystawionej faktury wraz z wszystkimi wymaganymi załącznikami;</w:t>
      </w:r>
    </w:p>
    <w:p w14:paraId="298B7267" w14:textId="77777777" w:rsidR="00340368" w:rsidRDefault="00000000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c)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akceptuję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bez zastrzeżeń projektowane postanowienia umowy przedstawione w załączniku nr 4 do SWZ;</w:t>
      </w:r>
    </w:p>
    <w:p w14:paraId="65B0B009" w14:textId="77777777" w:rsidR="00340368" w:rsidRDefault="00000000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d)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niniejsza oferta jest ważna przez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30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dni,  tj. do </w:t>
      </w:r>
      <w:r>
        <w:rPr>
          <w:rFonts w:ascii="Times New Roman" w:hAnsi="Times New Roman" w:cs="Times New Roman"/>
          <w:sz w:val="22"/>
          <w:szCs w:val="22"/>
          <w:lang w:val="pl-PL"/>
        </w:rPr>
        <w:t>dnia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13.01.2022 r.</w:t>
      </w:r>
    </w:p>
    <w:p w14:paraId="465E3098" w14:textId="77777777" w:rsidR="00340368" w:rsidRDefault="00000000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e)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zapoznałem / liśmy się z treścią SWZ dla niniejszego zamówienia;</w:t>
      </w:r>
    </w:p>
    <w:p w14:paraId="267B2391" w14:textId="77777777" w:rsidR="00340368" w:rsidRDefault="00000000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gwarantuję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całości niniejszego zamówienia zgodnie z treścią: SWZ, wyjaśnień do SWZ;</w:t>
      </w:r>
    </w:p>
    <w:p w14:paraId="5D103E2D" w14:textId="77777777" w:rsidR="00340368" w:rsidRDefault="00000000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gwarantuję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niezmienność ryczałtowego wynagrodzenia;</w:t>
      </w:r>
    </w:p>
    <w:p w14:paraId="532E2FA5" w14:textId="77777777" w:rsidR="00340368" w:rsidRDefault="00000000">
      <w:pPr>
        <w:pStyle w:val="Standard"/>
        <w:tabs>
          <w:tab w:val="left" w:pos="93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h)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przypadku uznania mojej / naszej oferty za najkorzystniejszą zobowiązuję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się zawrzeć umowę w miejscu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 xml:space="preserve"> i terminie, jakie zostaną wskazane przez Zamawiającego;</w:t>
      </w:r>
    </w:p>
    <w:p w14:paraId="2DE6AAFA" w14:textId="77777777" w:rsidR="00340368" w:rsidRDefault="00000000">
      <w:pPr>
        <w:pStyle w:val="Standard"/>
        <w:tabs>
          <w:tab w:val="left" w:pos="945"/>
          <w:tab w:val="left" w:pos="1815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i)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składam / my niniejszą ofertę we własnym imieniu / 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jako Wykonawcy wspólnie ubiegający się o udzielenie zamówienia</w:t>
      </w:r>
      <w:r>
        <w:rPr>
          <w:rFonts w:ascii="Times New Roman" w:hAnsi="Times New Roman" w:cs="Times New Roman"/>
          <w:i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;</w:t>
      </w:r>
    </w:p>
    <w:p w14:paraId="053A1117" w14:textId="77777777" w:rsidR="00340368" w:rsidRDefault="00000000">
      <w:pPr>
        <w:pStyle w:val="Standard"/>
        <w:tabs>
          <w:tab w:val="left" w:pos="9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j)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nie uczestniczę /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ymy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jako Wykonawca/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jakiejkolwiek innej ofercie złożonej w celu udzielenia niniejszego zamówienia;</w:t>
      </w:r>
    </w:p>
    <w:p w14:paraId="1FAE51C9" w14:textId="77777777" w:rsidR="00340368" w:rsidRDefault="00000000">
      <w:pPr>
        <w:pStyle w:val="Standard"/>
        <w:widowControl w:val="0"/>
        <w:tabs>
          <w:tab w:val="left" w:pos="900"/>
        </w:tabs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k)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oświadczam/my, że żadne z informacji zawartych w ofercie nie stanowią tajemnicy przedsiębiorstwa w rozumieniu przepisów o zwalczaniu nieuczciwej konkurencji 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>
        <w:rPr>
          <w:rFonts w:ascii="Times New Roman" w:hAnsi="Times New Roman" w:cs="Times New Roman"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:</w:t>
      </w: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1815"/>
        <w:gridCol w:w="2695"/>
      </w:tblGrid>
      <w:tr w:rsidR="00340368" w14:paraId="1107D166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448DC" w14:textId="77777777" w:rsidR="00340368" w:rsidRDefault="00000000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C0CA4" w14:textId="77777777" w:rsidR="00340368" w:rsidRDefault="00000000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DDEFF" w14:textId="77777777" w:rsidR="00340368" w:rsidRDefault="00000000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Strony w ofercie</w:t>
            </w:r>
          </w:p>
          <w:p w14:paraId="0150BA4D" w14:textId="77777777" w:rsidR="00340368" w:rsidRDefault="00000000">
            <w:pPr>
              <w:pStyle w:val="Standard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(wyrażone cyfrą)</w:t>
            </w:r>
          </w:p>
        </w:tc>
      </w:tr>
      <w:tr w:rsidR="00340368" w14:paraId="4B27F826" w14:textId="77777777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8FD16" w14:textId="77777777" w:rsidR="00340368" w:rsidRDefault="0034036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221D4" w14:textId="77777777" w:rsidR="00340368" w:rsidRDefault="0034036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88260" w14:textId="77777777" w:rsidR="00340368" w:rsidRDefault="00000000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E9E33" w14:textId="77777777" w:rsidR="00340368" w:rsidRDefault="00000000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do</w:t>
            </w:r>
          </w:p>
        </w:tc>
      </w:tr>
      <w:tr w:rsidR="00340368" w14:paraId="6680E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6799AD" w14:textId="77777777" w:rsidR="00340368" w:rsidRDefault="0034036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7F73D0" w14:textId="77777777" w:rsidR="00340368" w:rsidRDefault="0034036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008AD6F8" w14:textId="77777777" w:rsidR="00340368" w:rsidRDefault="00340368">
            <w:pPr>
              <w:pStyle w:val="Standard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65AADA" w14:textId="77777777" w:rsidR="00340368" w:rsidRDefault="0034036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586754" w14:textId="77777777" w:rsidR="00340368" w:rsidRDefault="0034036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A910B2D" w14:textId="77777777" w:rsidR="00340368" w:rsidRDefault="00000000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6.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 że jestem/jesteśmy</w:t>
      </w:r>
      <w:r>
        <w:rPr>
          <w:rFonts w:ascii="Times New Roman" w:hAnsi="Times New Roman" w:cs="Times New Roman"/>
          <w:i/>
          <w:iCs/>
          <w:color w:val="00A933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pl-PL"/>
        </w:rPr>
        <w:t>(właściwe zaznaczyć)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:</w:t>
      </w:r>
    </w:p>
    <w:p w14:paraId="2966B72F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☐ </w:t>
      </w:r>
      <w:proofErr w:type="spellStart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mikroprzedsiębiorcą</w:t>
      </w:r>
      <w:proofErr w:type="spellEnd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 (mikro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 xml:space="preserve">przedsiębiorstwo definiuje się jako przedsiębiorstwo, które zatrudnia 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br/>
        <w:t>mniej niż 10 pracowników i którego roczny obrót lub roczna suma bilansowa nie przekracza 2 milionów EUR);</w:t>
      </w:r>
    </w:p>
    <w:p w14:paraId="648E4709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małym przedsiębiorcą (małe przedsiębiorstwo definiuje się jako przedsiębiorstwo, które zatrudnia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br/>
        <w:t>mniej niż 50 pracowników i którego roczny obrót lub roczna suma bilansowa nie przekracza 10 milionów EUR);</w:t>
      </w:r>
    </w:p>
    <w:p w14:paraId="4148109E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>
        <w:rPr>
          <w:rFonts w:ascii="Times New Roman" w:eastAsia="MS Gothic" w:hAnsi="Times New Roman" w:cs="Times New Roman"/>
          <w:color w:val="000000"/>
          <w:lang w:val="pl-PL"/>
        </w:rPr>
        <w:t>w rozumieniu art. 7 Ustawy z dnia 6 marca 2018 r. Prawo przedsiębiorców  (Dz. U. z 2021 r. poz. 162);</w:t>
      </w:r>
    </w:p>
    <w:p w14:paraId="04B249E7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przedsiębiorcą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MS Gothic" w:hAnsi="Times New Roman" w:cs="Times New Roman"/>
          <w:color w:val="000000"/>
          <w:sz w:val="22"/>
          <w:szCs w:val="22"/>
          <w:lang w:val="pl-PL"/>
        </w:rPr>
        <w:t>w rozumieniu art. 4 Ustawy z dnia 6 marca 2018 r. Prawo przedsiębiorców  (Dz. U. z 2021 r. poz. 162);</w:t>
      </w:r>
    </w:p>
    <w:p w14:paraId="46C9E7DA" w14:textId="77777777" w:rsidR="00340368" w:rsidRDefault="00000000">
      <w:pPr>
        <w:pStyle w:val="Standard"/>
        <w:jc w:val="both"/>
        <w:rPr>
          <w:rFonts w:hint="eastAsia"/>
        </w:rPr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osobą fizyczną nieprowadzącą działalności gospodarczej.</w:t>
      </w:r>
    </w:p>
    <w:p w14:paraId="4AD0743B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A07D3B3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595152D1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FE2FF22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26281B5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816EC18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26C51C7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089F8EA" w14:textId="77777777" w:rsidR="00340368" w:rsidRDefault="00340368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81EF6A2" w14:textId="77777777" w:rsidR="00340368" w:rsidRDefault="00000000">
      <w:pPr>
        <w:pStyle w:val="Standard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lastRenderedPageBreak/>
        <w:t>7.  ZAMÓWIENIE ZREALIZUJEMY:</w:t>
      </w:r>
    </w:p>
    <w:p w14:paraId="16E88596" w14:textId="77777777" w:rsidR="00340368" w:rsidRDefault="00000000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Sami*/przy udziale podwykonawców*</w:t>
      </w:r>
    </w:p>
    <w:p w14:paraId="71599212" w14:textId="77777777" w:rsidR="00340368" w:rsidRDefault="00000000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3105"/>
        <w:gridCol w:w="3405"/>
        <w:gridCol w:w="2686"/>
      </w:tblGrid>
      <w:tr w:rsidR="00340368" w14:paraId="6C2D95F1" w14:textId="77777777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C0CA" w14:textId="77777777" w:rsidR="00340368" w:rsidRDefault="00000000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1CFC9" w14:textId="77777777" w:rsidR="00340368" w:rsidRDefault="00000000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D3A06" w14:textId="77777777" w:rsidR="00340368" w:rsidRDefault="00000000">
            <w:pPr>
              <w:pStyle w:val="Tekstpodstawowy22"/>
              <w:widowControl w:val="0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7B027" w14:textId="77777777" w:rsidR="00340368" w:rsidRDefault="00000000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Nazwa podwykonawcy:</w:t>
            </w:r>
          </w:p>
        </w:tc>
      </w:tr>
      <w:tr w:rsidR="00340368" w14:paraId="264D64DE" w14:textId="7777777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E2D39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9A220" w14:textId="77777777" w:rsidR="00340368" w:rsidRDefault="00000000">
            <w:pPr>
              <w:pStyle w:val="Standard"/>
              <w:suppressLineNumbers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  </w:t>
            </w:r>
          </w:p>
        </w:tc>
      </w:tr>
      <w:tr w:rsidR="00340368" w14:paraId="343C0AAF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357D1" w14:textId="77777777" w:rsidR="00340368" w:rsidRDefault="0034036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CA520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778F2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7AEDC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1FC089E3" w14:textId="77777777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2B077" w14:textId="77777777" w:rsidR="00340368" w:rsidRDefault="0034036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8BDB8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2F251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6E94B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38768050" w14:textId="77777777" w:rsidR="00340368" w:rsidRDefault="00000000">
      <w:pPr>
        <w:pStyle w:val="Standard"/>
        <w:spacing w:after="142" w:line="288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UWAGA:</w:t>
      </w:r>
    </w:p>
    <w:p w14:paraId="35255567" w14:textId="77777777" w:rsidR="00340368" w:rsidRDefault="00000000">
      <w:pPr>
        <w:pStyle w:val="Standard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1)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W przypadku wykonywania całości zamówienia bez udziału Podwykonawców – wpisać „nie dotyczy”.</w:t>
      </w:r>
    </w:p>
    <w:p w14:paraId="744A302C" w14:textId="77777777" w:rsidR="00340368" w:rsidRDefault="00000000">
      <w:pPr>
        <w:pStyle w:val="Standard"/>
        <w:widowControl w:val="0"/>
        <w:tabs>
          <w:tab w:val="left" w:pos="113"/>
        </w:tabs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W przypadku powierzenia Podwykonawcom do wykonania części przedmiotu zamówienia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Wykonawca zobligowany jest do podania zarówno powierzanego zakresu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jak również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pl-PL"/>
        </w:rPr>
        <w:t>nazwy (firmy) Podwykonawcy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, któremu dany zakres zostanie powierzony.</w:t>
      </w:r>
    </w:p>
    <w:p w14:paraId="5D270D6E" w14:textId="77777777" w:rsidR="00340368" w:rsidRDefault="00000000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i/>
          <w:color w:val="000000"/>
          <w:sz w:val="20"/>
          <w:szCs w:val="20"/>
          <w:u w:val="single"/>
          <w:lang w:val="pl-PL"/>
        </w:rPr>
        <w:t>Uwaga: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pl-PL"/>
        </w:rPr>
        <w:t>W przypadku, gdy Wykonawca nie wypełni powyższego punktu, Zamawiający uzna, iż Wykonawca zamierza wykonać całość zamówienia bez udziału Podwykonawców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>.</w:t>
      </w:r>
    </w:p>
    <w:p w14:paraId="3E3B2222" w14:textId="77777777" w:rsidR="00340368" w:rsidRDefault="00000000">
      <w:pPr>
        <w:pStyle w:val="Standard"/>
        <w:widowControl w:val="0"/>
        <w:spacing w:after="142" w:line="288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8. OŚWIADCZAM/MY,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że wybór oferty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nie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/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do powstania u Zamawiającego obowiązku podatkowego.</w:t>
      </w:r>
    </w:p>
    <w:p w14:paraId="7D993EC6" w14:textId="77777777" w:rsidR="00340368" w:rsidRDefault="00000000">
      <w:pPr>
        <w:pStyle w:val="Standard"/>
        <w:widowControl w:val="0"/>
        <w:tabs>
          <w:tab w:val="left" w:pos="288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3258"/>
      </w:tblGrid>
      <w:tr w:rsidR="00340368" w14:paraId="5A95EC69" w14:textId="7777777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A3C9E" w14:textId="77777777" w:rsidR="00340368" w:rsidRDefault="00000000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481FE" w14:textId="77777777" w:rsidR="00340368" w:rsidRDefault="00000000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BCC35" w14:textId="77777777" w:rsidR="00340368" w:rsidRDefault="00000000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Wartość towaru lub usługi bez kwoty podatku</w:t>
            </w:r>
          </w:p>
        </w:tc>
      </w:tr>
      <w:tr w:rsidR="00340368" w14:paraId="6A4C5C7D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B6C35" w14:textId="77777777" w:rsidR="00340368" w:rsidRDefault="00000000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314F5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7BD77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340368" w14:paraId="62691629" w14:textId="77777777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51496" w14:textId="77777777" w:rsidR="00340368" w:rsidRDefault="00000000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3648F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57FEA" w14:textId="77777777" w:rsidR="00340368" w:rsidRDefault="0034036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4842125" w14:textId="77777777" w:rsidR="00340368" w:rsidRDefault="00000000">
      <w:pPr>
        <w:pStyle w:val="Standard"/>
        <w:widowControl w:val="0"/>
        <w:tabs>
          <w:tab w:val="left" w:pos="120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Uwaga: W przypadku, gdy Wykonawca nie zaznaczy żadnego z wariantów Zamawiający przyjmie, że wybór oferty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br/>
        <w:t>nie będzie prowadził do powstania obowiązku podatkowego po stronie Zamawiającego.</w:t>
      </w:r>
    </w:p>
    <w:p w14:paraId="0BF88B1F" w14:textId="77777777" w:rsidR="00340368" w:rsidRDefault="00000000">
      <w:pPr>
        <w:pStyle w:val="Standard"/>
        <w:widowControl w:val="0"/>
        <w:tabs>
          <w:tab w:val="left" w:pos="426"/>
          <w:tab w:val="left" w:pos="10800"/>
        </w:tabs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skazuję / my dostępność dokumentów rejestrowych w formie elektronicznej pod następującym adresem internetowym ogólnodostępnej i bezpłatnej bazy danych:</w:t>
      </w:r>
    </w:p>
    <w:p w14:paraId="58FDCF58" w14:textId="77777777" w:rsidR="00340368" w:rsidRDefault="00000000">
      <w:pPr>
        <w:pStyle w:val="Standard"/>
        <w:spacing w:after="40"/>
        <w:jc w:val="both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 xml:space="preserve">1) 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……………………………………………………………………………………………………</w:t>
      </w:r>
    </w:p>
    <w:p w14:paraId="1C084DD2" w14:textId="77777777" w:rsidR="00340368" w:rsidRDefault="00000000">
      <w:pPr>
        <w:pStyle w:val="Standard"/>
        <w:tabs>
          <w:tab w:val="left" w:pos="27"/>
        </w:tabs>
        <w:spacing w:after="40"/>
        <w:jc w:val="both"/>
        <w:rPr>
          <w:rFonts w:hint="eastAsia"/>
        </w:rPr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>2)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 xml:space="preserve"> ……………………………………………………………………………………………………</w:t>
      </w:r>
    </w:p>
    <w:p w14:paraId="059E2585" w14:textId="77777777" w:rsidR="00340368" w:rsidRDefault="00000000">
      <w:pPr>
        <w:pStyle w:val="Standard"/>
        <w:widowControl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10. Oferta składa się z niżej wymienionych (wymagane SWZ) dokumentów i oświadczeń:</w:t>
      </w:r>
    </w:p>
    <w:p w14:paraId="1F120396" w14:textId="77777777" w:rsidR="00340368" w:rsidRDefault="00000000">
      <w:pPr>
        <w:pStyle w:val="Standard"/>
        <w:widowControl w:val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Wypełnionego i podpisanego  Formularza Oferty - załącznik nr 1 do SWZ w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raz z Formularzem</w:t>
      </w:r>
    </w:p>
    <w:p w14:paraId="112041AD" w14:textId="77777777" w:rsidR="00340368" w:rsidRDefault="00000000">
      <w:pPr>
        <w:pStyle w:val="Standard"/>
        <w:widowControl w:val="0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Cenowym – załącznikiem 2 do SWZ;</w:t>
      </w:r>
    </w:p>
    <w:p w14:paraId="1D843575" w14:textId="77777777" w:rsidR="00340368" w:rsidRDefault="00000000">
      <w:pPr>
        <w:pStyle w:val="Standard"/>
        <w:widowControl w:val="0"/>
        <w:tabs>
          <w:tab w:val="left" w:pos="108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Wypełnionego i podpisanego oświadczenia o  braku podstaw do wykluczenia wg załącznika nr 3 do SWZ;</w:t>
      </w:r>
    </w:p>
    <w:p w14:paraId="74039867" w14:textId="77777777" w:rsidR="00340368" w:rsidRDefault="00000000">
      <w:pPr>
        <w:pStyle w:val="Standard"/>
        <w:widowControl w:val="0"/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……………………………………………</w:t>
      </w:r>
    </w:p>
    <w:p w14:paraId="48FA8B86" w14:textId="77777777" w:rsidR="00340368" w:rsidRDefault="00000000">
      <w:pPr>
        <w:pStyle w:val="Standard"/>
        <w:widowControl w:val="0"/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…………………………………………..</w:t>
      </w:r>
    </w:p>
    <w:p w14:paraId="4EC760EE" w14:textId="77777777" w:rsidR="00340368" w:rsidRDefault="00000000">
      <w:pPr>
        <w:pStyle w:val="Standard"/>
        <w:widowControl w:val="0"/>
        <w:tabs>
          <w:tab w:val="left" w:pos="338"/>
          <w:tab w:val="left" w:pos="10800"/>
        </w:tabs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11.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 xml:space="preserve">Zgodnie z art. 13 ust. 1 i 2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rozporządzenia Parlamentu Europejskiego i Rady (UE) 2016/679 z dnia 27 kwietnia 2016 r. w sprawie ochrony osób fizycznych w związku z  przetwarzaniem danych osobowych i w sprawie swobodnego przepływu takich danych oraz uchylenia dyrektywy 95/46/WE (ogólne rozporządzenie o ochronie danych) (Dz. Urz. UE L 119 z 04.05.2016, str. 1),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>dalej „RODO”,</w:t>
      </w:r>
    </w:p>
    <w:p w14:paraId="51DE6EB7" w14:textId="77777777" w:rsidR="00340368" w:rsidRDefault="00340368">
      <w:pPr>
        <w:pStyle w:val="Standard"/>
        <w:widowControl w:val="0"/>
        <w:tabs>
          <w:tab w:val="left" w:pos="338"/>
          <w:tab w:val="left" w:pos="10800"/>
        </w:tabs>
        <w:jc w:val="both"/>
        <w:rPr>
          <w:rFonts w:hint="eastAsia"/>
        </w:rPr>
      </w:pPr>
    </w:p>
    <w:p w14:paraId="5D4A3DAB" w14:textId="77777777" w:rsidR="00340368" w:rsidRDefault="00000000">
      <w:pPr>
        <w:pStyle w:val="Standard"/>
        <w:widowControl w:val="0"/>
        <w:tabs>
          <w:tab w:val="left" w:pos="113"/>
          <w:tab w:val="left" w:pos="10800"/>
        </w:tabs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lastRenderedPageBreak/>
        <w:t>Oświadczam, że wypełniłem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vertAlign w:val="superscript"/>
          <w:lang w:val="pl-PL" w:eastAsia="pl-PL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42CA523" w14:textId="77777777" w:rsidR="00340368" w:rsidRDefault="00000000">
      <w:pPr>
        <w:pStyle w:val="NormalnyWeb"/>
        <w:spacing w:line="360" w:lineRule="auto"/>
        <w:jc w:val="both"/>
        <w:rPr>
          <w:rFonts w:ascii="Arial" w:hAnsi="Arial" w:cs="Arial"/>
          <w:color w:val="00A933"/>
          <w:sz w:val="22"/>
          <w:szCs w:val="22"/>
          <w:lang w:val="pl-PL"/>
        </w:rPr>
      </w:pPr>
      <w:r>
        <w:rPr>
          <w:rFonts w:ascii="Arial" w:hAnsi="Arial" w:cs="Arial"/>
          <w:color w:val="00A933"/>
          <w:sz w:val="22"/>
          <w:szCs w:val="22"/>
          <w:lang w:val="pl-PL"/>
        </w:rPr>
        <w:t>______________________________</w:t>
      </w:r>
    </w:p>
    <w:p w14:paraId="3FC7E54A" w14:textId="77777777" w:rsidR="00340368" w:rsidRDefault="00000000">
      <w:pPr>
        <w:pStyle w:val="Footnote"/>
        <w:ind w:left="0" w:firstLine="0"/>
        <w:jc w:val="both"/>
        <w:rPr>
          <w:rFonts w:hint="eastAsia"/>
        </w:rPr>
      </w:pPr>
      <w:r>
        <w:rPr>
          <w:rFonts w:ascii="Times New Roman" w:hAnsi="Times New Roman" w:cs="Arial"/>
          <w:color w:val="000000"/>
          <w:sz w:val="18"/>
          <w:szCs w:val="18"/>
          <w:vertAlign w:val="superscript"/>
          <w:lang w:val="pl-PL"/>
        </w:rPr>
        <w:t xml:space="preserve">1)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t xml:space="preserve">rozporządzenie Parlamentu Europejskiego i Rady (UE) 2016/679 z dnia 27 kwietnia 2016 r. w sprawie ochrony osób fizycznych w związku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br/>
        <w:t>z przetwarzaniem danych osobowych i w sprawie swobodnego przepływu takich danych oraz uchylenia dyrektywy 95/46/WE (ogólne rozporządzenie o ochronie danych) (Dz. Urz. UE L 119 z 04.05.2016, str. 1).</w:t>
      </w:r>
    </w:p>
    <w:p w14:paraId="72B41CD9" w14:textId="77777777" w:rsidR="00340368" w:rsidRDefault="00340368">
      <w:pPr>
        <w:pStyle w:val="Footnote"/>
        <w:jc w:val="both"/>
        <w:rPr>
          <w:rFonts w:ascii="Times New Roman" w:hAnsi="Times New Roman"/>
          <w:color w:val="000000"/>
          <w:sz w:val="18"/>
          <w:szCs w:val="18"/>
          <w:lang w:val="pl-PL"/>
        </w:rPr>
      </w:pPr>
    </w:p>
    <w:p w14:paraId="02C3B04A" w14:textId="77777777" w:rsidR="00340368" w:rsidRDefault="00000000">
      <w:pPr>
        <w:pStyle w:val="NormalnyWeb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  <w:rPr>
          <w:rFonts w:cs="Arial"/>
          <w:b/>
          <w:bCs/>
          <w:color w:val="000000"/>
          <w:sz w:val="18"/>
          <w:szCs w:val="18"/>
          <w:lang w:val="pl-PL"/>
        </w:rPr>
      </w:pPr>
      <w:r>
        <w:rPr>
          <w:rFonts w:cs="Arial"/>
          <w:b/>
          <w:bCs/>
          <w:color w:val="000000"/>
          <w:sz w:val="18"/>
          <w:szCs w:val="18"/>
          <w:lang w:val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4EB950" w14:textId="77777777" w:rsidR="00340368" w:rsidRDefault="00000000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/>
        </w:rPr>
        <w:t>12.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pl-PL"/>
        </w:rPr>
        <w:t xml:space="preserve"> Oświadczam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t>, że sposób reprezentacji spółki/konsorcjum dla potrzeb niniejszego zamówienia jest następujący:_________________________________________________</w:t>
      </w:r>
    </w:p>
    <w:p w14:paraId="6F27EEE7" w14:textId="77777777" w:rsidR="00340368" w:rsidRDefault="00000000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/>
        <w:jc w:val="both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pl-PL" w:eastAsia="pl-PL" w:bidi="ar-SA"/>
        </w:rPr>
        <w:t xml:space="preserve">  (Wypełniają jedynie przedsiębiorcy składający wspólnie ofertę – spółki cywilne lub konsorcja)</w:t>
      </w:r>
    </w:p>
    <w:p w14:paraId="6A0517A4" w14:textId="77777777" w:rsidR="00340368" w:rsidRDefault="00000000">
      <w:pPr>
        <w:pStyle w:val="Standard"/>
        <w:autoSpaceDE w:val="0"/>
        <w:rPr>
          <w:rFonts w:ascii="Times New Roman" w:hAnsi="Times New Roman" w:cs="Times New Roman"/>
          <w:bCs/>
          <w:color w:val="00A933"/>
          <w:lang w:val="pl-PL"/>
        </w:rPr>
      </w:pPr>
      <w:r>
        <w:rPr>
          <w:rFonts w:ascii="Times New Roman" w:hAnsi="Times New Roman" w:cs="Times New Roman"/>
          <w:bCs/>
          <w:color w:val="00A933"/>
          <w:lang w:val="pl-PL"/>
        </w:rPr>
        <w:t xml:space="preserve">   </w:t>
      </w:r>
    </w:p>
    <w:p w14:paraId="6068D501" w14:textId="77777777" w:rsidR="00340368" w:rsidRDefault="00000000">
      <w:pPr>
        <w:pStyle w:val="Standard"/>
        <w:autoSpaceDE w:val="0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                                          .........................................................................</w:t>
      </w:r>
    </w:p>
    <w:p w14:paraId="30C06CD1" w14:textId="77777777" w:rsidR="00340368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lang w:val="pl-PL"/>
        </w:rPr>
        <w:t xml:space="preserve">    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pl-PL"/>
        </w:rPr>
        <w:t xml:space="preserve">(miejscowość i data) </w:t>
      </w:r>
      <w:r>
        <w:rPr>
          <w:rFonts w:ascii="Times New Roman" w:hAnsi="Times New Roman" w:cs="Times New Roman"/>
          <w:bCs/>
          <w:color w:val="000000"/>
          <w:lang w:val="pl-PL"/>
        </w:rPr>
        <w:tab/>
      </w:r>
      <w:r>
        <w:rPr>
          <w:rFonts w:ascii="Times New Roman" w:hAnsi="Times New Roman" w:cs="Times New Roman"/>
          <w:bCs/>
          <w:color w:val="000000"/>
          <w:lang w:val="pl-PL"/>
        </w:rPr>
        <w:tab/>
        <w:t xml:space="preserve">                      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                (Podpis osoby/osób uprawnionej/</w:t>
      </w:r>
      <w:proofErr w:type="spellStart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>ych</w:t>
      </w:r>
      <w:proofErr w:type="spellEnd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do składania oświadczeń</w:t>
      </w:r>
    </w:p>
    <w:p w14:paraId="611B6584" w14:textId="77777777" w:rsidR="00340368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pl-PL" w:eastAsia="pl-PL" w:bidi="pl-PL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val="pl-PL" w:eastAsia="pl-PL" w:bidi="pl-PL"/>
        </w:rPr>
        <w:t>woli w imieniu Wykonawcy oraz pieczątka/pieczątki Wykonawcy)</w:t>
      </w:r>
    </w:p>
    <w:p w14:paraId="73125FC0" w14:textId="77777777" w:rsidR="00340368" w:rsidRDefault="00340368">
      <w:pPr>
        <w:pStyle w:val="Standard"/>
        <w:tabs>
          <w:tab w:val="left" w:pos="1260"/>
        </w:tabs>
        <w:jc w:val="both"/>
        <w:rPr>
          <w:rFonts w:ascii="Times New Roman" w:hAnsi="Times New Roman" w:cs="Verdana"/>
          <w:bCs/>
          <w:color w:val="000000"/>
          <w:sz w:val="16"/>
          <w:szCs w:val="16"/>
          <w:lang w:val="pl-PL"/>
        </w:rPr>
      </w:pPr>
    </w:p>
    <w:p w14:paraId="22F0510C" w14:textId="77777777" w:rsidR="00340368" w:rsidRDefault="00000000">
      <w:pPr>
        <w:pStyle w:val="Standard"/>
        <w:ind w:left="4535"/>
        <w:rPr>
          <w:rFonts w:hint="eastAsia"/>
        </w:rPr>
      </w:pPr>
      <w:r>
        <w:rPr>
          <w:color w:val="000000"/>
          <w:sz w:val="14"/>
          <w:szCs w:val="14"/>
          <w:lang w:val="pl-PL"/>
        </w:rPr>
        <w:t xml:space="preserve"> (Niniejszy formularz należy opatrzyć kwalifikowanym podpisem elektronicznym,</w:t>
      </w:r>
    </w:p>
    <w:p w14:paraId="7861FC6B" w14:textId="77777777" w:rsidR="00340368" w:rsidRDefault="00000000">
      <w:pPr>
        <w:pStyle w:val="Standard"/>
        <w:tabs>
          <w:tab w:val="left" w:pos="5795"/>
        </w:tabs>
        <w:ind w:left="4535"/>
        <w:jc w:val="both"/>
        <w:rPr>
          <w:rFonts w:ascii="Times New Roman" w:hAnsi="Times New Roman" w:cs="Arial"/>
          <w:bCs/>
          <w:color w:val="000000"/>
          <w:sz w:val="14"/>
          <w:szCs w:val="14"/>
          <w:lang w:val="pl-PL"/>
        </w:rPr>
      </w:pP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              podpisem zaufanym lub podpisem osobistym osoby uprawnionej)</w:t>
      </w:r>
    </w:p>
    <w:p w14:paraId="621D8483" w14:textId="77777777" w:rsidR="00340368" w:rsidRDefault="00340368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</w:p>
    <w:p w14:paraId="2171884F" w14:textId="77777777" w:rsidR="00340368" w:rsidRDefault="00000000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*niepotrzebne  skreślić</w:t>
      </w:r>
    </w:p>
    <w:p w14:paraId="1B86F5B3" w14:textId="77777777" w:rsidR="00340368" w:rsidRDefault="00340368">
      <w:pPr>
        <w:pStyle w:val="Standard"/>
        <w:ind w:left="-180"/>
        <w:jc w:val="center"/>
        <w:rPr>
          <w:rFonts w:ascii="Times New Roman" w:hAnsi="Times New Roman" w:cs="Verdana"/>
          <w:lang w:val="pl-PL"/>
        </w:rPr>
      </w:pPr>
    </w:p>
    <w:p w14:paraId="238C93F1" w14:textId="77777777" w:rsidR="00340368" w:rsidRDefault="00000000">
      <w:pPr>
        <w:pStyle w:val="Standard"/>
        <w:autoSpaceDE w:val="0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Informacja dla Wykonawcy: 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ami</w:t>
      </w:r>
      <w:proofErr w:type="spellEnd"/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) potwierdzającymi prawo do reprezentacji Wykonawcy przez osobę podpisującą ofertę.</w:t>
      </w:r>
    </w:p>
    <w:p w14:paraId="63145C11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  <w:bookmarkStart w:id="1" w:name="_Hlk87956786"/>
      <w:bookmarkEnd w:id="0"/>
    </w:p>
    <w:p w14:paraId="1F1CD803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097AAC8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57F7D44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6F585E6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41EAD7B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7F23B39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2D6D6FE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702AD95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CCA08C4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DBF26AA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93B0B1E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926630C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0B2CBCE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6416ED5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745C8C8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B346D9B" w14:textId="77777777" w:rsidR="00340368" w:rsidRDefault="00340368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55DC20E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8EA5864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14DF534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6C4B5EA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383ACAC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D841414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F033C0D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A239112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1812AEB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35848DF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CF06223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CF1AB5D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E47CFAB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3F6DEDD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0D094FB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CF05312" w14:textId="77777777" w:rsidR="00340368" w:rsidRDefault="00340368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bookmarkEnd w:id="1"/>
    <w:p w14:paraId="3D700BE9" w14:textId="77777777" w:rsidR="00340368" w:rsidRDefault="00340368" w:rsidP="00E7154F">
      <w:pPr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sectPr w:rsidR="00340368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99CA0" w14:textId="77777777" w:rsidR="00DF1AEE" w:rsidRDefault="00DF1AEE">
      <w:pPr>
        <w:rPr>
          <w:rFonts w:hint="eastAsia"/>
        </w:rPr>
      </w:pPr>
      <w:r>
        <w:separator/>
      </w:r>
    </w:p>
  </w:endnote>
  <w:endnote w:type="continuationSeparator" w:id="0">
    <w:p w14:paraId="648777E2" w14:textId="77777777" w:rsidR="00DF1AEE" w:rsidRDefault="00DF1A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2A0D5" w14:textId="77777777" w:rsidR="00DF1AEE" w:rsidRDefault="00DF1AE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8CE4E30" w14:textId="77777777" w:rsidR="00DF1AEE" w:rsidRDefault="00DF1AE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245D"/>
    <w:multiLevelType w:val="multilevel"/>
    <w:tmpl w:val="6A4EA0AE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7C3640"/>
    <w:multiLevelType w:val="multilevel"/>
    <w:tmpl w:val="C4847CA0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D0DBE"/>
    <w:multiLevelType w:val="multilevel"/>
    <w:tmpl w:val="ADA28D7E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AE0FAE"/>
    <w:multiLevelType w:val="multilevel"/>
    <w:tmpl w:val="8C4A58C6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0D511EE4"/>
    <w:multiLevelType w:val="multilevel"/>
    <w:tmpl w:val="90AEE0AA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C65572"/>
    <w:multiLevelType w:val="multilevel"/>
    <w:tmpl w:val="90D2319E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AA76C4"/>
    <w:multiLevelType w:val="multilevel"/>
    <w:tmpl w:val="F95CECA4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8C27CB"/>
    <w:multiLevelType w:val="multilevel"/>
    <w:tmpl w:val="ACD88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FA529E5"/>
    <w:multiLevelType w:val="multilevel"/>
    <w:tmpl w:val="DF2E91B8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B52379"/>
    <w:multiLevelType w:val="multilevel"/>
    <w:tmpl w:val="FF8C6872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4895ADC"/>
    <w:multiLevelType w:val="multilevel"/>
    <w:tmpl w:val="CDE8F3F8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1" w15:restartNumberingAfterBreak="0">
    <w:nsid w:val="24DE0682"/>
    <w:multiLevelType w:val="multilevel"/>
    <w:tmpl w:val="AA529CDA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77626DB"/>
    <w:multiLevelType w:val="multilevel"/>
    <w:tmpl w:val="A612A140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E21599"/>
    <w:multiLevelType w:val="multilevel"/>
    <w:tmpl w:val="867E10C0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36AA2"/>
    <w:multiLevelType w:val="multilevel"/>
    <w:tmpl w:val="2E0A8C08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5" w15:restartNumberingAfterBreak="0">
    <w:nsid w:val="2DB5277B"/>
    <w:multiLevelType w:val="multilevel"/>
    <w:tmpl w:val="BDCEF7A4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C50900"/>
    <w:multiLevelType w:val="multilevel"/>
    <w:tmpl w:val="FCAAD182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630DCE"/>
    <w:multiLevelType w:val="multilevel"/>
    <w:tmpl w:val="9C6E974A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1F40816"/>
    <w:multiLevelType w:val="multilevel"/>
    <w:tmpl w:val="C0F8712C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E60D6E"/>
    <w:multiLevelType w:val="multilevel"/>
    <w:tmpl w:val="BCD03160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0" w15:restartNumberingAfterBreak="0">
    <w:nsid w:val="3D633999"/>
    <w:multiLevelType w:val="multilevel"/>
    <w:tmpl w:val="D764C992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1" w15:restartNumberingAfterBreak="0">
    <w:nsid w:val="3DCF790C"/>
    <w:multiLevelType w:val="multilevel"/>
    <w:tmpl w:val="16088C64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DA6805"/>
    <w:multiLevelType w:val="multilevel"/>
    <w:tmpl w:val="CA9C3F82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0A7314"/>
    <w:multiLevelType w:val="multilevel"/>
    <w:tmpl w:val="10ECA7CC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B67001"/>
    <w:multiLevelType w:val="multilevel"/>
    <w:tmpl w:val="726AEC86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2950B0"/>
    <w:multiLevelType w:val="multilevel"/>
    <w:tmpl w:val="6D30278A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F3915AD"/>
    <w:multiLevelType w:val="multilevel"/>
    <w:tmpl w:val="A3AC89D0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7" w15:restartNumberingAfterBreak="0">
    <w:nsid w:val="556F54E6"/>
    <w:multiLevelType w:val="multilevel"/>
    <w:tmpl w:val="8E66570C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4A37B6"/>
    <w:multiLevelType w:val="multilevel"/>
    <w:tmpl w:val="F2FC59C8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5A9D1500"/>
    <w:multiLevelType w:val="multilevel"/>
    <w:tmpl w:val="A16AFCA8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5628BA"/>
    <w:multiLevelType w:val="multilevel"/>
    <w:tmpl w:val="406AB48E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1" w15:restartNumberingAfterBreak="0">
    <w:nsid w:val="5D746886"/>
    <w:multiLevelType w:val="multilevel"/>
    <w:tmpl w:val="68F4BD4C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F3259AF"/>
    <w:multiLevelType w:val="multilevel"/>
    <w:tmpl w:val="B2840E46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62CE49E1"/>
    <w:multiLevelType w:val="multilevel"/>
    <w:tmpl w:val="E2F6B3B0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4" w15:restartNumberingAfterBreak="0">
    <w:nsid w:val="63E93501"/>
    <w:multiLevelType w:val="multilevel"/>
    <w:tmpl w:val="3BF80AA4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6670162A"/>
    <w:multiLevelType w:val="multilevel"/>
    <w:tmpl w:val="DA5C82A2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6A5B7ECB"/>
    <w:multiLevelType w:val="multilevel"/>
    <w:tmpl w:val="018A790E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70025330"/>
    <w:multiLevelType w:val="multilevel"/>
    <w:tmpl w:val="5B7ACD10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8" w15:restartNumberingAfterBreak="0">
    <w:nsid w:val="73C9271B"/>
    <w:multiLevelType w:val="multilevel"/>
    <w:tmpl w:val="F078C132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347BC1"/>
    <w:multiLevelType w:val="multilevel"/>
    <w:tmpl w:val="DB527616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481764"/>
    <w:multiLevelType w:val="multilevel"/>
    <w:tmpl w:val="0BE81D46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8449FE"/>
    <w:multiLevelType w:val="multilevel"/>
    <w:tmpl w:val="B78619A6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C3419CF"/>
    <w:multiLevelType w:val="multilevel"/>
    <w:tmpl w:val="7C38162A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2069835394">
    <w:abstractNumId w:val="10"/>
  </w:num>
  <w:num w:numId="2" w16cid:durableId="787773051">
    <w:abstractNumId w:val="41"/>
  </w:num>
  <w:num w:numId="3" w16cid:durableId="2111848494">
    <w:abstractNumId w:val="11"/>
  </w:num>
  <w:num w:numId="4" w16cid:durableId="1514997487">
    <w:abstractNumId w:val="34"/>
  </w:num>
  <w:num w:numId="5" w16cid:durableId="1882202582">
    <w:abstractNumId w:val="15"/>
  </w:num>
  <w:num w:numId="6" w16cid:durableId="1126780317">
    <w:abstractNumId w:val="24"/>
  </w:num>
  <w:num w:numId="7" w16cid:durableId="633826246">
    <w:abstractNumId w:val="21"/>
  </w:num>
  <w:num w:numId="8" w16cid:durableId="1677615602">
    <w:abstractNumId w:val="31"/>
  </w:num>
  <w:num w:numId="9" w16cid:durableId="1045908544">
    <w:abstractNumId w:val="20"/>
  </w:num>
  <w:num w:numId="10" w16cid:durableId="114106563">
    <w:abstractNumId w:val="38"/>
  </w:num>
  <w:num w:numId="11" w16cid:durableId="1707948591">
    <w:abstractNumId w:val="0"/>
  </w:num>
  <w:num w:numId="12" w16cid:durableId="1802796736">
    <w:abstractNumId w:val="27"/>
  </w:num>
  <w:num w:numId="13" w16cid:durableId="36899430">
    <w:abstractNumId w:val="33"/>
  </w:num>
  <w:num w:numId="14" w16cid:durableId="1329361602">
    <w:abstractNumId w:val="4"/>
  </w:num>
  <w:num w:numId="15" w16cid:durableId="376977500">
    <w:abstractNumId w:val="30"/>
  </w:num>
  <w:num w:numId="16" w16cid:durableId="306127862">
    <w:abstractNumId w:val="35"/>
  </w:num>
  <w:num w:numId="17" w16cid:durableId="738985751">
    <w:abstractNumId w:val="25"/>
  </w:num>
  <w:num w:numId="18" w16cid:durableId="986788304">
    <w:abstractNumId w:val="17"/>
  </w:num>
  <w:num w:numId="19" w16cid:durableId="1536115759">
    <w:abstractNumId w:val="23"/>
  </w:num>
  <w:num w:numId="20" w16cid:durableId="1631982353">
    <w:abstractNumId w:val="5"/>
  </w:num>
  <w:num w:numId="21" w16cid:durableId="183398109">
    <w:abstractNumId w:val="6"/>
  </w:num>
  <w:num w:numId="22" w16cid:durableId="1289512620">
    <w:abstractNumId w:val="36"/>
  </w:num>
  <w:num w:numId="23" w16cid:durableId="1229876298">
    <w:abstractNumId w:val="14"/>
  </w:num>
  <w:num w:numId="24" w16cid:durableId="1551072255">
    <w:abstractNumId w:val="8"/>
  </w:num>
  <w:num w:numId="25" w16cid:durableId="1390036228">
    <w:abstractNumId w:val="12"/>
  </w:num>
  <w:num w:numId="26" w16cid:durableId="570581357">
    <w:abstractNumId w:val="29"/>
  </w:num>
  <w:num w:numId="27" w16cid:durableId="1043287467">
    <w:abstractNumId w:val="26"/>
  </w:num>
  <w:num w:numId="28" w16cid:durableId="908424936">
    <w:abstractNumId w:val="37"/>
  </w:num>
  <w:num w:numId="29" w16cid:durableId="728458841">
    <w:abstractNumId w:val="40"/>
  </w:num>
  <w:num w:numId="30" w16cid:durableId="1016158403">
    <w:abstractNumId w:val="9"/>
  </w:num>
  <w:num w:numId="31" w16cid:durableId="1148936016">
    <w:abstractNumId w:val="2"/>
  </w:num>
  <w:num w:numId="32" w16cid:durableId="1593856850">
    <w:abstractNumId w:val="22"/>
  </w:num>
  <w:num w:numId="33" w16cid:durableId="1759641867">
    <w:abstractNumId w:val="13"/>
  </w:num>
  <w:num w:numId="34" w16cid:durableId="77287745">
    <w:abstractNumId w:val="16"/>
  </w:num>
  <w:num w:numId="35" w16cid:durableId="42827495">
    <w:abstractNumId w:val="32"/>
  </w:num>
  <w:num w:numId="36" w16cid:durableId="1487474978">
    <w:abstractNumId w:val="19"/>
  </w:num>
  <w:num w:numId="37" w16cid:durableId="1337802255">
    <w:abstractNumId w:val="39"/>
  </w:num>
  <w:num w:numId="38" w16cid:durableId="1010327265">
    <w:abstractNumId w:val="1"/>
  </w:num>
  <w:num w:numId="39" w16cid:durableId="155074477">
    <w:abstractNumId w:val="18"/>
  </w:num>
  <w:num w:numId="40" w16cid:durableId="2112119123">
    <w:abstractNumId w:val="3"/>
  </w:num>
  <w:num w:numId="41" w16cid:durableId="1578173044">
    <w:abstractNumId w:val="42"/>
  </w:num>
  <w:num w:numId="42" w16cid:durableId="1931231052">
    <w:abstractNumId w:val="28"/>
  </w:num>
  <w:num w:numId="43" w16cid:durableId="19261102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40368"/>
    <w:rsid w:val="00340368"/>
    <w:rsid w:val="00DF1AEE"/>
    <w:rsid w:val="00E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457A"/>
  <w15:docId w15:val="{4628F801-41B7-41D7-BAD9-91FDCB5B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160"/>
      <w:outlineLvl w:val="0"/>
    </w:pPr>
    <w:rPr>
      <w:rFonts w:ascii="Calibri Light" w:eastAsia="Times New Roman" w:hAnsi="Calibri Light" w:cs="Calibri Light"/>
      <w:color w:val="2F5496"/>
      <w:sz w:val="32"/>
      <w:szCs w:val="29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textAlignment w:val="auto"/>
      <w:outlineLvl w:val="1"/>
    </w:pPr>
    <w:rPr>
      <w:rFonts w:ascii="Arial" w:eastAsia="Times New Roman" w:hAnsi="Arial" w:cs="Arial"/>
      <w:i/>
      <w:iCs/>
      <w:kern w:val="0"/>
      <w:sz w:val="20"/>
      <w:lang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160"/>
      <w:outlineLvl w:val="2"/>
    </w:pPr>
    <w:rPr>
      <w:rFonts w:ascii="Calibri Light" w:eastAsia="Times New Roman" w:hAnsi="Calibri Light" w:cs="Calibri Light"/>
      <w:color w:val="1F3763"/>
      <w:szCs w:val="21"/>
    </w:rPr>
  </w:style>
  <w:style w:type="paragraph" w:styleId="Nagwek4">
    <w:name w:val="heading 4"/>
    <w:basedOn w:val="Quotations"/>
    <w:next w:val="Heading"/>
    <w:uiPriority w:val="9"/>
    <w:semiHidden/>
    <w:unhideWhenUsed/>
    <w:qFormat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uiPriority w:val="9"/>
    <w:semiHidden/>
    <w:unhideWhenUsed/>
    <w:qFormat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Textbody">
    <w:name w:val="Text body"/>
    <w:basedOn w:val="Standard"/>
    <w:rPr>
      <w:b/>
      <w:bCs/>
    </w:rPr>
  </w:style>
  <w:style w:type="paragraph" w:customStyle="1" w:styleId="HeaderandFooter">
    <w:name w:val="Header and Footer"/>
    <w:basedOn w:val="Normalny"/>
    <w:pPr>
      <w:suppressLineNumbers/>
      <w:tabs>
        <w:tab w:val="center" w:pos="4819"/>
        <w:tab w:val="right" w:pos="9638"/>
      </w:tabs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user"/>
    <w:pPr>
      <w:spacing w:after="200" w:line="276" w:lineRule="auto"/>
      <w:ind w:left="720" w:right="204"/>
    </w:pPr>
    <w:rPr>
      <w:rFonts w:ascii="Calibri" w:eastAsia="Calibri" w:hAnsi="Calibri" w:cs="Calibri"/>
      <w:sz w:val="22"/>
      <w:szCs w:val="22"/>
    </w:rPr>
  </w:style>
  <w:style w:type="paragraph" w:styleId="NormalnyWeb">
    <w:name w:val="Normal (Web)"/>
    <w:basedOn w:val="Standard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pPr>
      <w:ind w:left="708"/>
    </w:pPr>
  </w:style>
  <w:style w:type="paragraph" w:customStyle="1" w:styleId="TableContents">
    <w:name w:val="Table Contents"/>
    <w:basedOn w:val="Normalny"/>
    <w:pPr>
      <w:suppressLineNumbers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Tekstpodstawowy2">
    <w:name w:val="Body Text 2"/>
    <w:basedOn w:val="Standarduser"/>
    <w:pPr>
      <w:spacing w:after="120" w:line="480" w:lineRule="auto"/>
    </w:pPr>
  </w:style>
  <w:style w:type="paragraph" w:customStyle="1" w:styleId="Textbodyindent">
    <w:name w:val="Text body indent"/>
    <w:basedOn w:val="Standard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pPr>
      <w:widowControl w:val="0"/>
      <w:suppressAutoHyphens/>
      <w:spacing w:before="560" w:after="0" w:line="269" w:lineRule="exact"/>
      <w:ind w:hanging="740"/>
      <w:jc w:val="both"/>
    </w:pPr>
    <w:rPr>
      <w:rFonts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pPr>
      <w:widowControl w:val="0"/>
      <w:suppressAutoHyphens/>
      <w:spacing w:line="269" w:lineRule="exact"/>
      <w:ind w:hanging="760"/>
    </w:pPr>
    <w:rPr>
      <w:rFonts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pPr>
      <w:spacing w:after="120" w:line="480" w:lineRule="auto"/>
    </w:pPr>
  </w:style>
  <w:style w:type="paragraph" w:styleId="Tekstblokowy">
    <w:name w:val="Block Text"/>
    <w:basedOn w:val="Standard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Bodytext12">
    <w:name w:val="Body text (12)"/>
    <w:pPr>
      <w:widowControl w:val="0"/>
      <w:suppressAutoHyphens/>
      <w:spacing w:before="540" w:after="0" w:line="244" w:lineRule="exact"/>
    </w:pPr>
    <w:rPr>
      <w:rFonts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pPr>
      <w:widowControl w:val="0"/>
      <w:suppressAutoHyphens/>
      <w:spacing w:before="400" w:after="0" w:line="254" w:lineRule="exact"/>
      <w:jc w:val="center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paragraph" w:styleId="Tytu">
    <w:name w:val="Title"/>
    <w:basedOn w:val="Normalny"/>
    <w:next w:val="Normalny"/>
    <w:uiPriority w:val="10"/>
    <w:qFormat/>
    <w:rPr>
      <w:rFonts w:ascii="Calibri Light" w:eastAsia="Times New Roman" w:hAnsi="Calibri Light" w:cs="Calibri Light"/>
      <w:spacing w:val="-10"/>
      <w:sz w:val="56"/>
      <w:szCs w:val="50"/>
    </w:rPr>
  </w:style>
  <w:style w:type="paragraph" w:styleId="Bezodstpw">
    <w:name w:val="No Spacing"/>
    <w:pPr>
      <w:suppressAutoHyphens/>
      <w:spacing w:after="0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pPr>
      <w:spacing w:line="259" w:lineRule="exact"/>
      <w:ind w:hanging="346"/>
      <w:jc w:val="both"/>
      <w:textAlignment w:val="auto"/>
    </w:pPr>
    <w:rPr>
      <w:rFonts w:ascii="Times New Roman" w:eastAsia="Times New Roman" w:hAnsi="Times New Roman" w:cs="Times New Roman"/>
    </w:rPr>
  </w:style>
  <w:style w:type="paragraph" w:customStyle="1" w:styleId="Normalny1">
    <w:name w:val="Normalny1"/>
    <w:pPr>
      <w:widowControl w:val="0"/>
      <w:suppressAutoHyphens/>
    </w:pPr>
    <w:rPr>
      <w:rFonts w:eastAsia="SimSun, 宋体" w:cs="Mangal"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Normalny3">
    <w:name w:val="Normalny3"/>
    <w:pPr>
      <w:widowControl w:val="0"/>
      <w:suppressAutoHyphens/>
    </w:pPr>
    <w:rPr>
      <w:rFonts w:eastAsia="SimSun, 宋体" w:cs="Mangal"/>
    </w:rPr>
  </w:style>
  <w:style w:type="paragraph" w:customStyle="1" w:styleId="Tekstprzypisudolnego1">
    <w:name w:val="Tekst przypisu dolnego1"/>
    <w:basedOn w:val="Normalny3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bidi="ar-SA"/>
    </w:rPr>
  </w:style>
  <w:style w:type="paragraph" w:styleId="Legenda">
    <w:name w:val="caption"/>
    <w:basedOn w:val="Normalny"/>
    <w:pPr>
      <w:suppressLineNumbers/>
      <w:spacing w:before="120" w:after="120"/>
      <w:textAlignment w:val="auto"/>
    </w:pPr>
    <w:rPr>
      <w:rFonts w:ascii="Times New Roman" w:eastAsia="Times New Roman" w:hAnsi="Times New Roman" w:cs="Arial"/>
      <w:i/>
      <w:iCs/>
      <w:kern w:val="0"/>
      <w:lang w:bidi="ar-SA"/>
    </w:rPr>
  </w:style>
  <w:style w:type="paragraph" w:customStyle="1" w:styleId="Index">
    <w:name w:val="Index"/>
    <w:basedOn w:val="Normalny"/>
    <w:pPr>
      <w:suppressLineNumbers/>
      <w:textAlignment w:val="auto"/>
    </w:pPr>
    <w:rPr>
      <w:rFonts w:ascii="Times New Roman" w:eastAsia="Times New Roman" w:hAnsi="Times New Roman" w:cs="Tahoma"/>
      <w:kern w:val="0"/>
      <w:sz w:val="20"/>
      <w:szCs w:val="20"/>
      <w:lang w:bidi="ar-SA"/>
    </w:rPr>
  </w:style>
  <w:style w:type="paragraph" w:styleId="Tekstdymka">
    <w:name w:val="Balloon Text"/>
    <w:basedOn w:val="Normalny"/>
    <w:pPr>
      <w:textAlignment w:val="auto"/>
    </w:pPr>
    <w:rPr>
      <w:rFonts w:ascii="Tahoma" w:eastAsia="Times New Roman" w:hAnsi="Tahoma" w:cs="Tahoma"/>
      <w:kern w:val="0"/>
      <w:sz w:val="16"/>
      <w:szCs w:val="16"/>
      <w:lang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opkaZnak">
    <w:name w:val="Stopka Znak"/>
    <w:basedOn w:val="Domylnaczcionkaakapitu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Domylnaczcionkaakapitu1">
    <w:name w:val="Domyślna czcionka akapitu1"/>
  </w:style>
  <w:style w:type="character" w:customStyle="1" w:styleId="FontStyle72">
    <w:name w:val="Font Style72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harStyle13">
    <w:name w:val="CharStyle13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2Znak">
    <w:name w:val="Tekst podstawowy 2 Znak"/>
    <w:basedOn w:val="Domylnaczcionkaakapitu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WW8Num2z0">
    <w:name w:val="WW8Num2z0"/>
    <w:rPr>
      <w:rFonts w:cs="Times New Roman"/>
    </w:rPr>
  </w:style>
  <w:style w:type="character" w:customStyle="1" w:styleId="WW8Num1z0">
    <w:name w:val="WW8Num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1z0">
    <w:name w:val="WW8Num1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7z0">
    <w:name w:val="WW8Num7z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</w:style>
  <w:style w:type="character" w:customStyle="1" w:styleId="WW8Num13z4">
    <w:name w:val="WW8Num13z4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</w:style>
  <w:style w:type="character" w:customStyle="1" w:styleId="WW8Num13z7">
    <w:name w:val="WW8Num13z7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</w:style>
  <w:style w:type="character" w:customStyle="1" w:styleId="WW8Num9z0">
    <w:name w:val="WW8Num9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5z0">
    <w:name w:val="WW8Num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7">
    <w:name w:val="Domyślna czcionka akapitu7"/>
  </w:style>
  <w:style w:type="character" w:styleId="Uwydatnienie">
    <w:name w:val="Emphasis"/>
    <w:rPr>
      <w:i/>
      <w:iCs/>
    </w:rPr>
  </w:style>
  <w:style w:type="character" w:customStyle="1" w:styleId="FootnoteSymbol">
    <w:name w:val="Footnote Symbol"/>
    <w:rPr>
      <w:position w:val="0"/>
      <w:sz w:val="20"/>
      <w:vertAlign w:val="superscript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CharStyle14">
    <w:name w:val="CharStyle14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Pr>
      <w:sz w:val="24"/>
      <w:szCs w:val="24"/>
    </w:rPr>
  </w:style>
  <w:style w:type="character" w:customStyle="1" w:styleId="ListLabel6">
    <w:name w:val="ListLabel 6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</w:style>
  <w:style w:type="character" w:customStyle="1" w:styleId="CharStyle20">
    <w:name w:val="CharStyle2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Mangal"/>
      <w:spacing w:val="-10"/>
      <w:kern w:val="3"/>
      <w:sz w:val="56"/>
      <w:szCs w:val="50"/>
      <w:lang w:val="en-US" w:eastAsia="zh-CN" w:bidi="hi-IN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FontStyle76">
    <w:name w:val="Font Style76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Pr>
      <w:rFonts w:ascii="Arial" w:eastAsia="Arial" w:hAnsi="Arial" w:cs="Arial"/>
      <w:i/>
      <w:iCs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kern w:val="3"/>
      <w:sz w:val="32"/>
      <w:szCs w:val="29"/>
      <w:lang w:val="en-US" w:eastAsia="zh-CN" w:bidi="hi-IN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Mangal"/>
      <w:color w:val="1F3763"/>
      <w:kern w:val="3"/>
      <w:sz w:val="24"/>
      <w:szCs w:val="21"/>
      <w:lang w:val="en-US" w:eastAsia="zh-CN" w:bidi="hi-IN"/>
    </w:rPr>
  </w:style>
  <w:style w:type="character" w:customStyle="1" w:styleId="Nagwek2Znak">
    <w:name w:val="Nagłówek 2 Znak"/>
    <w:basedOn w:val="Domylnaczcionkaakapitu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Numerstrony">
    <w:name w:val="page number"/>
    <w:basedOn w:val="Domylnaczcionkaakapitu1"/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rPr>
      <w:rFonts w:eastAsia="Times New Roman" w:cs="Calibri"/>
      <w:i/>
      <w:iCs/>
      <w:kern w:val="3"/>
      <w:sz w:val="24"/>
      <w:szCs w:val="21"/>
      <w:lang w:val="en-US" w:eastAsia="zh-CN" w:bidi="hi-IN"/>
    </w:rPr>
  </w:style>
  <w:style w:type="paragraph" w:styleId="Cytat">
    <w:name w:val="Quote"/>
    <w:basedOn w:val="Normalny"/>
    <w:next w:val="Normalny"/>
    <w:pPr>
      <w:spacing w:before="200" w:after="160"/>
      <w:ind w:left="864" w:right="864"/>
      <w:jc w:val="center"/>
    </w:pPr>
    <w:rPr>
      <w:i/>
      <w:iCs/>
      <w:color w:val="404040"/>
      <w:szCs w:val="21"/>
    </w:rPr>
  </w:style>
  <w:style w:type="character" w:customStyle="1" w:styleId="CytatZnak">
    <w:name w:val="Cytat Znak"/>
    <w:basedOn w:val="Domylnaczcionkaakapitu"/>
    <w:rPr>
      <w:rFonts w:ascii="Liberation Serif" w:eastAsia="SimSun" w:hAnsi="Liberation Serif" w:cs="Mangal"/>
      <w:i/>
      <w:iCs/>
      <w:color w:val="404040"/>
      <w:kern w:val="3"/>
      <w:sz w:val="24"/>
      <w:szCs w:val="21"/>
      <w:lang w:val="en-US" w:eastAsia="zh-CN" w:bidi="hi-IN"/>
    </w:rPr>
  </w:style>
  <w:style w:type="character" w:styleId="Wyrnienieintensywne">
    <w:name w:val="Intense Emphasis"/>
    <w:basedOn w:val="Domylnaczcionkaakapitu"/>
    <w:rPr>
      <w:i/>
      <w:iCs/>
      <w:color w:val="4472C4"/>
    </w:rPr>
  </w:style>
  <w:style w:type="character" w:customStyle="1" w:styleId="Domylnaczcionkaakapitu4">
    <w:name w:val="Domyślna czcionka akapitu4"/>
  </w:style>
  <w:style w:type="character" w:customStyle="1" w:styleId="bold">
    <w:name w:val="bold"/>
    <w:rPr>
      <w:b/>
    </w:rPr>
  </w:style>
  <w:style w:type="character" w:customStyle="1" w:styleId="CharStyle21">
    <w:name w:val="CharStyle21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numbering" w:customStyle="1" w:styleId="WW8Num32">
    <w:name w:val="WW8Num32"/>
    <w:basedOn w:val="Bezlisty"/>
    <w:pPr>
      <w:numPr>
        <w:numId w:val="1"/>
      </w:numPr>
    </w:pPr>
  </w:style>
  <w:style w:type="numbering" w:customStyle="1" w:styleId="WW8Num22">
    <w:name w:val="WW8Num22"/>
    <w:basedOn w:val="Bezlisty"/>
    <w:pPr>
      <w:numPr>
        <w:numId w:val="2"/>
      </w:numPr>
    </w:pPr>
  </w:style>
  <w:style w:type="numbering" w:customStyle="1" w:styleId="WW8Num14">
    <w:name w:val="WW8Num14"/>
    <w:basedOn w:val="Bezlisty"/>
    <w:pPr>
      <w:numPr>
        <w:numId w:val="3"/>
      </w:numPr>
    </w:pPr>
  </w:style>
  <w:style w:type="numbering" w:customStyle="1" w:styleId="WW8Num62">
    <w:name w:val="WW8Num62"/>
    <w:basedOn w:val="Bezlisty"/>
    <w:pPr>
      <w:numPr>
        <w:numId w:val="4"/>
      </w:numPr>
    </w:pPr>
  </w:style>
  <w:style w:type="numbering" w:customStyle="1" w:styleId="WW8Num43">
    <w:name w:val="WW8Num43"/>
    <w:basedOn w:val="Bezlisty"/>
    <w:pPr>
      <w:numPr>
        <w:numId w:val="5"/>
      </w:numPr>
    </w:pPr>
  </w:style>
  <w:style w:type="numbering" w:customStyle="1" w:styleId="WW8Num112">
    <w:name w:val="WW8Num112"/>
    <w:basedOn w:val="Bezlisty"/>
    <w:pPr>
      <w:numPr>
        <w:numId w:val="6"/>
      </w:numPr>
    </w:pPr>
  </w:style>
  <w:style w:type="numbering" w:customStyle="1" w:styleId="WW8Num82">
    <w:name w:val="WW8Num82"/>
    <w:basedOn w:val="Bezlisty"/>
    <w:pPr>
      <w:numPr>
        <w:numId w:val="7"/>
      </w:numPr>
    </w:pPr>
  </w:style>
  <w:style w:type="numbering" w:customStyle="1" w:styleId="WW8Num72">
    <w:name w:val="WW8Num72"/>
    <w:basedOn w:val="Bezlisty"/>
    <w:pPr>
      <w:numPr>
        <w:numId w:val="8"/>
      </w:numPr>
    </w:pPr>
  </w:style>
  <w:style w:type="numbering" w:customStyle="1" w:styleId="WW8Num132">
    <w:name w:val="WW8Num132"/>
    <w:basedOn w:val="Bezlisty"/>
    <w:pPr>
      <w:numPr>
        <w:numId w:val="9"/>
      </w:numPr>
    </w:pPr>
  </w:style>
  <w:style w:type="numbering" w:customStyle="1" w:styleId="WW8Num92">
    <w:name w:val="WW8Num92"/>
    <w:basedOn w:val="Bezlisty"/>
    <w:pPr>
      <w:numPr>
        <w:numId w:val="10"/>
      </w:numPr>
    </w:pPr>
  </w:style>
  <w:style w:type="numbering" w:customStyle="1" w:styleId="WW8Num102">
    <w:name w:val="WW8Num102"/>
    <w:basedOn w:val="Bezlisty"/>
    <w:pPr>
      <w:numPr>
        <w:numId w:val="11"/>
      </w:numPr>
    </w:pPr>
  </w:style>
  <w:style w:type="numbering" w:customStyle="1" w:styleId="WW8Num52">
    <w:name w:val="WW8Num52"/>
    <w:basedOn w:val="Bezlisty"/>
    <w:pPr>
      <w:numPr>
        <w:numId w:val="12"/>
      </w:numPr>
    </w:pPr>
  </w:style>
  <w:style w:type="numbering" w:customStyle="1" w:styleId="WWNum42">
    <w:name w:val="WWNum42"/>
    <w:basedOn w:val="Bezlisty"/>
    <w:pPr>
      <w:numPr>
        <w:numId w:val="13"/>
      </w:numPr>
    </w:pPr>
  </w:style>
  <w:style w:type="numbering" w:customStyle="1" w:styleId="WW8Num42">
    <w:name w:val="WW8Num42"/>
    <w:basedOn w:val="Bezlisty"/>
    <w:pPr>
      <w:numPr>
        <w:numId w:val="14"/>
      </w:numPr>
    </w:pPr>
  </w:style>
  <w:style w:type="numbering" w:customStyle="1" w:styleId="WW8Num31">
    <w:name w:val="WW8Num31"/>
    <w:basedOn w:val="Bezlisty"/>
    <w:pPr>
      <w:numPr>
        <w:numId w:val="15"/>
      </w:numPr>
    </w:pPr>
  </w:style>
  <w:style w:type="numbering" w:customStyle="1" w:styleId="WW8Num21">
    <w:name w:val="WW8Num21"/>
    <w:basedOn w:val="Bezlisty"/>
    <w:pPr>
      <w:numPr>
        <w:numId w:val="16"/>
      </w:numPr>
    </w:pPr>
  </w:style>
  <w:style w:type="numbering" w:customStyle="1" w:styleId="WW8Num12">
    <w:name w:val="WW8Num12"/>
    <w:basedOn w:val="Bezlisty"/>
    <w:pPr>
      <w:numPr>
        <w:numId w:val="17"/>
      </w:numPr>
    </w:pPr>
  </w:style>
  <w:style w:type="numbering" w:customStyle="1" w:styleId="WW8Num61">
    <w:name w:val="WW8Num61"/>
    <w:basedOn w:val="Bezlisty"/>
    <w:pPr>
      <w:numPr>
        <w:numId w:val="18"/>
      </w:numPr>
    </w:pPr>
  </w:style>
  <w:style w:type="numbering" w:customStyle="1" w:styleId="WW8Num41">
    <w:name w:val="WW8Num41"/>
    <w:basedOn w:val="Bezlisty"/>
    <w:pPr>
      <w:numPr>
        <w:numId w:val="19"/>
      </w:numPr>
    </w:pPr>
  </w:style>
  <w:style w:type="numbering" w:customStyle="1" w:styleId="WW8Num111">
    <w:name w:val="WW8Num111"/>
    <w:basedOn w:val="Bezlisty"/>
    <w:pPr>
      <w:numPr>
        <w:numId w:val="20"/>
      </w:numPr>
    </w:pPr>
  </w:style>
  <w:style w:type="numbering" w:customStyle="1" w:styleId="WW8Num81">
    <w:name w:val="WW8Num81"/>
    <w:basedOn w:val="Bezlisty"/>
    <w:pPr>
      <w:numPr>
        <w:numId w:val="21"/>
      </w:numPr>
    </w:pPr>
  </w:style>
  <w:style w:type="numbering" w:customStyle="1" w:styleId="WW8Num71">
    <w:name w:val="WW8Num71"/>
    <w:basedOn w:val="Bezlisty"/>
    <w:pPr>
      <w:numPr>
        <w:numId w:val="22"/>
      </w:numPr>
    </w:pPr>
  </w:style>
  <w:style w:type="numbering" w:customStyle="1" w:styleId="WW8Num131">
    <w:name w:val="WW8Num131"/>
    <w:basedOn w:val="Bezlisty"/>
    <w:pPr>
      <w:numPr>
        <w:numId w:val="23"/>
      </w:numPr>
    </w:pPr>
  </w:style>
  <w:style w:type="numbering" w:customStyle="1" w:styleId="WW8Num91">
    <w:name w:val="WW8Num91"/>
    <w:basedOn w:val="Bezlisty"/>
    <w:pPr>
      <w:numPr>
        <w:numId w:val="24"/>
      </w:numPr>
    </w:pPr>
  </w:style>
  <w:style w:type="numbering" w:customStyle="1" w:styleId="WW8Num101">
    <w:name w:val="WW8Num101"/>
    <w:basedOn w:val="Bezlisty"/>
    <w:pPr>
      <w:numPr>
        <w:numId w:val="25"/>
      </w:numPr>
    </w:pPr>
  </w:style>
  <w:style w:type="numbering" w:customStyle="1" w:styleId="WW8Num51">
    <w:name w:val="WW8Num51"/>
    <w:basedOn w:val="Bezlisty"/>
    <w:pPr>
      <w:numPr>
        <w:numId w:val="26"/>
      </w:numPr>
    </w:pPr>
  </w:style>
  <w:style w:type="numbering" w:customStyle="1" w:styleId="WWNum41">
    <w:name w:val="WWNum41"/>
    <w:basedOn w:val="Bezlisty"/>
    <w:pPr>
      <w:numPr>
        <w:numId w:val="27"/>
      </w:numPr>
    </w:pPr>
  </w:style>
  <w:style w:type="numbering" w:customStyle="1" w:styleId="WW8Num3">
    <w:name w:val="WW8Num3"/>
    <w:basedOn w:val="Bezlisty"/>
    <w:pPr>
      <w:numPr>
        <w:numId w:val="28"/>
      </w:numPr>
    </w:pPr>
  </w:style>
  <w:style w:type="numbering" w:customStyle="1" w:styleId="WW8Num2">
    <w:name w:val="WW8Num2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numbering" w:customStyle="1" w:styleId="WW8Num6">
    <w:name w:val="WW8Num6"/>
    <w:basedOn w:val="Bezlisty"/>
    <w:pPr>
      <w:numPr>
        <w:numId w:val="31"/>
      </w:numPr>
    </w:pPr>
  </w:style>
  <w:style w:type="numbering" w:customStyle="1" w:styleId="WW8Num4">
    <w:name w:val="WW8Num4"/>
    <w:basedOn w:val="Bezlisty"/>
    <w:pPr>
      <w:numPr>
        <w:numId w:val="32"/>
      </w:numPr>
    </w:pPr>
  </w:style>
  <w:style w:type="numbering" w:customStyle="1" w:styleId="WW8Num11">
    <w:name w:val="WW8Num11"/>
    <w:basedOn w:val="Bezlisty"/>
    <w:pPr>
      <w:numPr>
        <w:numId w:val="33"/>
      </w:numPr>
    </w:pPr>
  </w:style>
  <w:style w:type="numbering" w:customStyle="1" w:styleId="WW8Num8">
    <w:name w:val="WW8Num8"/>
    <w:basedOn w:val="Bezlisty"/>
    <w:pPr>
      <w:numPr>
        <w:numId w:val="34"/>
      </w:numPr>
    </w:pPr>
  </w:style>
  <w:style w:type="numbering" w:customStyle="1" w:styleId="WW8Num7">
    <w:name w:val="WW8Num7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9">
    <w:name w:val="WW8Num9"/>
    <w:basedOn w:val="Bezlisty"/>
    <w:pPr>
      <w:numPr>
        <w:numId w:val="37"/>
      </w:numPr>
    </w:pPr>
  </w:style>
  <w:style w:type="numbering" w:customStyle="1" w:styleId="WW8Num10">
    <w:name w:val="WW8Num10"/>
    <w:basedOn w:val="Bezlisty"/>
    <w:pPr>
      <w:numPr>
        <w:numId w:val="38"/>
      </w:numPr>
    </w:pPr>
  </w:style>
  <w:style w:type="numbering" w:customStyle="1" w:styleId="WW8Num5">
    <w:name w:val="WW8Num5"/>
    <w:basedOn w:val="Bezlisty"/>
    <w:pPr>
      <w:numPr>
        <w:numId w:val="39"/>
      </w:numPr>
    </w:pPr>
  </w:style>
  <w:style w:type="numbering" w:customStyle="1" w:styleId="WWNum4">
    <w:name w:val="WWNum4"/>
    <w:basedOn w:val="Bezlisty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1439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Smolik</dc:creator>
  <dc:description/>
  <cp:lastModifiedBy>Danuta Pawlicka</cp:lastModifiedBy>
  <cp:revision>2</cp:revision>
  <cp:lastPrinted>2021-11-16T11:31:00Z</cp:lastPrinted>
  <dcterms:created xsi:type="dcterms:W3CDTF">2022-12-07T11:33:00Z</dcterms:created>
  <dcterms:modified xsi:type="dcterms:W3CDTF">2022-12-07T11:33:00Z</dcterms:modified>
</cp:coreProperties>
</file>