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AF901" w14:textId="77777777" w:rsidR="00476203" w:rsidRDefault="00476203">
      <w:pPr>
        <w:pStyle w:val="Standard"/>
      </w:pPr>
    </w:p>
    <w:p w14:paraId="02EF6CD0" w14:textId="77777777" w:rsidR="00476203" w:rsidRDefault="00476203">
      <w:pPr>
        <w:pStyle w:val="Standard"/>
        <w:jc w:val="right"/>
        <w:rPr>
          <w:bCs/>
          <w:i/>
          <w:sz w:val="22"/>
          <w:szCs w:val="22"/>
        </w:rPr>
      </w:pPr>
    </w:p>
    <w:p w14:paraId="362E2C0C" w14:textId="77777777" w:rsidR="00476203" w:rsidRDefault="003E7E6B">
      <w:pPr>
        <w:pStyle w:val="Standard"/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Załącznik nr 1b</w:t>
      </w:r>
    </w:p>
    <w:p w14:paraId="245CA2F4" w14:textId="77777777" w:rsidR="00476203" w:rsidRDefault="003E7E6B">
      <w:pPr>
        <w:pStyle w:val="Standard"/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Do Zapytania ofertowego nr ZSCKR.271.11.2024                          </w:t>
      </w:r>
    </w:p>
    <w:p w14:paraId="10E425E9" w14:textId="77777777" w:rsidR="00476203" w:rsidRDefault="00476203">
      <w:pPr>
        <w:pStyle w:val="Standard"/>
        <w:rPr>
          <w:bCs/>
          <w:i/>
          <w:sz w:val="22"/>
          <w:szCs w:val="22"/>
        </w:rPr>
      </w:pPr>
    </w:p>
    <w:p w14:paraId="1B8F291F" w14:textId="77777777" w:rsidR="00476203" w:rsidRDefault="003E7E6B">
      <w:pPr>
        <w:pStyle w:val="Standard"/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                            </w:t>
      </w:r>
    </w:p>
    <w:p w14:paraId="5E295D0E" w14:textId="77777777" w:rsidR="00476203" w:rsidRDefault="00476203">
      <w:pPr>
        <w:pStyle w:val="Standard"/>
        <w:jc w:val="right"/>
        <w:rPr>
          <w:bCs/>
          <w:i/>
          <w:sz w:val="22"/>
          <w:szCs w:val="22"/>
        </w:rPr>
      </w:pPr>
    </w:p>
    <w:p w14:paraId="73E3D745" w14:textId="77777777" w:rsidR="00476203" w:rsidRDefault="00476203">
      <w:pPr>
        <w:pStyle w:val="Standard"/>
        <w:rPr>
          <w:bCs/>
          <w:i/>
          <w:sz w:val="22"/>
          <w:szCs w:val="22"/>
        </w:rPr>
      </w:pPr>
    </w:p>
    <w:p w14:paraId="06C67592" w14:textId="77777777" w:rsidR="00476203" w:rsidRDefault="00476203">
      <w:pPr>
        <w:pStyle w:val="Standard"/>
        <w:rPr>
          <w:bCs/>
          <w:i/>
          <w:sz w:val="22"/>
          <w:szCs w:val="22"/>
        </w:rPr>
      </w:pPr>
    </w:p>
    <w:p w14:paraId="06990D20" w14:textId="77777777" w:rsidR="00476203" w:rsidRDefault="00476203">
      <w:pPr>
        <w:pStyle w:val="Standard"/>
      </w:pPr>
    </w:p>
    <w:p w14:paraId="3899491C" w14:textId="77777777" w:rsidR="00476203" w:rsidRDefault="003E7E6B">
      <w:pPr>
        <w:pStyle w:val="Standard"/>
      </w:pPr>
      <w:r>
        <w:t>………………………………….</w:t>
      </w:r>
    </w:p>
    <w:p w14:paraId="6B9691C2" w14:textId="77777777" w:rsidR="00476203" w:rsidRDefault="003E7E6B">
      <w:pPr>
        <w:pStyle w:val="Standard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Nazwa Wykonawcy /pieczątka firmy</w:t>
      </w:r>
    </w:p>
    <w:p w14:paraId="0A62B079" w14:textId="77777777" w:rsidR="00476203" w:rsidRDefault="00476203">
      <w:pPr>
        <w:pStyle w:val="Standard"/>
        <w:rPr>
          <w:sz w:val="18"/>
        </w:rPr>
      </w:pPr>
    </w:p>
    <w:p w14:paraId="0718C224" w14:textId="77777777" w:rsidR="00476203" w:rsidRDefault="00476203">
      <w:pPr>
        <w:pStyle w:val="Standard"/>
        <w:rPr>
          <w:sz w:val="18"/>
        </w:rPr>
      </w:pPr>
    </w:p>
    <w:p w14:paraId="5BDC8AAF" w14:textId="77777777" w:rsidR="00476203" w:rsidRDefault="003E7E6B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 xml:space="preserve">          Formularz cenowy</w:t>
      </w:r>
    </w:p>
    <w:p w14:paraId="36C150D6" w14:textId="77777777" w:rsidR="00476203" w:rsidRDefault="00476203">
      <w:pPr>
        <w:pStyle w:val="Standard"/>
        <w:rPr>
          <w:b/>
          <w:sz w:val="30"/>
        </w:rPr>
      </w:pPr>
    </w:p>
    <w:p w14:paraId="314705D9" w14:textId="77777777" w:rsidR="00476203" w:rsidRDefault="003E7E6B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>Pakiet 3 – Nabiał</w:t>
      </w:r>
    </w:p>
    <w:p w14:paraId="0CB82316" w14:textId="77777777" w:rsidR="00476203" w:rsidRDefault="00476203">
      <w:pPr>
        <w:pStyle w:val="Standard"/>
        <w:jc w:val="center"/>
        <w:rPr>
          <w:b/>
          <w:sz w:val="30"/>
        </w:rPr>
      </w:pPr>
    </w:p>
    <w:tbl>
      <w:tblPr>
        <w:tblW w:w="12049" w:type="dxa"/>
        <w:tblInd w:w="1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"/>
        <w:gridCol w:w="2645"/>
        <w:gridCol w:w="518"/>
        <w:gridCol w:w="1059"/>
        <w:gridCol w:w="1260"/>
        <w:gridCol w:w="1686"/>
        <w:gridCol w:w="996"/>
        <w:gridCol w:w="1427"/>
        <w:gridCol w:w="649"/>
        <w:gridCol w:w="1340"/>
      </w:tblGrid>
      <w:tr w:rsidR="00476203" w14:paraId="223AD750" w14:textId="77777777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4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6C0E3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6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2794A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Nazwa </w:t>
            </w:r>
            <w:r>
              <w:rPr>
                <w:b/>
                <w:bCs/>
                <w:sz w:val="18"/>
                <w:szCs w:val="18"/>
              </w:rPr>
              <w:t>artykułu</w:t>
            </w:r>
          </w:p>
        </w:tc>
        <w:tc>
          <w:tcPr>
            <w:tcW w:w="5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3E7E5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1059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41821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Ilość</w:t>
            </w:r>
          </w:p>
          <w:p w14:paraId="76AE7EF4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ogółem</w:t>
            </w:r>
          </w:p>
        </w:tc>
        <w:tc>
          <w:tcPr>
            <w:tcW w:w="126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95619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jednostkowa netto</w:t>
            </w:r>
          </w:p>
          <w:p w14:paraId="5B78AF82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68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1F16F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netto</w:t>
            </w:r>
          </w:p>
          <w:p w14:paraId="3FC7F5AF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9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9038D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Stawka podatku VAT</w:t>
            </w:r>
          </w:p>
          <w:p w14:paraId="417A3547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2076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AC4C8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Kwota podatku VAT</w:t>
            </w:r>
          </w:p>
          <w:p w14:paraId="1D3BD3EC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od wartości ogółem netto</w:t>
            </w:r>
          </w:p>
          <w:p w14:paraId="1B3DBF1B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340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93565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brutto</w:t>
            </w:r>
          </w:p>
          <w:p w14:paraId="69E21B36" w14:textId="77777777" w:rsidR="00476203" w:rsidRDefault="003E7E6B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</w:tr>
      <w:tr w:rsidR="00476203" w14:paraId="4EA8F51A" w14:textId="7777777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4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2D2BB" w14:textId="77777777" w:rsidR="00476203" w:rsidRDefault="00476203"/>
        </w:tc>
        <w:tc>
          <w:tcPr>
            <w:tcW w:w="26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B3263" w14:textId="77777777" w:rsidR="00476203" w:rsidRDefault="00476203"/>
        </w:tc>
        <w:tc>
          <w:tcPr>
            <w:tcW w:w="51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8F3BA" w14:textId="77777777" w:rsidR="00476203" w:rsidRDefault="00476203"/>
        </w:tc>
        <w:tc>
          <w:tcPr>
            <w:tcW w:w="1059" w:type="dxa"/>
            <w:vMerge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B18C2" w14:textId="77777777" w:rsidR="00476203" w:rsidRDefault="00476203"/>
        </w:tc>
        <w:tc>
          <w:tcPr>
            <w:tcW w:w="126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1C3C8" w14:textId="77777777" w:rsidR="00476203" w:rsidRDefault="00476203"/>
        </w:tc>
        <w:tc>
          <w:tcPr>
            <w:tcW w:w="168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0D2C9" w14:textId="77777777" w:rsidR="00476203" w:rsidRDefault="00476203"/>
        </w:tc>
        <w:tc>
          <w:tcPr>
            <w:tcW w:w="9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317B4" w14:textId="77777777" w:rsidR="00476203" w:rsidRDefault="00476203"/>
        </w:tc>
        <w:tc>
          <w:tcPr>
            <w:tcW w:w="2076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10E16" w14:textId="77777777" w:rsidR="00476203" w:rsidRDefault="00476203"/>
        </w:tc>
        <w:tc>
          <w:tcPr>
            <w:tcW w:w="1340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63697" w14:textId="77777777" w:rsidR="00476203" w:rsidRDefault="00476203"/>
        </w:tc>
      </w:tr>
      <w:tr w:rsidR="00476203" w14:paraId="7E81C71B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FD3C4" w14:textId="77777777" w:rsidR="00476203" w:rsidRDefault="003E7E6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BE091" w14:textId="77777777" w:rsidR="00476203" w:rsidRDefault="003E7E6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2F6C4" w14:textId="77777777" w:rsidR="00476203" w:rsidRDefault="003E7E6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179BF" w14:textId="77777777" w:rsidR="00476203" w:rsidRDefault="003E7E6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8653D" w14:textId="77777777" w:rsidR="00476203" w:rsidRDefault="003E7E6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08844" w14:textId="77777777" w:rsidR="00476203" w:rsidRDefault="003E7E6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6=4x5</w:t>
            </w: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58478A" w14:textId="77777777" w:rsidR="00476203" w:rsidRDefault="003E7E6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D3166" w14:textId="77777777" w:rsidR="00476203" w:rsidRDefault="003E7E6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340" w:type="dxa"/>
            <w:tcBorders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CCA18" w14:textId="77777777" w:rsidR="00476203" w:rsidRDefault="003E7E6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9=6+8</w:t>
            </w:r>
          </w:p>
        </w:tc>
      </w:tr>
      <w:tr w:rsidR="00476203" w14:paraId="64A17941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061D6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63D1D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Jogurt owocowy (115g) 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134A5D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8C0E7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D4612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5E698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C4F0D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18D0C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CF1B5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4631E41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59DEA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7D1AE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Jogurt z kawałkami owoców (150g)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3D87A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4991D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F2AA60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F1199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2E38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0E201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B2045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36C9E009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804DA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EBF0A" w14:textId="77777777" w:rsidR="00476203" w:rsidRDefault="003E7E6B">
            <w:pPr>
              <w:pStyle w:val="Standard"/>
              <w:suppressAutoHyphens w:val="0"/>
              <w:jc w:val="center"/>
            </w:pPr>
            <w:r>
              <w:rPr>
                <w:color w:val="000000"/>
                <w:lang w:eastAsia="pl-PL"/>
              </w:rPr>
              <w:t>Jogurt owocowy pitny</w:t>
            </w:r>
            <w:r>
              <w:rPr>
                <w:rFonts w:cs="Times New Roman"/>
                <w:color w:val="000000"/>
                <w:kern w:val="0"/>
                <w:sz w:val="20"/>
                <w:szCs w:val="20"/>
                <w:lang w:bidi="ar-SA"/>
              </w:rPr>
              <w:t xml:space="preserve"> (250g  o zawartości cukru mniejszej niż 15g na 100g produktu)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3C40A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4A991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A1C48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BD2B1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EB6A6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20328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FCAF5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460202B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49A99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BDDE9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Mleko 3,2%( 1l)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D1713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B0F2B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170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1A13D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378FA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4E42A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1F4D4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A2D20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3004FC7A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FC588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9C714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 edamski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7077B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6E2E3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AE9D7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9D2F9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F434A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56DDC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4740E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4A0E682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6A16C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B828C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 gouda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C3EA7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C6801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ED84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D48C1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D1045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60029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0D73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1CDDB859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D5E1B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FFA69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Ser z </w:t>
            </w:r>
            <w:r>
              <w:rPr>
                <w:color w:val="000000"/>
                <w:lang w:eastAsia="pl-PL"/>
              </w:rPr>
              <w:t>dziurami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68EBA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E1D5C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91735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C335C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B017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5645D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82E1B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4E393537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5EF73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FBC55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 Mlekdamer*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8F382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26D2A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29AC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9B3AB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CE7100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1EA96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15150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3C6F244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B5FF1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C55AD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 topiony plastry pakowany pojedynczo w opakowaniu zbiorczym (op.130g)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F9F5E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1CAF8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43C33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63B87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6A36D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87053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A175D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1A9497A8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E8072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25D0C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Serek wiejski (180g)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861B5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9607A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70EC0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D9AEB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CE191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65A5B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545D4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6E63A01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AC000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4B423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Serek topiony (90g)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F9163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9414E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B2BF8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2B2B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0015C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0F434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510D5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5765D1AA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12443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D90810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Serek homogenizowany (180g)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7330A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DEFB0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0D960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018A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FD622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680B0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3AB77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3560438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95400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87DC2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Serek homogenizowany (130g)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D5BC2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C60AFA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FE912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D1F9E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2E68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3E6F2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FBA70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0EB4B11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AD6ED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40FE0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Twaróg sernikowy(1 kg mielony)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1CCAF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613EB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6D6A4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53B3A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DFE67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5A98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69B69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15D0790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962D7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1BC81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Twaróg półtłusty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97802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DA1B8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1E423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9F9D1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19E5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55503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B3E43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2E04C59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F5EC6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3C758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Śmietana 18% (500ml)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346B8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CF330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A32F4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1B586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DAB52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25A3C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7C6393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7C8DC99F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CD467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D1CC7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Masło roślinne (500g)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15E252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985070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29AD9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B5F95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EAE6D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563029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2874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04F3942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CD690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0519D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Masło stołowe( 200g)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7E52D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6FD3D3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E35BE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0B00A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E2669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43527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37FD0C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746764CE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720AB" w14:textId="77777777" w:rsidR="00476203" w:rsidRDefault="003E7E6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FCEFB3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Jogurt naturalny gęsty (op. 400g)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48CFA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142B1" w14:textId="77777777" w:rsidR="00476203" w:rsidRDefault="003E7E6B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83B1F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0DE4A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CA867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56A5C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E1779" w14:textId="77777777" w:rsidR="00476203" w:rsidRDefault="00476203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76203" w14:paraId="1C7EE03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11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32999" w14:textId="77777777" w:rsidR="00476203" w:rsidRDefault="003E7E6B">
            <w:pPr>
              <w:pStyle w:val="Standard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Razem poz. 1-19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FA8AD" w14:textId="77777777" w:rsidR="00476203" w:rsidRDefault="003E7E6B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6C35F" w14:textId="77777777" w:rsidR="00476203" w:rsidRDefault="003E7E6B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1FB23" w14:textId="77777777" w:rsidR="00476203" w:rsidRDefault="00476203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C4F92" w14:textId="77777777" w:rsidR="00476203" w:rsidRDefault="00476203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5766C" w14:textId="77777777" w:rsidR="00476203" w:rsidRDefault="00476203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CD3AA" w14:textId="77777777" w:rsidR="00476203" w:rsidRDefault="00476203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11711" w14:textId="77777777" w:rsidR="00476203" w:rsidRDefault="00476203">
            <w:pPr>
              <w:pStyle w:val="Standard"/>
              <w:jc w:val="center"/>
              <w:rPr>
                <w:b/>
              </w:rPr>
            </w:pPr>
          </w:p>
        </w:tc>
      </w:tr>
    </w:tbl>
    <w:p w14:paraId="4A6B5266" w14:textId="77777777" w:rsidR="00476203" w:rsidRDefault="003E7E6B">
      <w:pPr>
        <w:pStyle w:val="Standard"/>
        <w:rPr>
          <w:b/>
          <w:bCs/>
        </w:rPr>
      </w:pPr>
      <w:r>
        <w:rPr>
          <w:b/>
          <w:bCs/>
        </w:rPr>
        <w:t xml:space="preserve">*lub równoważny składem </w:t>
      </w:r>
    </w:p>
    <w:p w14:paraId="1244FF67" w14:textId="77777777" w:rsidR="00476203" w:rsidRDefault="00476203">
      <w:pPr>
        <w:pStyle w:val="Standard"/>
        <w:rPr>
          <w:b/>
          <w:bCs/>
        </w:rPr>
      </w:pPr>
    </w:p>
    <w:p w14:paraId="7C06DEEB" w14:textId="77777777" w:rsidR="00476203" w:rsidRDefault="003E7E6B">
      <w:pPr>
        <w:pStyle w:val="Standard"/>
        <w:rPr>
          <w:b/>
          <w:bCs/>
        </w:rPr>
      </w:pPr>
      <w:r>
        <w:rPr>
          <w:b/>
          <w:bCs/>
        </w:rPr>
        <w:lastRenderedPageBreak/>
        <w:t>Razem wartość pakietu nr 3</w:t>
      </w:r>
    </w:p>
    <w:p w14:paraId="2EA2C8AB" w14:textId="77777777" w:rsidR="00476203" w:rsidRDefault="00476203">
      <w:pPr>
        <w:pStyle w:val="Standard"/>
        <w:jc w:val="both"/>
        <w:rPr>
          <w:b/>
          <w:bCs/>
        </w:rPr>
      </w:pPr>
    </w:p>
    <w:p w14:paraId="35F92628" w14:textId="77777777" w:rsidR="00476203" w:rsidRDefault="003E7E6B">
      <w:pPr>
        <w:pStyle w:val="Standard"/>
        <w:jc w:val="both"/>
        <w:rPr>
          <w:b/>
          <w:bCs/>
        </w:rPr>
      </w:pPr>
      <w:r>
        <w:rPr>
          <w:b/>
          <w:bCs/>
        </w:rPr>
        <w:t>netto ………………………………… zł</w:t>
      </w:r>
    </w:p>
    <w:p w14:paraId="3239A4CC" w14:textId="77777777" w:rsidR="00476203" w:rsidRDefault="00476203">
      <w:pPr>
        <w:pStyle w:val="Standard"/>
        <w:jc w:val="both"/>
        <w:rPr>
          <w:b/>
          <w:bCs/>
        </w:rPr>
      </w:pPr>
    </w:p>
    <w:p w14:paraId="6873FEE6" w14:textId="77777777" w:rsidR="00476203" w:rsidRDefault="003E7E6B">
      <w:pPr>
        <w:pStyle w:val="Text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Słownie wartość </w:t>
      </w:r>
      <w:r>
        <w:rPr>
          <w:rFonts w:ascii="Times New Roman" w:hAnsi="Times New Roman" w:cs="Times New Roman"/>
        </w:rPr>
        <w:t>netto:.......................................................................................................</w:t>
      </w:r>
    </w:p>
    <w:p w14:paraId="4506A0C2" w14:textId="77777777" w:rsidR="00476203" w:rsidRDefault="00476203">
      <w:pPr>
        <w:pStyle w:val="Standard"/>
        <w:jc w:val="both"/>
        <w:rPr>
          <w:b/>
          <w:bCs/>
        </w:rPr>
      </w:pPr>
    </w:p>
    <w:p w14:paraId="2A521F33" w14:textId="77777777" w:rsidR="00476203" w:rsidRDefault="003E7E6B">
      <w:pPr>
        <w:pStyle w:val="Standard"/>
        <w:jc w:val="both"/>
        <w:rPr>
          <w:b/>
          <w:bCs/>
        </w:rPr>
      </w:pPr>
      <w:r>
        <w:rPr>
          <w:b/>
          <w:bCs/>
        </w:rPr>
        <w:t>brutto ……………………………… zł</w:t>
      </w:r>
    </w:p>
    <w:p w14:paraId="2B83B082" w14:textId="77777777" w:rsidR="00476203" w:rsidRDefault="00476203">
      <w:pPr>
        <w:pStyle w:val="Textbody"/>
        <w:rPr>
          <w:rFonts w:ascii="Times New Roman" w:hAnsi="Times New Roman" w:cs="Times New Roman"/>
          <w:b/>
          <w:bCs/>
        </w:rPr>
      </w:pPr>
    </w:p>
    <w:p w14:paraId="761741EA" w14:textId="77777777" w:rsidR="00476203" w:rsidRDefault="003E7E6B">
      <w:pPr>
        <w:pStyle w:val="Textbody"/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Słownie wartość brutto:..................................................................................................</w:t>
      </w:r>
      <w:r>
        <w:rPr>
          <w:rFonts w:ascii="Times New Roman" w:hAnsi="Times New Roman" w:cs="Times New Roman"/>
        </w:rPr>
        <w:t>.....</w:t>
      </w:r>
    </w:p>
    <w:p w14:paraId="7548B447" w14:textId="77777777" w:rsidR="00476203" w:rsidRDefault="00476203">
      <w:pPr>
        <w:pStyle w:val="Textbody"/>
        <w:spacing w:line="312" w:lineRule="auto"/>
        <w:rPr>
          <w:rFonts w:ascii="Times New Roman" w:hAnsi="Times New Roman" w:cs="Times New Roman"/>
        </w:rPr>
      </w:pPr>
    </w:p>
    <w:p w14:paraId="0138F4D1" w14:textId="77777777" w:rsidR="00476203" w:rsidRDefault="003E7E6B">
      <w:pPr>
        <w:pStyle w:val="Standard"/>
        <w:spacing w:line="276" w:lineRule="auto"/>
        <w:jc w:val="both"/>
      </w:pPr>
      <w:r>
        <w:t>…………….…………...</w:t>
      </w:r>
      <w:r>
        <w:rPr>
          <w:i/>
        </w:rPr>
        <w:t xml:space="preserve">, </w:t>
      </w:r>
      <w:r>
        <w:t>dnia ………….……. r.</w:t>
      </w:r>
    </w:p>
    <w:p w14:paraId="0114B47F" w14:textId="77777777" w:rsidR="00476203" w:rsidRDefault="003E7E6B">
      <w:pPr>
        <w:pStyle w:val="Standard"/>
        <w:jc w:val="both"/>
      </w:pPr>
      <w:r>
        <w:rPr>
          <w:i/>
          <w:color w:val="FF0000"/>
          <w:sz w:val="20"/>
          <w:szCs w:val="20"/>
        </w:rPr>
        <w:tab/>
        <w:t xml:space="preserve"> </w:t>
      </w:r>
      <w:r>
        <w:rPr>
          <w:i/>
          <w:sz w:val="20"/>
          <w:szCs w:val="20"/>
        </w:rPr>
        <w:t>miejscowość</w:t>
      </w:r>
    </w:p>
    <w:p w14:paraId="125D12F4" w14:textId="77777777" w:rsidR="00476203" w:rsidRDefault="00476203">
      <w:pPr>
        <w:pStyle w:val="Standard"/>
        <w:jc w:val="both"/>
        <w:rPr>
          <w:i/>
          <w:sz w:val="20"/>
          <w:szCs w:val="20"/>
        </w:rPr>
      </w:pPr>
    </w:p>
    <w:p w14:paraId="17ACDD11" w14:textId="77777777" w:rsidR="00476203" w:rsidRDefault="003E7E6B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1 Akceptuje wszystkie postanowienia zawarte w zapytaniu do składania ofert.</w:t>
      </w:r>
    </w:p>
    <w:p w14:paraId="5DA985C4" w14:textId="77777777" w:rsidR="00476203" w:rsidRDefault="003E7E6B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2 Deklaruję, że wszystkie oświadczenia i informacje zamieszczone w „formularzu ofertowym”(ofercie) są kompletne, prawdziwe.</w:t>
      </w:r>
    </w:p>
    <w:p w14:paraId="4B7D9552" w14:textId="77777777" w:rsidR="00476203" w:rsidRDefault="003E7E6B">
      <w:pPr>
        <w:pStyle w:val="Standard"/>
        <w:jc w:val="both"/>
      </w:pP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  <w:t xml:space="preserve">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…………..………………………………………..………………</w:t>
      </w:r>
    </w:p>
    <w:p w14:paraId="2BD6362B" w14:textId="77777777" w:rsidR="00476203" w:rsidRDefault="003E7E6B">
      <w:pPr>
        <w:pStyle w:val="Standard"/>
        <w:ind w:left="6083" w:firstLine="2413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podpis (i pieczątka) osoby/os</w:t>
      </w:r>
      <w:r>
        <w:rPr>
          <w:i/>
          <w:sz w:val="20"/>
          <w:szCs w:val="20"/>
        </w:rPr>
        <w:t>ób, uprawnionej/uprawnionych</w:t>
      </w:r>
    </w:p>
    <w:p w14:paraId="53E8DF1E" w14:textId="77777777" w:rsidR="00476203" w:rsidRDefault="003E7E6B">
      <w:pPr>
        <w:pStyle w:val="Standard"/>
        <w:ind w:left="10620" w:hanging="414"/>
        <w:rPr>
          <w:i/>
          <w:sz w:val="20"/>
          <w:szCs w:val="20"/>
        </w:rPr>
      </w:pPr>
      <w:r>
        <w:rPr>
          <w:i/>
          <w:sz w:val="20"/>
          <w:szCs w:val="20"/>
        </w:rPr>
        <w:t>do reprezentowania Wykonawcy</w:t>
      </w:r>
    </w:p>
    <w:p w14:paraId="27C47763" w14:textId="77777777" w:rsidR="00476203" w:rsidRDefault="00476203">
      <w:pPr>
        <w:pStyle w:val="Textbody"/>
        <w:spacing w:line="312" w:lineRule="auto"/>
      </w:pPr>
    </w:p>
    <w:p w14:paraId="3724E39D" w14:textId="77777777" w:rsidR="00476203" w:rsidRDefault="00476203">
      <w:pPr>
        <w:pStyle w:val="Standard"/>
        <w:jc w:val="both"/>
      </w:pPr>
    </w:p>
    <w:p w14:paraId="1D3CBEED" w14:textId="77777777" w:rsidR="00476203" w:rsidRDefault="00476203">
      <w:pPr>
        <w:pStyle w:val="Standard"/>
      </w:pPr>
    </w:p>
    <w:sectPr w:rsidR="00476203">
      <w:footerReference w:type="default" r:id="rId7"/>
      <w:pgSz w:w="16838" w:h="11906" w:orient="landscape"/>
      <w:pgMar w:top="1135" w:right="1418" w:bottom="1418" w:left="709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C4019" w14:textId="77777777" w:rsidR="003E7E6B" w:rsidRDefault="003E7E6B">
      <w:r>
        <w:separator/>
      </w:r>
    </w:p>
  </w:endnote>
  <w:endnote w:type="continuationSeparator" w:id="0">
    <w:p w14:paraId="2B077FDE" w14:textId="77777777" w:rsidR="003E7E6B" w:rsidRDefault="003E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7C2BC" w14:textId="77777777" w:rsidR="00E74861" w:rsidRDefault="003E7E6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BBEE5" w14:textId="77777777" w:rsidR="003E7E6B" w:rsidRDefault="003E7E6B">
      <w:r>
        <w:rPr>
          <w:color w:val="000000"/>
        </w:rPr>
        <w:separator/>
      </w:r>
    </w:p>
  </w:footnote>
  <w:footnote w:type="continuationSeparator" w:id="0">
    <w:p w14:paraId="44AEF09E" w14:textId="77777777" w:rsidR="003E7E6B" w:rsidRDefault="003E7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A696B"/>
    <w:multiLevelType w:val="multilevel"/>
    <w:tmpl w:val="F3023A4A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76203"/>
    <w:rsid w:val="00336683"/>
    <w:rsid w:val="003E7E6B"/>
    <w:rsid w:val="0047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0A25A"/>
  <w15:docId w15:val="{76D26D10-B85B-46B0-B923-B312564B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next w:val="Textbody"/>
    <w:uiPriority w:val="9"/>
    <w:qFormat/>
    <w:pPr>
      <w:suppressAutoHyphens/>
      <w:outlineLvl w:val="0"/>
    </w:pPr>
    <w:rPr>
      <w:b/>
      <w:bCs/>
      <w:sz w:val="36"/>
      <w:szCs w:val="36"/>
    </w:rPr>
  </w:style>
  <w:style w:type="paragraph" w:styleId="Nagwek2">
    <w:name w:val="heading 2"/>
    <w:next w:val="Textbody"/>
    <w:uiPriority w:val="9"/>
    <w:semiHidden/>
    <w:unhideWhenUsed/>
    <w:qFormat/>
    <w:pPr>
      <w:suppressAutoHyphens/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next w:val="Textbody"/>
    <w:uiPriority w:val="9"/>
    <w:semiHidden/>
    <w:unhideWhenUsed/>
    <w:qFormat/>
    <w:pPr>
      <w:suppressAutoHyphens/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Cytaty">
    <w:name w:val="Cytaty"/>
    <w:basedOn w:val="Standard"/>
    <w:pPr>
      <w:spacing w:after="283"/>
      <w:ind w:left="567" w:right="567"/>
    </w:pPr>
  </w:style>
  <w:style w:type="paragraph" w:styleId="Tytu">
    <w:name w:val="Title"/>
    <w:basedOn w:val="Nagwek10"/>
    <w:next w:val="Podtytu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xtbody"/>
    <w:uiPriority w:val="11"/>
    <w:qFormat/>
    <w:pPr>
      <w:spacing w:before="60"/>
      <w:jc w:val="center"/>
    </w:pPr>
    <w:rPr>
      <w:i/>
      <w:iCs/>
      <w:sz w:val="36"/>
      <w:szCs w:val="36"/>
    </w:rPr>
  </w:style>
  <w:style w:type="paragraph" w:customStyle="1" w:styleId="ListContents">
    <w:name w:val="List Contents"/>
    <w:basedOn w:val="Standard"/>
    <w:pPr>
      <w:ind w:lef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</dc:title>
  <dc:creator>MARIUSZ</dc:creator>
  <cp:lastModifiedBy>Gabrychowicz</cp:lastModifiedBy>
  <cp:revision>2</cp:revision>
  <cp:lastPrinted>2023-10-30T09:39:00Z</cp:lastPrinted>
  <dcterms:created xsi:type="dcterms:W3CDTF">2024-06-14T20:11:00Z</dcterms:created>
  <dcterms:modified xsi:type="dcterms:W3CDTF">2024-06-14T20:11:00Z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