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F70B3" w14:textId="77777777" w:rsidR="002629C8" w:rsidRDefault="002629C8">
      <w:pPr>
        <w:pStyle w:val="Standard"/>
        <w:jc w:val="right"/>
        <w:rPr>
          <w:bCs/>
          <w:i/>
          <w:sz w:val="22"/>
          <w:szCs w:val="22"/>
        </w:rPr>
      </w:pPr>
    </w:p>
    <w:p w14:paraId="7593402A" w14:textId="77777777" w:rsidR="002629C8" w:rsidRDefault="002629C8">
      <w:pPr>
        <w:pStyle w:val="Standard"/>
        <w:rPr>
          <w:bCs/>
          <w:i/>
          <w:sz w:val="22"/>
          <w:szCs w:val="22"/>
        </w:rPr>
      </w:pPr>
    </w:p>
    <w:p w14:paraId="2D1193DB" w14:textId="77777777" w:rsidR="002629C8" w:rsidRDefault="002629C8">
      <w:pPr>
        <w:pStyle w:val="Standard"/>
        <w:rPr>
          <w:bCs/>
          <w:i/>
          <w:sz w:val="22"/>
          <w:szCs w:val="22"/>
        </w:rPr>
      </w:pPr>
    </w:p>
    <w:p w14:paraId="1661F122" w14:textId="77777777" w:rsidR="002629C8" w:rsidRDefault="00837F4E">
      <w:pPr>
        <w:pStyle w:val="Standard"/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                            </w:t>
      </w:r>
    </w:p>
    <w:p w14:paraId="466C5E26" w14:textId="77777777" w:rsidR="002629C8" w:rsidRDefault="002629C8">
      <w:pPr>
        <w:pStyle w:val="Standard"/>
        <w:jc w:val="right"/>
        <w:rPr>
          <w:bCs/>
          <w:i/>
          <w:sz w:val="22"/>
          <w:szCs w:val="22"/>
        </w:rPr>
      </w:pPr>
    </w:p>
    <w:p w14:paraId="4664A581" w14:textId="77777777" w:rsidR="002629C8" w:rsidRDefault="002629C8">
      <w:pPr>
        <w:pStyle w:val="Standard"/>
        <w:rPr>
          <w:bCs/>
          <w:i/>
          <w:sz w:val="22"/>
          <w:szCs w:val="22"/>
        </w:rPr>
      </w:pPr>
    </w:p>
    <w:p w14:paraId="1E2E2D91" w14:textId="77777777" w:rsidR="002629C8" w:rsidRDefault="002629C8">
      <w:pPr>
        <w:pStyle w:val="Standard"/>
        <w:rPr>
          <w:bCs/>
          <w:i/>
          <w:sz w:val="22"/>
          <w:szCs w:val="22"/>
        </w:rPr>
      </w:pPr>
    </w:p>
    <w:p w14:paraId="6C96D623" w14:textId="77777777" w:rsidR="002629C8" w:rsidRDefault="002629C8">
      <w:pPr>
        <w:pStyle w:val="Standard"/>
      </w:pPr>
    </w:p>
    <w:p w14:paraId="71A1DAF9" w14:textId="77777777" w:rsidR="002629C8" w:rsidRDefault="00837F4E">
      <w:pPr>
        <w:pStyle w:val="Standard"/>
      </w:pPr>
      <w:r>
        <w:t>………………………………….</w:t>
      </w:r>
    </w:p>
    <w:p w14:paraId="695A6FC6" w14:textId="77777777" w:rsidR="002629C8" w:rsidRDefault="00837F4E">
      <w:pPr>
        <w:pStyle w:val="Standard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Nazwa Wykonawcy /pieczątka firmy</w:t>
      </w:r>
    </w:p>
    <w:p w14:paraId="4D7EFFBB" w14:textId="77777777" w:rsidR="002629C8" w:rsidRDefault="002629C8">
      <w:pPr>
        <w:pStyle w:val="Standard"/>
        <w:rPr>
          <w:sz w:val="18"/>
        </w:rPr>
      </w:pPr>
    </w:p>
    <w:p w14:paraId="1C258BFE" w14:textId="77777777" w:rsidR="002629C8" w:rsidRDefault="002629C8">
      <w:pPr>
        <w:pStyle w:val="Standard"/>
        <w:rPr>
          <w:sz w:val="18"/>
        </w:rPr>
      </w:pPr>
    </w:p>
    <w:p w14:paraId="677847B1" w14:textId="77777777" w:rsidR="002629C8" w:rsidRDefault="00837F4E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 xml:space="preserve">          Formularz cenowy</w:t>
      </w:r>
    </w:p>
    <w:p w14:paraId="0C6348E4" w14:textId="77777777" w:rsidR="002629C8" w:rsidRDefault="00837F4E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>Pakiet 2 – Ziemniaki Warzywa i owoce</w:t>
      </w:r>
    </w:p>
    <w:p w14:paraId="57F00268" w14:textId="77777777" w:rsidR="002629C8" w:rsidRDefault="002629C8">
      <w:pPr>
        <w:pStyle w:val="Standard"/>
        <w:jc w:val="center"/>
        <w:rPr>
          <w:b/>
          <w:sz w:val="30"/>
        </w:rPr>
      </w:pPr>
    </w:p>
    <w:tbl>
      <w:tblPr>
        <w:tblW w:w="12049" w:type="dxa"/>
        <w:tblInd w:w="1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"/>
        <w:gridCol w:w="2645"/>
        <w:gridCol w:w="518"/>
        <w:gridCol w:w="1059"/>
        <w:gridCol w:w="1260"/>
        <w:gridCol w:w="1686"/>
        <w:gridCol w:w="996"/>
        <w:gridCol w:w="1427"/>
        <w:gridCol w:w="649"/>
        <w:gridCol w:w="1340"/>
      </w:tblGrid>
      <w:tr w:rsidR="002629C8" w14:paraId="0E8C59A0" w14:textId="77777777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4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936BC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bookmarkStart w:id="0" w:name="Bookmark"/>
            <w:r>
              <w:rPr>
                <w:b/>
                <w:bCs/>
                <w:sz w:val="18"/>
                <w:szCs w:val="18"/>
              </w:rPr>
              <w:t>Lp.</w:t>
            </w:r>
            <w:bookmarkEnd w:id="0"/>
          </w:p>
        </w:tc>
        <w:tc>
          <w:tcPr>
            <w:tcW w:w="26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D593CD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Nazwa artykułu</w:t>
            </w:r>
          </w:p>
        </w:tc>
        <w:tc>
          <w:tcPr>
            <w:tcW w:w="5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40094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1059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71730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Ilość</w:t>
            </w:r>
          </w:p>
          <w:p w14:paraId="6D717C14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ogółem</w:t>
            </w:r>
          </w:p>
        </w:tc>
        <w:tc>
          <w:tcPr>
            <w:tcW w:w="126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1FDD5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jednostkowa netto</w:t>
            </w:r>
          </w:p>
          <w:p w14:paraId="0863A3E2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68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2BDDC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Wartość ogółem </w:t>
            </w:r>
            <w:r>
              <w:rPr>
                <w:b/>
                <w:bCs/>
                <w:sz w:val="18"/>
                <w:szCs w:val="18"/>
              </w:rPr>
              <w:t>netto</w:t>
            </w:r>
          </w:p>
          <w:p w14:paraId="258A99EF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9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026C9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Stawka podatku VAT</w:t>
            </w:r>
          </w:p>
          <w:p w14:paraId="251CD95E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2076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BB7A6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Kwota podatku VAT</w:t>
            </w:r>
          </w:p>
          <w:p w14:paraId="4851469A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od wartości ogółem netto</w:t>
            </w:r>
          </w:p>
          <w:p w14:paraId="710E5FFA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340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4F873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brutto</w:t>
            </w:r>
          </w:p>
          <w:p w14:paraId="3B3C2CB8" w14:textId="77777777" w:rsidR="002629C8" w:rsidRDefault="00837F4E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</w:tr>
      <w:tr w:rsidR="002629C8" w14:paraId="152F7562" w14:textId="7777777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4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70D3E" w14:textId="77777777" w:rsidR="002629C8" w:rsidRDefault="002629C8"/>
        </w:tc>
        <w:tc>
          <w:tcPr>
            <w:tcW w:w="26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3CD40" w14:textId="77777777" w:rsidR="002629C8" w:rsidRDefault="002629C8"/>
        </w:tc>
        <w:tc>
          <w:tcPr>
            <w:tcW w:w="51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60643" w14:textId="77777777" w:rsidR="002629C8" w:rsidRDefault="002629C8"/>
        </w:tc>
        <w:tc>
          <w:tcPr>
            <w:tcW w:w="1059" w:type="dxa"/>
            <w:vMerge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2B1567" w14:textId="77777777" w:rsidR="002629C8" w:rsidRDefault="002629C8"/>
        </w:tc>
        <w:tc>
          <w:tcPr>
            <w:tcW w:w="126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0DAD3" w14:textId="77777777" w:rsidR="002629C8" w:rsidRDefault="002629C8"/>
        </w:tc>
        <w:tc>
          <w:tcPr>
            <w:tcW w:w="168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7924A" w14:textId="77777777" w:rsidR="002629C8" w:rsidRDefault="002629C8"/>
        </w:tc>
        <w:tc>
          <w:tcPr>
            <w:tcW w:w="9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3FF38" w14:textId="77777777" w:rsidR="002629C8" w:rsidRDefault="002629C8"/>
        </w:tc>
        <w:tc>
          <w:tcPr>
            <w:tcW w:w="2076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2D520" w14:textId="77777777" w:rsidR="002629C8" w:rsidRDefault="002629C8"/>
        </w:tc>
        <w:tc>
          <w:tcPr>
            <w:tcW w:w="1340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6CE90" w14:textId="77777777" w:rsidR="002629C8" w:rsidRDefault="002629C8"/>
        </w:tc>
      </w:tr>
      <w:tr w:rsidR="002629C8" w14:paraId="21A11F09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6F469" w14:textId="77777777" w:rsidR="002629C8" w:rsidRDefault="00837F4E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B48BE" w14:textId="77777777" w:rsidR="002629C8" w:rsidRDefault="00837F4E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290BD" w14:textId="77777777" w:rsidR="002629C8" w:rsidRDefault="00837F4E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79C45" w14:textId="77777777" w:rsidR="002629C8" w:rsidRDefault="00837F4E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E2D56A" w14:textId="77777777" w:rsidR="002629C8" w:rsidRDefault="00837F4E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20EE2" w14:textId="77777777" w:rsidR="002629C8" w:rsidRDefault="00837F4E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6=4x5</w:t>
            </w: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1E9F7" w14:textId="77777777" w:rsidR="002629C8" w:rsidRDefault="00837F4E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977EE" w14:textId="77777777" w:rsidR="002629C8" w:rsidRDefault="00837F4E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340" w:type="dxa"/>
            <w:tcBorders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ABF13" w14:textId="77777777" w:rsidR="002629C8" w:rsidRDefault="00837F4E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9=6+8</w:t>
            </w:r>
          </w:p>
        </w:tc>
      </w:tr>
      <w:tr w:rsidR="002629C8" w14:paraId="1245D7D5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05BA9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92F80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Jabłka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FF174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ED294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211D4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6E134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E5625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B0A4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75CF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23ACC6B5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5BC08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B347A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Marchew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927A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30AE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64CE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240D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D838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B46E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AFD1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2B4AD438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FD5B0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582C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Buraczki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7BF5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4A11C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57899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0861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4C13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6842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78B6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6F0E1DC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C22DC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24CC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Seler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9507B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149D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A77B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EE9A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D6FE3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36D8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EB7C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4F0CD61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9EB49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410C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Pietruszka korzeń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4AA84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E45F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27E4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A25C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815D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B9FB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B26E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6247FBF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3CB11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23A4C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Pietruszka natka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3377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3E9D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E782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45FF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23A8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B546A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D2200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D798379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580E1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DFDF2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Cebula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40E52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63EB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11E5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6C9DA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A718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2573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950B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0C042931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58562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AE4EF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Sałata masłowa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BD609E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0654A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AA43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9E39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DC28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C42E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F88E9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64022DB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CE869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5CD30C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Kalafior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9311A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D7FB2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8CAE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D91D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15B6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C0D8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0CE9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3933FC0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02ABB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427B2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Brokuły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39062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6ECB3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3547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3D0180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F46E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080C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9699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75B11A2A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95BC9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2F86C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Ogórki kiszone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12F3C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DEF21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BB92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9EF7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3B4B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7C0B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830B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4400234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5C6FA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F3943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Kapusta kiszona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4B461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8BC70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1EE4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FE31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8423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06BA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DD5C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5FBDDAC8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5C2F7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560B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Groch łuskany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BFDEF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98F2B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63A30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32DEA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521D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FA83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53CE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D2C21CE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F1056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27960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Kapusta pekińska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73250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20A1F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AFFA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FADC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B410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B76A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4945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29FD670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99EE6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1A6D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Papryka czerwona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9A2BF1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4B257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8A7BC4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ABE9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F2730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F1F0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6FB8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7C8FA50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5E050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B516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Sałata lodowa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F9FE2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5806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C17C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9331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AC91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20E64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ED64A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40C3A90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BF190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EF54F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Pomidor</w:t>
            </w:r>
          </w:p>
          <w:p w14:paraId="0A85A2EE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(styczeń , kwiecień)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8460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32B8B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A6BC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4B97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C92E0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B8A7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CEBE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5E95D8A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77743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70E6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Pomidor</w:t>
            </w:r>
          </w:p>
          <w:p w14:paraId="1220165B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(maj , czerwiec)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6567B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09A14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3D29A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30F8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85124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D9F7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BFD8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08DE96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B62D88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D8F4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Kiwi 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F4F1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proofErr w:type="spellStart"/>
            <w:r>
              <w:rPr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A288F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32AB7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828C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1378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B283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232A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7767537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F6810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7F34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Banan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C868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1157B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FA2B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1EAA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49810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A4D8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D9C0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0264430E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8F7FB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E419B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Ogórek świeży( </w:t>
            </w:r>
            <w:r>
              <w:rPr>
                <w:color w:val="000000"/>
                <w:lang w:eastAsia="pl-PL"/>
              </w:rPr>
              <w:t>styczeń, kwiecień)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37C6F3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84AD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C0FF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D6C39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D72F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13B2A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7794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23CB6A3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D34A5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97F81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Ogórek świeży </w:t>
            </w:r>
          </w:p>
          <w:p w14:paraId="40ED2F03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(maj , czerwiec)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153F0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6E13D4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B663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DEAC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5C6F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EBB50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4ADC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BAA5A9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74973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9AFD3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Kapusta młoda (V,VI)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AEC7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EA7FC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F5A1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F311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C17C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9ED6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4C79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3F2EEDD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1AE5D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B1461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Kapusta czerwona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9AAF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0F537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C01E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16989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A813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BE9A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8FA16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4A58282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81925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995C7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Koperek świeży - pęczek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CE14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C16EC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82E4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5469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304E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FBBC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495E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77A88E29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9E49F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469E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Cytryna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06B7B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84B57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0F138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D3AD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67224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59F7A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3E15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9DE95E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2A6A5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FC33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Pieczarki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0BC17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CB784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911C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5BDC6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43969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B35A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53C14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596B01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948BD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8264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Fasola Jaś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40F3F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C2ED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D94F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9B88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8EE6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DE92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7AA2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4AD6E05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D7496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E745C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Mandarynka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2CD6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EDC6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A628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2288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9EDA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F1070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65A6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0918801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A0A15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1873E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Truskawka 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7E378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5265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D7BF9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9F68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317E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976C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E7E8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FFC844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5FE85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1EED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Rzodkiewka( pęczek)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45C43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44BFC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3CD9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44D1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4F3139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0097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7BEB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65F581D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BF701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FBF54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Pomarańcza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BA473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0ACB1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DBEC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C557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6DF7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7A52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8C47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0361191F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1E314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139EE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Gruszka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813C3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2AF170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D281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88C8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395B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29D2A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4237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490F17E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D7707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C2D4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Fasola drobna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289B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9E16F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A59C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239D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011F0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0456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375E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6D86FE45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5C659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729B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Włoszczyzna świeża ok. 1kg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7FBBD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16C9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F71C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C135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DDD5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2624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0EC5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431522E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5A043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22CA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por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7649E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4C07D2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4D80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0957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26839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5077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BE88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532D0F6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965F8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F9915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Kapusta </w:t>
            </w:r>
            <w:r>
              <w:rPr>
                <w:color w:val="000000"/>
                <w:lang w:eastAsia="pl-PL"/>
              </w:rPr>
              <w:t xml:space="preserve">biała </w:t>
            </w:r>
          </w:p>
          <w:p w14:paraId="4149A3ED" w14:textId="77777777" w:rsidR="002629C8" w:rsidRDefault="002629C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2957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CABF4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D928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BD5B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25A3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BEB8A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7D4D7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0F282C7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5A1D7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E7566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Burak suszony (op. 100g)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A77AF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8E7D2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45D8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657A90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B8A5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786B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73900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6712FC07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FD499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BD64A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Kapusta włoska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B88D27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BFAD1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2021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7D26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E7D6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E7C3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F231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407E49A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B9958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6A80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Szpinak (op. 200g)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8CCF7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BF107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A767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F22F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D7456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4E4FB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12D93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3D3A789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D538E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64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B430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Ziemniaki( styczeń, kwiecień)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7589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kg.</w:t>
            </w:r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FE1B55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2 000</w:t>
            </w:r>
          </w:p>
        </w:tc>
        <w:tc>
          <w:tcPr>
            <w:tcW w:w="12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B3F2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1B81E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13CA8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09FC5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E1EE1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17418CD7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EE7BF" w14:textId="77777777" w:rsidR="002629C8" w:rsidRDefault="00837F4E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42</w:t>
            </w:r>
          </w:p>
        </w:tc>
        <w:tc>
          <w:tcPr>
            <w:tcW w:w="2645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D4DF9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Ziemniaki ( maj, czerwiec)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51D28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C36E4" w14:textId="77777777" w:rsidR="002629C8" w:rsidRDefault="00837F4E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950</w:t>
            </w:r>
          </w:p>
        </w:tc>
        <w:tc>
          <w:tcPr>
            <w:tcW w:w="12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D27482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C9B74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4B77C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0041D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A8DDF" w14:textId="77777777" w:rsidR="002629C8" w:rsidRDefault="002629C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2629C8" w14:paraId="3A51B0EF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11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4CC14" w14:textId="77777777" w:rsidR="002629C8" w:rsidRDefault="00837F4E">
            <w:pPr>
              <w:pStyle w:val="Standard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Razem poz. 1-42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5E90B" w14:textId="77777777" w:rsidR="002629C8" w:rsidRDefault="00837F4E">
            <w:pPr>
              <w:pStyle w:val="Standard"/>
              <w:jc w:val="center"/>
            </w:pPr>
            <w:r>
              <w:t>x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A134D" w14:textId="77777777" w:rsidR="002629C8" w:rsidRDefault="00837F4E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355AD" w14:textId="77777777" w:rsidR="002629C8" w:rsidRDefault="00837F4E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AAC7B" w14:textId="77777777" w:rsidR="002629C8" w:rsidRDefault="002629C8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7D455" w14:textId="77777777" w:rsidR="002629C8" w:rsidRDefault="00837F4E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99F36" w14:textId="77777777" w:rsidR="002629C8" w:rsidRDefault="002629C8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DCEC1" w14:textId="77777777" w:rsidR="002629C8" w:rsidRDefault="002629C8">
            <w:pPr>
              <w:pStyle w:val="Standard"/>
              <w:jc w:val="center"/>
              <w:rPr>
                <w:b/>
              </w:rPr>
            </w:pPr>
          </w:p>
        </w:tc>
      </w:tr>
    </w:tbl>
    <w:p w14:paraId="6AFD8D19" w14:textId="77777777" w:rsidR="002629C8" w:rsidRDefault="002629C8">
      <w:pPr>
        <w:pStyle w:val="Standard"/>
        <w:rPr>
          <w:b/>
          <w:sz w:val="30"/>
        </w:rPr>
      </w:pPr>
    </w:p>
    <w:p w14:paraId="1C1AF4D7" w14:textId="77777777" w:rsidR="002629C8" w:rsidRDefault="00837F4E">
      <w:pPr>
        <w:pStyle w:val="Standard"/>
      </w:pPr>
      <w:r>
        <w:t xml:space="preserve"> </w:t>
      </w:r>
    </w:p>
    <w:p w14:paraId="512FA037" w14:textId="77777777" w:rsidR="002629C8" w:rsidRDefault="002629C8">
      <w:pPr>
        <w:pStyle w:val="Standard"/>
        <w:rPr>
          <w:b/>
          <w:bCs/>
        </w:rPr>
      </w:pPr>
    </w:p>
    <w:p w14:paraId="2B223C18" w14:textId="77777777" w:rsidR="002629C8" w:rsidRDefault="002629C8">
      <w:pPr>
        <w:pStyle w:val="Standard"/>
        <w:rPr>
          <w:b/>
          <w:bCs/>
        </w:rPr>
      </w:pPr>
    </w:p>
    <w:p w14:paraId="5B681D97" w14:textId="77777777" w:rsidR="002629C8" w:rsidRDefault="002629C8">
      <w:pPr>
        <w:pStyle w:val="Standard"/>
        <w:rPr>
          <w:b/>
          <w:bCs/>
        </w:rPr>
      </w:pPr>
    </w:p>
    <w:p w14:paraId="4443FE86" w14:textId="77777777" w:rsidR="002629C8" w:rsidRDefault="002629C8">
      <w:pPr>
        <w:pStyle w:val="Standard"/>
        <w:rPr>
          <w:b/>
          <w:bCs/>
        </w:rPr>
      </w:pPr>
    </w:p>
    <w:p w14:paraId="7F883E41" w14:textId="77777777" w:rsidR="002629C8" w:rsidRDefault="002629C8">
      <w:pPr>
        <w:pStyle w:val="Standard"/>
        <w:rPr>
          <w:b/>
          <w:bCs/>
        </w:rPr>
      </w:pPr>
    </w:p>
    <w:p w14:paraId="28C9532D" w14:textId="77777777" w:rsidR="002629C8" w:rsidRDefault="002629C8">
      <w:pPr>
        <w:pStyle w:val="Standard"/>
        <w:rPr>
          <w:b/>
          <w:bCs/>
        </w:rPr>
      </w:pPr>
    </w:p>
    <w:p w14:paraId="4E88C016" w14:textId="77777777" w:rsidR="002629C8" w:rsidRDefault="00837F4E">
      <w:pPr>
        <w:pStyle w:val="Standard"/>
        <w:rPr>
          <w:b/>
          <w:bCs/>
        </w:rPr>
      </w:pPr>
      <w:r>
        <w:rPr>
          <w:b/>
          <w:bCs/>
        </w:rPr>
        <w:t>Razem wartość pakietu nr 2</w:t>
      </w:r>
    </w:p>
    <w:p w14:paraId="6F3DE48E" w14:textId="77777777" w:rsidR="002629C8" w:rsidRDefault="002629C8">
      <w:pPr>
        <w:pStyle w:val="Standard"/>
        <w:jc w:val="both"/>
        <w:rPr>
          <w:b/>
          <w:bCs/>
        </w:rPr>
      </w:pPr>
    </w:p>
    <w:p w14:paraId="34761040" w14:textId="77777777" w:rsidR="002629C8" w:rsidRDefault="00837F4E">
      <w:pPr>
        <w:pStyle w:val="Standard"/>
        <w:jc w:val="both"/>
        <w:rPr>
          <w:b/>
          <w:bCs/>
        </w:rPr>
      </w:pPr>
      <w:r>
        <w:rPr>
          <w:b/>
          <w:bCs/>
        </w:rPr>
        <w:t>netto ………………………………… zł</w:t>
      </w:r>
    </w:p>
    <w:p w14:paraId="305A3A0C" w14:textId="77777777" w:rsidR="002629C8" w:rsidRDefault="002629C8">
      <w:pPr>
        <w:pStyle w:val="Standard"/>
        <w:jc w:val="both"/>
        <w:rPr>
          <w:b/>
          <w:bCs/>
        </w:rPr>
      </w:pPr>
    </w:p>
    <w:p w14:paraId="1071AD30" w14:textId="77777777" w:rsidR="002629C8" w:rsidRDefault="00837F4E">
      <w:pPr>
        <w:pStyle w:val="Text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Słownie wartość </w:t>
      </w:r>
      <w:r>
        <w:rPr>
          <w:rFonts w:ascii="Times New Roman" w:hAnsi="Times New Roman" w:cs="Times New Roman"/>
        </w:rPr>
        <w:t>netto:.......................................................................................................</w:t>
      </w:r>
    </w:p>
    <w:p w14:paraId="740DC135" w14:textId="77777777" w:rsidR="002629C8" w:rsidRDefault="002629C8">
      <w:pPr>
        <w:pStyle w:val="Standard"/>
        <w:jc w:val="both"/>
        <w:rPr>
          <w:b/>
          <w:bCs/>
        </w:rPr>
      </w:pPr>
    </w:p>
    <w:p w14:paraId="4EBA05FD" w14:textId="77777777" w:rsidR="002629C8" w:rsidRDefault="00837F4E">
      <w:pPr>
        <w:pStyle w:val="Standard"/>
        <w:jc w:val="both"/>
        <w:rPr>
          <w:b/>
          <w:bCs/>
        </w:rPr>
      </w:pPr>
      <w:r>
        <w:rPr>
          <w:b/>
          <w:bCs/>
        </w:rPr>
        <w:t>brutto ……………………………… zł</w:t>
      </w:r>
    </w:p>
    <w:p w14:paraId="51849EF0" w14:textId="77777777" w:rsidR="002629C8" w:rsidRDefault="002629C8">
      <w:pPr>
        <w:pStyle w:val="Textbody"/>
        <w:rPr>
          <w:rFonts w:ascii="Times New Roman" w:hAnsi="Times New Roman" w:cs="Times New Roman"/>
          <w:b/>
          <w:bCs/>
        </w:rPr>
      </w:pPr>
    </w:p>
    <w:p w14:paraId="67D249D5" w14:textId="77777777" w:rsidR="002629C8" w:rsidRDefault="00837F4E">
      <w:pPr>
        <w:pStyle w:val="Textbody"/>
        <w:spacing w:line="312" w:lineRule="auto"/>
      </w:pPr>
      <w:r>
        <w:rPr>
          <w:rFonts w:ascii="Times New Roman" w:hAnsi="Times New Roman" w:cs="Times New Roman"/>
        </w:rPr>
        <w:t xml:space="preserve">Słownie wartość </w:t>
      </w:r>
      <w:r>
        <w:rPr>
          <w:rFonts w:ascii="Times New Roman" w:hAnsi="Times New Roman" w:cs="Times New Roman"/>
        </w:rPr>
        <w:t xml:space="preserve">brutto:.......................................................................................................                          </w:t>
      </w:r>
    </w:p>
    <w:p w14:paraId="096758C2" w14:textId="77777777" w:rsidR="002629C8" w:rsidRDefault="002629C8">
      <w:pPr>
        <w:pStyle w:val="Textbody"/>
        <w:spacing w:line="312" w:lineRule="auto"/>
        <w:rPr>
          <w:rFonts w:ascii="Times New Roman" w:hAnsi="Times New Roman" w:cs="Times New Roman"/>
          <w:sz w:val="32"/>
          <w:szCs w:val="32"/>
        </w:rPr>
      </w:pPr>
    </w:p>
    <w:p w14:paraId="5CC4BEED" w14:textId="77777777" w:rsidR="002629C8" w:rsidRDefault="00837F4E">
      <w:pPr>
        <w:pStyle w:val="Standard"/>
        <w:spacing w:line="276" w:lineRule="auto"/>
        <w:jc w:val="both"/>
      </w:pPr>
      <w:r>
        <w:t>…………….…………...</w:t>
      </w:r>
      <w:r>
        <w:rPr>
          <w:i/>
        </w:rPr>
        <w:t xml:space="preserve">, </w:t>
      </w:r>
      <w:r>
        <w:t>dnia ………….……. r.</w:t>
      </w:r>
    </w:p>
    <w:p w14:paraId="02DD69A3" w14:textId="77777777" w:rsidR="002629C8" w:rsidRDefault="00837F4E">
      <w:pPr>
        <w:pStyle w:val="Standard"/>
        <w:jc w:val="both"/>
      </w:pPr>
      <w:r>
        <w:rPr>
          <w:i/>
          <w:color w:val="FF0000"/>
          <w:sz w:val="20"/>
          <w:szCs w:val="20"/>
        </w:rPr>
        <w:tab/>
        <w:t xml:space="preserve"> </w:t>
      </w:r>
      <w:r>
        <w:rPr>
          <w:i/>
          <w:sz w:val="20"/>
          <w:szCs w:val="20"/>
        </w:rPr>
        <w:t>miejscowość</w:t>
      </w:r>
    </w:p>
    <w:p w14:paraId="032A3609" w14:textId="77777777" w:rsidR="002629C8" w:rsidRDefault="002629C8">
      <w:pPr>
        <w:pStyle w:val="Standard"/>
        <w:jc w:val="both"/>
        <w:rPr>
          <w:i/>
          <w:sz w:val="20"/>
          <w:szCs w:val="20"/>
        </w:rPr>
      </w:pPr>
    </w:p>
    <w:p w14:paraId="0567A402" w14:textId="77777777" w:rsidR="002629C8" w:rsidRDefault="00837F4E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1 Akceptuje wszystkie postanowienia zawarte w zapytaniu do składania of</w:t>
      </w:r>
      <w:r>
        <w:rPr>
          <w:rFonts w:ascii="Arial" w:hAnsi="Arial"/>
          <w:i/>
          <w:sz w:val="20"/>
          <w:szCs w:val="20"/>
        </w:rPr>
        <w:t>ert.</w:t>
      </w:r>
    </w:p>
    <w:p w14:paraId="740B95B1" w14:textId="77777777" w:rsidR="002629C8" w:rsidRDefault="00837F4E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2 Deklaruję, że wszystkie oświadczenia i informacje zamieszczone w „formularzu ofertowym”(ofercie) są kompletne, prawdziwe.</w:t>
      </w:r>
    </w:p>
    <w:p w14:paraId="7B7AAFFB" w14:textId="77777777" w:rsidR="002629C8" w:rsidRDefault="00837F4E">
      <w:pPr>
        <w:pStyle w:val="Standard"/>
        <w:jc w:val="both"/>
      </w:pP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sz w:val="20"/>
          <w:szCs w:val="20"/>
        </w:rPr>
        <w:t>…………..………………………………………..………………</w:t>
      </w:r>
    </w:p>
    <w:p w14:paraId="2CBE2CF1" w14:textId="77777777" w:rsidR="002629C8" w:rsidRDefault="00837F4E">
      <w:pPr>
        <w:pStyle w:val="Standard"/>
        <w:ind w:left="6083" w:firstLine="2413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podpis (i pieczątka) osoby/osób, uprawnionej/uprawnionych</w:t>
      </w:r>
    </w:p>
    <w:p w14:paraId="16CEDDAA" w14:textId="77777777" w:rsidR="002629C8" w:rsidRDefault="00837F4E">
      <w:pPr>
        <w:pStyle w:val="Standard"/>
        <w:ind w:left="10620" w:hanging="414"/>
        <w:rPr>
          <w:i/>
          <w:sz w:val="20"/>
          <w:szCs w:val="20"/>
        </w:rPr>
      </w:pPr>
      <w:r>
        <w:rPr>
          <w:i/>
          <w:sz w:val="20"/>
          <w:szCs w:val="20"/>
        </w:rPr>
        <w:t>do re</w:t>
      </w:r>
      <w:r>
        <w:rPr>
          <w:i/>
          <w:sz w:val="20"/>
          <w:szCs w:val="20"/>
        </w:rPr>
        <w:t>prezentowania Wykonawcy</w:t>
      </w:r>
    </w:p>
    <w:p w14:paraId="191A7A82" w14:textId="77777777" w:rsidR="002629C8" w:rsidRDefault="002629C8">
      <w:pPr>
        <w:pStyle w:val="Standard"/>
      </w:pPr>
    </w:p>
    <w:sectPr w:rsidR="002629C8">
      <w:headerReference w:type="default" r:id="rId7"/>
      <w:footerReference w:type="default" r:id="rId8"/>
      <w:pgSz w:w="16838" w:h="11906" w:orient="landscape"/>
      <w:pgMar w:top="539" w:right="720" w:bottom="766" w:left="720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92EFB" w14:textId="77777777" w:rsidR="00837F4E" w:rsidRDefault="00837F4E">
      <w:r>
        <w:separator/>
      </w:r>
    </w:p>
  </w:endnote>
  <w:endnote w:type="continuationSeparator" w:id="0">
    <w:p w14:paraId="2724F4FE" w14:textId="77777777" w:rsidR="00837F4E" w:rsidRDefault="00837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roman"/>
    <w:pitch w:val="variable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256B" w14:textId="77777777" w:rsidR="00505B73" w:rsidRDefault="00837F4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8CEDF" w14:textId="77777777" w:rsidR="00837F4E" w:rsidRDefault="00837F4E">
      <w:r>
        <w:rPr>
          <w:color w:val="000000"/>
        </w:rPr>
        <w:separator/>
      </w:r>
    </w:p>
  </w:footnote>
  <w:footnote w:type="continuationSeparator" w:id="0">
    <w:p w14:paraId="46D5851C" w14:textId="77777777" w:rsidR="00837F4E" w:rsidRDefault="00837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23712" w14:textId="77777777" w:rsidR="00505B73" w:rsidRDefault="00837F4E">
    <w:pPr>
      <w:pStyle w:val="Standard"/>
      <w:jc w:val="right"/>
      <w:rPr>
        <w:bCs/>
        <w:i/>
        <w:sz w:val="22"/>
        <w:szCs w:val="22"/>
      </w:rPr>
    </w:pPr>
    <w:r>
      <w:rPr>
        <w:bCs/>
        <w:i/>
        <w:sz w:val="22"/>
        <w:szCs w:val="22"/>
      </w:rPr>
      <w:t>Załącznik nr 1a</w:t>
    </w:r>
  </w:p>
  <w:p w14:paraId="18C78ECC" w14:textId="77777777" w:rsidR="00505B73" w:rsidRDefault="00837F4E">
    <w:pPr>
      <w:pStyle w:val="Standard"/>
      <w:jc w:val="right"/>
      <w:rPr>
        <w:bCs/>
        <w:i/>
        <w:sz w:val="22"/>
        <w:szCs w:val="22"/>
      </w:rPr>
    </w:pPr>
    <w:r>
      <w:rPr>
        <w:bCs/>
        <w:i/>
        <w:sz w:val="22"/>
        <w:szCs w:val="22"/>
      </w:rPr>
      <w:t xml:space="preserve">                                                                                                                                </w:t>
    </w:r>
    <w:r>
      <w:rPr>
        <w:bCs/>
        <w:i/>
        <w:sz w:val="22"/>
        <w:szCs w:val="22"/>
      </w:rPr>
      <w:t xml:space="preserve">                                                                                                         Do Zapytania Ofertowego </w:t>
    </w:r>
  </w:p>
  <w:p w14:paraId="3ABDF91C" w14:textId="77777777" w:rsidR="00505B73" w:rsidRDefault="00837F4E">
    <w:pPr>
      <w:pStyle w:val="Standard"/>
      <w:jc w:val="right"/>
      <w:rPr>
        <w:bCs/>
        <w:i/>
        <w:sz w:val="22"/>
        <w:szCs w:val="22"/>
      </w:rPr>
    </w:pPr>
    <w:r>
      <w:rPr>
        <w:bCs/>
        <w:i/>
        <w:sz w:val="22"/>
        <w:szCs w:val="22"/>
      </w:rPr>
      <w:t>ZSCKR.271.18.2024</w:t>
    </w:r>
  </w:p>
  <w:p w14:paraId="250A6836" w14:textId="77777777" w:rsidR="00505B73" w:rsidRDefault="00837F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57F52"/>
    <w:multiLevelType w:val="multilevel"/>
    <w:tmpl w:val="8530E138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629C8"/>
    <w:rsid w:val="002629C8"/>
    <w:rsid w:val="00837F4E"/>
    <w:rsid w:val="00FE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69E7E"/>
  <w15:docId w15:val="{B0DDF98A-739A-4CF3-96EA-4C600415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next w:val="Textbody"/>
    <w:uiPriority w:val="9"/>
    <w:qFormat/>
    <w:pPr>
      <w:suppressAutoHyphens/>
      <w:outlineLvl w:val="0"/>
    </w:pPr>
    <w:rPr>
      <w:b/>
      <w:bCs/>
      <w:sz w:val="36"/>
      <w:szCs w:val="36"/>
    </w:rPr>
  </w:style>
  <w:style w:type="paragraph" w:styleId="Nagwek2">
    <w:name w:val="heading 2"/>
    <w:next w:val="Textbody"/>
    <w:uiPriority w:val="9"/>
    <w:semiHidden/>
    <w:unhideWhenUsed/>
    <w:qFormat/>
    <w:pPr>
      <w:suppressAutoHyphens/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next w:val="Textbody"/>
    <w:uiPriority w:val="9"/>
    <w:semiHidden/>
    <w:unhideWhenUsed/>
    <w:qFormat/>
    <w:pPr>
      <w:suppressAutoHyphens/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Nagwek">
    <w:name w:val="header"/>
    <w:basedOn w:val="Standard"/>
    <w:pPr>
      <w:suppressLineNumbers/>
      <w:tabs>
        <w:tab w:val="center" w:pos="4703"/>
        <w:tab w:val="right" w:pos="94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Cytaty">
    <w:name w:val="Cytaty"/>
    <w:basedOn w:val="Standard"/>
    <w:pPr>
      <w:spacing w:after="283"/>
      <w:ind w:left="567" w:right="567"/>
    </w:pPr>
  </w:style>
  <w:style w:type="paragraph" w:styleId="Tytu">
    <w:name w:val="Title"/>
    <w:basedOn w:val="Nagwek10"/>
    <w:next w:val="Podtytu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xtbody"/>
    <w:uiPriority w:val="11"/>
    <w:qFormat/>
    <w:pPr>
      <w:spacing w:before="60"/>
      <w:jc w:val="center"/>
    </w:pPr>
    <w:rPr>
      <w:i/>
      <w:iCs/>
      <w:sz w:val="36"/>
      <w:szCs w:val="36"/>
    </w:rPr>
  </w:style>
  <w:style w:type="paragraph" w:customStyle="1" w:styleId="ListContents">
    <w:name w:val="List Contents"/>
    <w:basedOn w:val="Standard"/>
    <w:pPr>
      <w:ind w:lef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2140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</dc:title>
  <dc:creator>Stołówka</dc:creator>
  <cp:lastModifiedBy>Gabrychowicz</cp:lastModifiedBy>
  <cp:revision>2</cp:revision>
  <cp:lastPrinted>2016-11-15T06:50:00Z</cp:lastPrinted>
  <dcterms:created xsi:type="dcterms:W3CDTF">2024-12-11T22:41:00Z</dcterms:created>
  <dcterms:modified xsi:type="dcterms:W3CDTF">2024-12-11T22:41:00Z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