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98CB3" w14:textId="77777777" w:rsidR="0050584B" w:rsidRDefault="0050584B">
      <w:pPr>
        <w:pStyle w:val="Standard"/>
      </w:pPr>
    </w:p>
    <w:p w14:paraId="4DC77E73" w14:textId="77777777" w:rsidR="0050584B" w:rsidRDefault="0050584B">
      <w:pPr>
        <w:pStyle w:val="Standard"/>
        <w:jc w:val="right"/>
        <w:rPr>
          <w:bCs/>
          <w:i/>
          <w:sz w:val="22"/>
          <w:szCs w:val="22"/>
        </w:rPr>
      </w:pPr>
    </w:p>
    <w:p w14:paraId="794AF04B" w14:textId="77777777" w:rsidR="0050584B" w:rsidRDefault="0050584B">
      <w:pPr>
        <w:pStyle w:val="Standard"/>
        <w:rPr>
          <w:bCs/>
          <w:i/>
          <w:sz w:val="22"/>
          <w:szCs w:val="22"/>
        </w:rPr>
      </w:pPr>
    </w:p>
    <w:p w14:paraId="4AF16A60" w14:textId="77777777" w:rsidR="0050584B" w:rsidRDefault="00793166">
      <w:pPr>
        <w:pStyle w:val="Standard"/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                            </w:t>
      </w:r>
    </w:p>
    <w:p w14:paraId="2A8ACBE7" w14:textId="77777777" w:rsidR="0050584B" w:rsidRDefault="0050584B">
      <w:pPr>
        <w:pStyle w:val="Standard"/>
        <w:jc w:val="right"/>
        <w:rPr>
          <w:bCs/>
          <w:i/>
          <w:sz w:val="22"/>
          <w:szCs w:val="22"/>
        </w:rPr>
      </w:pPr>
    </w:p>
    <w:p w14:paraId="29BD2D65" w14:textId="77777777" w:rsidR="0050584B" w:rsidRDefault="0050584B">
      <w:pPr>
        <w:pStyle w:val="Standard"/>
        <w:rPr>
          <w:bCs/>
          <w:i/>
          <w:sz w:val="22"/>
          <w:szCs w:val="22"/>
        </w:rPr>
      </w:pPr>
    </w:p>
    <w:p w14:paraId="59833250" w14:textId="77777777" w:rsidR="0050584B" w:rsidRDefault="0050584B">
      <w:pPr>
        <w:pStyle w:val="Standard"/>
        <w:rPr>
          <w:bCs/>
          <w:i/>
          <w:sz w:val="22"/>
          <w:szCs w:val="22"/>
        </w:rPr>
      </w:pPr>
    </w:p>
    <w:p w14:paraId="192E10DD" w14:textId="77777777" w:rsidR="0050584B" w:rsidRDefault="0050584B">
      <w:pPr>
        <w:pStyle w:val="Standard"/>
      </w:pPr>
    </w:p>
    <w:p w14:paraId="1749B40C" w14:textId="77777777" w:rsidR="0050584B" w:rsidRDefault="00793166">
      <w:pPr>
        <w:pStyle w:val="Standard"/>
      </w:pPr>
      <w:r>
        <w:t>………………………………….</w:t>
      </w:r>
    </w:p>
    <w:p w14:paraId="018CE7F6" w14:textId="77777777" w:rsidR="0050584B" w:rsidRDefault="00793166">
      <w:pPr>
        <w:pStyle w:val="Standard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Nazwa Wykonawcy /pieczątka firmy</w:t>
      </w:r>
    </w:p>
    <w:p w14:paraId="15AB734E" w14:textId="77777777" w:rsidR="0050584B" w:rsidRDefault="0050584B">
      <w:pPr>
        <w:pStyle w:val="Standard"/>
        <w:rPr>
          <w:sz w:val="18"/>
        </w:rPr>
      </w:pPr>
    </w:p>
    <w:p w14:paraId="6D732DE2" w14:textId="77777777" w:rsidR="0050584B" w:rsidRDefault="0050584B">
      <w:pPr>
        <w:pStyle w:val="Standard"/>
        <w:rPr>
          <w:sz w:val="18"/>
        </w:rPr>
      </w:pPr>
    </w:p>
    <w:p w14:paraId="76B4256E" w14:textId="77777777" w:rsidR="0050584B" w:rsidRDefault="00793166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 xml:space="preserve">          Formularz cenowy</w:t>
      </w:r>
    </w:p>
    <w:p w14:paraId="780CEBF6" w14:textId="77777777" w:rsidR="0050584B" w:rsidRDefault="0050584B">
      <w:pPr>
        <w:pStyle w:val="Standard"/>
        <w:rPr>
          <w:b/>
          <w:sz w:val="30"/>
        </w:rPr>
      </w:pPr>
    </w:p>
    <w:p w14:paraId="22C53813" w14:textId="77777777" w:rsidR="0050584B" w:rsidRDefault="00793166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>Pakiet 3 – Nabiał</w:t>
      </w:r>
    </w:p>
    <w:p w14:paraId="0305068D" w14:textId="77777777" w:rsidR="0050584B" w:rsidRDefault="0050584B">
      <w:pPr>
        <w:pStyle w:val="Standard"/>
        <w:jc w:val="center"/>
        <w:rPr>
          <w:b/>
          <w:sz w:val="30"/>
        </w:rPr>
      </w:pPr>
    </w:p>
    <w:tbl>
      <w:tblPr>
        <w:tblW w:w="12049" w:type="dxa"/>
        <w:tblInd w:w="1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"/>
        <w:gridCol w:w="2645"/>
        <w:gridCol w:w="518"/>
        <w:gridCol w:w="1041"/>
        <w:gridCol w:w="18"/>
        <w:gridCol w:w="1260"/>
        <w:gridCol w:w="1686"/>
        <w:gridCol w:w="996"/>
        <w:gridCol w:w="1993"/>
        <w:gridCol w:w="83"/>
        <w:gridCol w:w="1340"/>
      </w:tblGrid>
      <w:tr w:rsidR="0050584B" w14:paraId="153A2C91" w14:textId="77777777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4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8F3EF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6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3182F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Nazwa artykułu</w:t>
            </w:r>
          </w:p>
        </w:tc>
        <w:tc>
          <w:tcPr>
            <w:tcW w:w="5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36CF5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105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7E173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Ilość</w:t>
            </w:r>
          </w:p>
          <w:p w14:paraId="5020C893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ogółem</w:t>
            </w:r>
          </w:p>
        </w:tc>
        <w:tc>
          <w:tcPr>
            <w:tcW w:w="126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B9A67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jednostkowa netto</w:t>
            </w:r>
          </w:p>
          <w:p w14:paraId="7C1F2394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68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4CD84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netto</w:t>
            </w:r>
          </w:p>
          <w:p w14:paraId="3A6D1865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9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4DB38F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Stawka </w:t>
            </w:r>
            <w:r>
              <w:rPr>
                <w:b/>
                <w:bCs/>
                <w:sz w:val="18"/>
                <w:szCs w:val="18"/>
              </w:rPr>
              <w:t>podatku VAT</w:t>
            </w:r>
          </w:p>
          <w:p w14:paraId="6DEE38C2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2076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045313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Kwota podatku VAT</w:t>
            </w:r>
          </w:p>
          <w:p w14:paraId="2BF3EF9F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od wartości ogółem netto</w:t>
            </w:r>
          </w:p>
          <w:p w14:paraId="483C79EF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340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E9120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brutto</w:t>
            </w:r>
          </w:p>
          <w:p w14:paraId="56B26785" w14:textId="77777777" w:rsidR="0050584B" w:rsidRDefault="00793166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</w:tr>
      <w:tr w:rsidR="0050584B" w14:paraId="6BDC9A5D" w14:textId="7777777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4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C6295" w14:textId="77777777" w:rsidR="0050584B" w:rsidRDefault="0050584B"/>
        </w:tc>
        <w:tc>
          <w:tcPr>
            <w:tcW w:w="26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EED8E8" w14:textId="77777777" w:rsidR="0050584B" w:rsidRDefault="0050584B"/>
        </w:tc>
        <w:tc>
          <w:tcPr>
            <w:tcW w:w="51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03E99D" w14:textId="77777777" w:rsidR="0050584B" w:rsidRDefault="0050584B"/>
        </w:tc>
        <w:tc>
          <w:tcPr>
            <w:tcW w:w="1059" w:type="dxa"/>
            <w:gridSpan w:val="2"/>
            <w:vMerge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601C1" w14:textId="77777777" w:rsidR="0050584B" w:rsidRDefault="0050584B"/>
        </w:tc>
        <w:tc>
          <w:tcPr>
            <w:tcW w:w="126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E322A" w14:textId="77777777" w:rsidR="0050584B" w:rsidRDefault="0050584B"/>
        </w:tc>
        <w:tc>
          <w:tcPr>
            <w:tcW w:w="168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7420F" w14:textId="77777777" w:rsidR="0050584B" w:rsidRDefault="0050584B"/>
        </w:tc>
        <w:tc>
          <w:tcPr>
            <w:tcW w:w="9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E1A43" w14:textId="77777777" w:rsidR="0050584B" w:rsidRDefault="0050584B"/>
        </w:tc>
        <w:tc>
          <w:tcPr>
            <w:tcW w:w="2076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22387" w14:textId="77777777" w:rsidR="0050584B" w:rsidRDefault="0050584B"/>
        </w:tc>
        <w:tc>
          <w:tcPr>
            <w:tcW w:w="1340" w:type="dxa"/>
            <w:vMerge/>
            <w:tcBorders>
              <w:top w:val="single" w:sz="4" w:space="0" w:color="000001"/>
              <w:left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9CBCF" w14:textId="77777777" w:rsidR="0050584B" w:rsidRDefault="0050584B"/>
        </w:tc>
      </w:tr>
      <w:tr w:rsidR="0050584B" w14:paraId="179C7770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ADDA5" w14:textId="77777777" w:rsidR="0050584B" w:rsidRDefault="0079316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B5C028" w14:textId="77777777" w:rsidR="0050584B" w:rsidRDefault="0079316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9A7BB" w14:textId="77777777" w:rsidR="0050584B" w:rsidRDefault="0079316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48BAC" w14:textId="77777777" w:rsidR="0050584B" w:rsidRDefault="0079316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2F1E0C" w14:textId="77777777" w:rsidR="0050584B" w:rsidRDefault="0079316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0A705" w14:textId="77777777" w:rsidR="0050584B" w:rsidRDefault="0079316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6=4x5</w:t>
            </w: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3463E6" w14:textId="77777777" w:rsidR="0050584B" w:rsidRDefault="0079316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95CC6" w14:textId="77777777" w:rsidR="0050584B" w:rsidRDefault="0079316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340" w:type="dxa"/>
            <w:tcBorders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98F930" w14:textId="77777777" w:rsidR="0050584B" w:rsidRDefault="0079316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9=6+8</w:t>
            </w:r>
          </w:p>
        </w:tc>
      </w:tr>
      <w:tr w:rsidR="0050584B" w14:paraId="7666562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EC4B9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EDE086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Jogurt owocowy (115g) 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B3D10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25420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9203C6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A7ACF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2E760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34CCE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F6494A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4335AF1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04E253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B6C3D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Jogurt z kawałkami owoców (150g)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40AB7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C1546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240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915F1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B8D9A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4189F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17723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44386E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4EE16DF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8A40F1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A63F9" w14:textId="77777777" w:rsidR="0050584B" w:rsidRDefault="00793166">
            <w:pPr>
              <w:pStyle w:val="Standard"/>
              <w:suppressAutoHyphens w:val="0"/>
              <w:jc w:val="center"/>
            </w:pPr>
            <w:r>
              <w:rPr>
                <w:color w:val="000000"/>
                <w:lang w:eastAsia="pl-PL"/>
              </w:rPr>
              <w:t>Jogurt owocowy pitny</w:t>
            </w:r>
            <w:r>
              <w:rPr>
                <w:rFonts w:cs="Times New Roman"/>
                <w:color w:val="000000"/>
                <w:kern w:val="0"/>
                <w:sz w:val="20"/>
                <w:szCs w:val="20"/>
                <w:lang w:bidi="ar-SA"/>
              </w:rPr>
              <w:t xml:space="preserve"> (250g  o </w:t>
            </w:r>
            <w:r>
              <w:rPr>
                <w:rFonts w:cs="Times New Roman"/>
                <w:color w:val="000000"/>
                <w:kern w:val="0"/>
                <w:sz w:val="20"/>
                <w:szCs w:val="20"/>
                <w:lang w:bidi="ar-SA"/>
              </w:rPr>
              <w:t>zawartości cukru mniejszej niż 15g na 100g produktu)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A1C34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8BB13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DACFB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C1F44C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C5DCA7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AED2B9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6FE2A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3C68C3E9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3AAD7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DD058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Mleko 3,2%( 1l)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EC2CB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3C547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E42569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C0749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042B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7BBC4C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37F5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3371DFC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308801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E5758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 edamski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9A1A9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BB04D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766FF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70333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42AF11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2FC9C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1D9EB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7B16555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A2426A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A98A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 gouda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FF937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8A10D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7431D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16B61C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550C57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739F9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7F386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6D95F74E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D5AA07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E88EE7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 z dziurami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F353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6A7924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65050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3FF07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B9406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A73E9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3D814B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7AE2231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3D5C1B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33986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 mlakdamer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2889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00056B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CA28E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4DC68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984BD0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12FB8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098C8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2A47B62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85177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A19AC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Ser topiony plastry pakowany </w:t>
            </w:r>
            <w:r>
              <w:rPr>
                <w:color w:val="000000"/>
                <w:lang w:eastAsia="pl-PL"/>
              </w:rPr>
              <w:t>pojedynczo w opakowaniu zbiorczym (op.130g)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7B45A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4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1EA481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7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9D176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058B9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8CCAA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0613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E2B1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411B0A2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38A67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81468B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Serek wiejski (180g)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C1404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8CF44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D4609C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B12B7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9F2B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1101A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938326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45086E81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0EFE7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E04F2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Serek topiony (90g)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4A5E84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8E0B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160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72BD5B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707DA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550E1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0A3E4E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507C8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0A98101F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842599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35D83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Serek homogenizowany (180g)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47390B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64154B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19DDC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1E2EE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4B8E6A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A35D11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35FF83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02CCB1F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AF2C56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44A621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Serek homogenizowany (130g)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5ED06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82B906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00FDB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2037C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1C9A43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570409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2A54F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28CC2F7E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3807D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4DA49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Twaróg </w:t>
            </w:r>
            <w:r>
              <w:rPr>
                <w:color w:val="000000"/>
                <w:lang w:eastAsia="pl-PL"/>
              </w:rPr>
              <w:t>sernikowy(1 kg mielony)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6E6B3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D3E76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42221D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385EE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5DBAB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911A6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7080B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617C4E6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6AFAB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CE11C1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Twaróg półtłusty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8C02C3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52D12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50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2F791F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4688EE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FFF729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9E4E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EE88E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7FAEB89A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79AF4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079E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Śmietana 18% (500ml)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25988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1877C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D758B2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2646D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3998A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A62B36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D4758E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2A51C2E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CDAFD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99FD3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Masło roślinne (500g)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50B91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97D8F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2C68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6A18D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071C5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95A59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BE29F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4C726F9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E18C4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8E7AD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Masło stołowe( 200g)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DCB4D5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12392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80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85F79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E35C8D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6284E3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0AF04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6E8EC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1D4118E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0B79E" w14:textId="77777777" w:rsidR="0050584B" w:rsidRDefault="00793166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6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12395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Jogurt naturalny gęsty (op. 400g)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ED649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691E" w14:textId="77777777" w:rsidR="0050584B" w:rsidRDefault="0079316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05907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40CB4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820D8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80D4EF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5C632" w14:textId="77777777" w:rsidR="0050584B" w:rsidRDefault="0050584B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50584B" w14:paraId="208D34A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114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64F3E3" w14:textId="77777777" w:rsidR="0050584B" w:rsidRDefault="00793166">
            <w:pPr>
              <w:pStyle w:val="Standard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Razem poz. </w:t>
            </w:r>
            <w:r>
              <w:rPr>
                <w:b/>
                <w:bCs/>
                <w:color w:val="000000"/>
              </w:rPr>
              <w:t>1-19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D3E7A" w14:textId="77777777" w:rsidR="0050584B" w:rsidRDefault="00793166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05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82C78D" w14:textId="77777777" w:rsidR="0050584B" w:rsidRDefault="00793166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E6888" w14:textId="77777777" w:rsidR="0050584B" w:rsidRDefault="0050584B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6CE9FE" w14:textId="77777777" w:rsidR="0050584B" w:rsidRDefault="0050584B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9A525" w14:textId="77777777" w:rsidR="0050584B" w:rsidRDefault="0050584B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993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213743" w14:textId="77777777" w:rsidR="0050584B" w:rsidRDefault="0050584B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1CF5F" w14:textId="77777777" w:rsidR="0050584B" w:rsidRDefault="0050584B">
            <w:pPr>
              <w:pStyle w:val="Standard"/>
              <w:jc w:val="center"/>
              <w:rPr>
                <w:b/>
              </w:rPr>
            </w:pPr>
          </w:p>
        </w:tc>
      </w:tr>
    </w:tbl>
    <w:p w14:paraId="642A770F" w14:textId="77777777" w:rsidR="0050584B" w:rsidRDefault="0050584B">
      <w:pPr>
        <w:pStyle w:val="Standard"/>
        <w:rPr>
          <w:b/>
          <w:bCs/>
        </w:rPr>
      </w:pPr>
    </w:p>
    <w:p w14:paraId="4C266CB7" w14:textId="77777777" w:rsidR="0050584B" w:rsidRDefault="00793166">
      <w:pPr>
        <w:pStyle w:val="Standard"/>
        <w:rPr>
          <w:b/>
          <w:bCs/>
        </w:rPr>
      </w:pPr>
      <w:r>
        <w:rPr>
          <w:b/>
          <w:bCs/>
        </w:rPr>
        <w:lastRenderedPageBreak/>
        <w:t>Razem wartość pakietu nr 3</w:t>
      </w:r>
    </w:p>
    <w:p w14:paraId="79258264" w14:textId="77777777" w:rsidR="0050584B" w:rsidRDefault="0050584B">
      <w:pPr>
        <w:pStyle w:val="Standard"/>
        <w:jc w:val="both"/>
        <w:rPr>
          <w:b/>
          <w:bCs/>
        </w:rPr>
      </w:pPr>
    </w:p>
    <w:p w14:paraId="2F083555" w14:textId="77777777" w:rsidR="0050584B" w:rsidRDefault="00793166">
      <w:pPr>
        <w:pStyle w:val="Standard"/>
        <w:jc w:val="both"/>
        <w:rPr>
          <w:b/>
          <w:bCs/>
        </w:rPr>
      </w:pPr>
      <w:r>
        <w:rPr>
          <w:b/>
          <w:bCs/>
        </w:rPr>
        <w:t>netto ………………………………… zł</w:t>
      </w:r>
    </w:p>
    <w:p w14:paraId="68F2D338" w14:textId="77777777" w:rsidR="0050584B" w:rsidRDefault="0050584B">
      <w:pPr>
        <w:pStyle w:val="Standard"/>
        <w:jc w:val="both"/>
        <w:rPr>
          <w:b/>
          <w:bCs/>
        </w:rPr>
      </w:pPr>
    </w:p>
    <w:p w14:paraId="469E0746" w14:textId="77777777" w:rsidR="0050584B" w:rsidRDefault="00793166">
      <w:pPr>
        <w:pStyle w:val="Text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Słownie wartość </w:t>
      </w:r>
      <w:r>
        <w:rPr>
          <w:rFonts w:ascii="Times New Roman" w:hAnsi="Times New Roman" w:cs="Times New Roman"/>
        </w:rPr>
        <w:t>netto:.......................................................................................................</w:t>
      </w:r>
    </w:p>
    <w:p w14:paraId="3789F2E7" w14:textId="77777777" w:rsidR="0050584B" w:rsidRDefault="0050584B">
      <w:pPr>
        <w:pStyle w:val="Standard"/>
        <w:jc w:val="both"/>
        <w:rPr>
          <w:b/>
          <w:bCs/>
        </w:rPr>
      </w:pPr>
    </w:p>
    <w:p w14:paraId="42386607" w14:textId="77777777" w:rsidR="0050584B" w:rsidRDefault="00793166">
      <w:pPr>
        <w:pStyle w:val="Standard"/>
        <w:jc w:val="both"/>
        <w:rPr>
          <w:b/>
          <w:bCs/>
        </w:rPr>
      </w:pPr>
      <w:r>
        <w:rPr>
          <w:b/>
          <w:bCs/>
        </w:rPr>
        <w:t>brutto ……………………………… zł</w:t>
      </w:r>
    </w:p>
    <w:p w14:paraId="08AEF9C8" w14:textId="77777777" w:rsidR="0050584B" w:rsidRDefault="0050584B">
      <w:pPr>
        <w:pStyle w:val="Textbody"/>
        <w:rPr>
          <w:rFonts w:ascii="Times New Roman" w:hAnsi="Times New Roman" w:cs="Times New Roman"/>
          <w:b/>
          <w:bCs/>
        </w:rPr>
      </w:pPr>
    </w:p>
    <w:p w14:paraId="3BB11BF6" w14:textId="77777777" w:rsidR="0050584B" w:rsidRDefault="00793166">
      <w:pPr>
        <w:pStyle w:val="Textbody"/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Słownie wartość brutto:..................................................................................................</w:t>
      </w:r>
      <w:r>
        <w:rPr>
          <w:rFonts w:ascii="Times New Roman" w:hAnsi="Times New Roman" w:cs="Times New Roman"/>
        </w:rPr>
        <w:t>.....</w:t>
      </w:r>
    </w:p>
    <w:p w14:paraId="148A8FF3" w14:textId="77777777" w:rsidR="0050584B" w:rsidRDefault="0050584B">
      <w:pPr>
        <w:pStyle w:val="Textbody"/>
        <w:spacing w:line="312" w:lineRule="auto"/>
        <w:rPr>
          <w:rFonts w:ascii="Times New Roman" w:hAnsi="Times New Roman" w:cs="Times New Roman"/>
        </w:rPr>
      </w:pPr>
    </w:p>
    <w:p w14:paraId="22C1201E" w14:textId="77777777" w:rsidR="0050584B" w:rsidRDefault="00793166">
      <w:pPr>
        <w:pStyle w:val="Standard"/>
        <w:spacing w:line="276" w:lineRule="auto"/>
        <w:jc w:val="both"/>
      </w:pPr>
      <w:r>
        <w:t>…………….…………...</w:t>
      </w:r>
      <w:r>
        <w:rPr>
          <w:i/>
        </w:rPr>
        <w:t xml:space="preserve">, </w:t>
      </w:r>
      <w:r>
        <w:t>dnia ………….……. r.</w:t>
      </w:r>
    </w:p>
    <w:p w14:paraId="65F9D345" w14:textId="77777777" w:rsidR="0050584B" w:rsidRDefault="00793166">
      <w:pPr>
        <w:pStyle w:val="Standard"/>
        <w:jc w:val="both"/>
      </w:pPr>
      <w:r>
        <w:rPr>
          <w:i/>
          <w:color w:val="FF0000"/>
          <w:sz w:val="20"/>
          <w:szCs w:val="20"/>
        </w:rPr>
        <w:tab/>
        <w:t xml:space="preserve"> </w:t>
      </w:r>
      <w:r>
        <w:rPr>
          <w:i/>
          <w:sz w:val="20"/>
          <w:szCs w:val="20"/>
        </w:rPr>
        <w:t>miejscowość</w:t>
      </w:r>
    </w:p>
    <w:p w14:paraId="3C2AFCFF" w14:textId="77777777" w:rsidR="0050584B" w:rsidRDefault="0050584B">
      <w:pPr>
        <w:pStyle w:val="Standard"/>
        <w:jc w:val="both"/>
        <w:rPr>
          <w:i/>
          <w:sz w:val="20"/>
          <w:szCs w:val="20"/>
        </w:rPr>
      </w:pPr>
    </w:p>
    <w:p w14:paraId="583890F0" w14:textId="77777777" w:rsidR="0050584B" w:rsidRDefault="00793166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1 Akceptuje wszystkie postanowienia zawarte w zapytaniu do składania ofert.</w:t>
      </w:r>
    </w:p>
    <w:p w14:paraId="0D1D19E9" w14:textId="77777777" w:rsidR="0050584B" w:rsidRDefault="00793166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2 Deklaruję, że wszystkie oświadczenia i informacje zamieszczone w „formularzu ofertowym”(ofercie) są kompletne, prawdziwe.</w:t>
      </w:r>
    </w:p>
    <w:p w14:paraId="3077C781" w14:textId="77777777" w:rsidR="0050584B" w:rsidRDefault="00793166">
      <w:pPr>
        <w:pStyle w:val="Standard"/>
        <w:jc w:val="both"/>
      </w:pP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  <w:t xml:space="preserve">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…………..………………………………………..………………</w:t>
      </w:r>
    </w:p>
    <w:p w14:paraId="7E2D5AC1" w14:textId="77777777" w:rsidR="0050584B" w:rsidRDefault="00793166">
      <w:pPr>
        <w:pStyle w:val="Standard"/>
        <w:ind w:left="6083" w:firstLine="2413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podpis (i pieczątka) osoby/os</w:t>
      </w:r>
      <w:r>
        <w:rPr>
          <w:i/>
          <w:sz w:val="20"/>
          <w:szCs w:val="20"/>
        </w:rPr>
        <w:t>ób, uprawnionej/uprawnionych</w:t>
      </w:r>
    </w:p>
    <w:p w14:paraId="2CFF957A" w14:textId="77777777" w:rsidR="0050584B" w:rsidRDefault="00793166">
      <w:pPr>
        <w:pStyle w:val="Standard"/>
        <w:ind w:left="10620" w:hanging="414"/>
        <w:rPr>
          <w:i/>
          <w:sz w:val="20"/>
          <w:szCs w:val="20"/>
        </w:rPr>
      </w:pPr>
      <w:r>
        <w:rPr>
          <w:i/>
          <w:sz w:val="20"/>
          <w:szCs w:val="20"/>
        </w:rPr>
        <w:t>do reprezentowania Wykonawcy</w:t>
      </w:r>
    </w:p>
    <w:p w14:paraId="64162A6E" w14:textId="77777777" w:rsidR="0050584B" w:rsidRDefault="0050584B">
      <w:pPr>
        <w:pStyle w:val="Textbody"/>
        <w:spacing w:line="312" w:lineRule="auto"/>
      </w:pPr>
    </w:p>
    <w:p w14:paraId="4166B83F" w14:textId="77777777" w:rsidR="0050584B" w:rsidRDefault="0050584B">
      <w:pPr>
        <w:pStyle w:val="Standard"/>
        <w:jc w:val="both"/>
      </w:pPr>
    </w:p>
    <w:p w14:paraId="1CB70D26" w14:textId="77777777" w:rsidR="0050584B" w:rsidRDefault="0050584B">
      <w:pPr>
        <w:pStyle w:val="Standard"/>
      </w:pPr>
    </w:p>
    <w:sectPr w:rsidR="0050584B">
      <w:headerReference w:type="default" r:id="rId7"/>
      <w:footerReference w:type="default" r:id="rId8"/>
      <w:pgSz w:w="16838" w:h="11906" w:orient="landscape"/>
      <w:pgMar w:top="1135" w:right="1418" w:bottom="1418" w:left="709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FA506" w14:textId="77777777" w:rsidR="00793166" w:rsidRDefault="00793166">
      <w:r>
        <w:separator/>
      </w:r>
    </w:p>
  </w:endnote>
  <w:endnote w:type="continuationSeparator" w:id="0">
    <w:p w14:paraId="714277D5" w14:textId="77777777" w:rsidR="00793166" w:rsidRDefault="0079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roman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D0044" w14:textId="77777777" w:rsidR="004A2EAE" w:rsidRDefault="0079316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09419" w14:textId="77777777" w:rsidR="00793166" w:rsidRDefault="00793166">
      <w:r>
        <w:rPr>
          <w:color w:val="000000"/>
        </w:rPr>
        <w:separator/>
      </w:r>
    </w:p>
  </w:footnote>
  <w:footnote w:type="continuationSeparator" w:id="0">
    <w:p w14:paraId="775E4BA0" w14:textId="77777777" w:rsidR="00793166" w:rsidRDefault="00793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95110" w14:textId="77777777" w:rsidR="004A2EAE" w:rsidRDefault="00793166">
    <w:pPr>
      <w:pStyle w:val="Nagwek"/>
      <w:tabs>
        <w:tab w:val="clear" w:pos="4536"/>
        <w:tab w:val="clear" w:pos="9072"/>
        <w:tab w:val="left" w:pos="10212"/>
      </w:tabs>
      <w:jc w:val="right"/>
    </w:pPr>
    <w:r>
      <w:tab/>
      <w:t xml:space="preserve">Załącznik nr 1b </w:t>
    </w:r>
  </w:p>
  <w:p w14:paraId="01A783F8" w14:textId="77777777" w:rsidR="004A2EAE" w:rsidRDefault="00793166">
    <w:pPr>
      <w:pStyle w:val="Nagwek"/>
      <w:tabs>
        <w:tab w:val="clear" w:pos="4536"/>
        <w:tab w:val="clear" w:pos="9072"/>
        <w:tab w:val="left" w:pos="10212"/>
      </w:tabs>
      <w:jc w:val="right"/>
    </w:pPr>
    <w:r>
      <w:t xml:space="preserve">Do Zapytania Ofertowego </w:t>
    </w:r>
  </w:p>
  <w:p w14:paraId="127E7A91" w14:textId="77777777" w:rsidR="004A2EAE" w:rsidRDefault="00793166">
    <w:pPr>
      <w:pStyle w:val="Nagwek"/>
      <w:tabs>
        <w:tab w:val="clear" w:pos="4536"/>
        <w:tab w:val="clear" w:pos="9072"/>
        <w:tab w:val="left" w:pos="10212"/>
      </w:tabs>
      <w:jc w:val="right"/>
    </w:pPr>
    <w:r>
      <w:t>ZSCKR.271.18.2024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25816"/>
    <w:multiLevelType w:val="multilevel"/>
    <w:tmpl w:val="1D26A890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0584B"/>
    <w:rsid w:val="0050584B"/>
    <w:rsid w:val="00793166"/>
    <w:rsid w:val="0090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70FB"/>
  <w15:docId w15:val="{94D210AF-E02E-470B-8A9D-04527956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next w:val="Textbody"/>
    <w:uiPriority w:val="9"/>
    <w:qFormat/>
    <w:pPr>
      <w:suppressAutoHyphens/>
      <w:outlineLvl w:val="0"/>
    </w:pPr>
    <w:rPr>
      <w:b/>
      <w:bCs/>
      <w:sz w:val="36"/>
      <w:szCs w:val="36"/>
    </w:rPr>
  </w:style>
  <w:style w:type="paragraph" w:styleId="Nagwek2">
    <w:name w:val="heading 2"/>
    <w:next w:val="Textbody"/>
    <w:uiPriority w:val="9"/>
    <w:semiHidden/>
    <w:unhideWhenUsed/>
    <w:qFormat/>
    <w:pPr>
      <w:suppressAutoHyphens/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next w:val="Textbody"/>
    <w:uiPriority w:val="9"/>
    <w:semiHidden/>
    <w:unhideWhenUsed/>
    <w:qFormat/>
    <w:pPr>
      <w:suppressAutoHyphens/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Cytaty">
    <w:name w:val="Cytaty"/>
    <w:basedOn w:val="Standard"/>
    <w:pPr>
      <w:spacing w:after="283"/>
      <w:ind w:left="567" w:right="567"/>
    </w:pPr>
  </w:style>
  <w:style w:type="paragraph" w:styleId="Tytu">
    <w:name w:val="Title"/>
    <w:basedOn w:val="Nagwek10"/>
    <w:next w:val="Podtytu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xtbody"/>
    <w:uiPriority w:val="11"/>
    <w:qFormat/>
    <w:pPr>
      <w:spacing w:before="60"/>
      <w:jc w:val="center"/>
    </w:pPr>
    <w:rPr>
      <w:i/>
      <w:iCs/>
      <w:sz w:val="36"/>
      <w:szCs w:val="36"/>
    </w:rPr>
  </w:style>
  <w:style w:type="paragraph" w:customStyle="1" w:styleId="ListContents">
    <w:name w:val="List Contents"/>
    <w:basedOn w:val="Standard"/>
    <w:pPr>
      <w:ind w:lef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303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</dc:title>
  <dc:creator>MARIUSZ</dc:creator>
  <cp:lastModifiedBy>Gabrychowicz</cp:lastModifiedBy>
  <cp:revision>2</cp:revision>
  <cp:lastPrinted>2023-10-30T09:39:00Z</cp:lastPrinted>
  <dcterms:created xsi:type="dcterms:W3CDTF">2024-12-11T22:42:00Z</dcterms:created>
  <dcterms:modified xsi:type="dcterms:W3CDTF">2024-12-11T22:42:00Z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