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D9C2A" w14:textId="77777777" w:rsidR="009A6BAF" w:rsidRDefault="00544A3C">
      <w:pPr>
        <w:pStyle w:val="Standard"/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</w:t>
      </w:r>
    </w:p>
    <w:p w14:paraId="302DA562" w14:textId="77777777" w:rsidR="009A6BAF" w:rsidRDefault="009A6BAF">
      <w:pPr>
        <w:pStyle w:val="Standard"/>
        <w:rPr>
          <w:bCs/>
          <w:i/>
          <w:sz w:val="22"/>
          <w:szCs w:val="22"/>
        </w:rPr>
      </w:pPr>
    </w:p>
    <w:p w14:paraId="622E5F64" w14:textId="77777777" w:rsidR="009A6BAF" w:rsidRDefault="00544A3C">
      <w:pPr>
        <w:pStyle w:val="Standard"/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</w:t>
      </w:r>
    </w:p>
    <w:p w14:paraId="280E6169" w14:textId="77777777" w:rsidR="009A6BAF" w:rsidRDefault="009A6BAF">
      <w:pPr>
        <w:pStyle w:val="Standard"/>
        <w:jc w:val="right"/>
        <w:rPr>
          <w:bCs/>
          <w:i/>
          <w:sz w:val="20"/>
          <w:szCs w:val="20"/>
        </w:rPr>
      </w:pPr>
    </w:p>
    <w:p w14:paraId="4ABBCA11" w14:textId="77777777" w:rsidR="009A6BAF" w:rsidRDefault="009A6BAF">
      <w:pPr>
        <w:pStyle w:val="Standard"/>
        <w:rPr>
          <w:bCs/>
          <w:i/>
          <w:sz w:val="20"/>
          <w:szCs w:val="20"/>
        </w:rPr>
      </w:pPr>
    </w:p>
    <w:p w14:paraId="2143CE9C" w14:textId="77777777" w:rsidR="009A6BAF" w:rsidRDefault="009A6BAF">
      <w:pPr>
        <w:pStyle w:val="Standard"/>
        <w:rPr>
          <w:bCs/>
          <w:i/>
          <w:sz w:val="20"/>
          <w:szCs w:val="20"/>
        </w:rPr>
      </w:pPr>
    </w:p>
    <w:p w14:paraId="415A07BF" w14:textId="77777777" w:rsidR="009A6BAF" w:rsidRDefault="009A6BAF">
      <w:pPr>
        <w:pStyle w:val="Standard"/>
        <w:rPr>
          <w:sz w:val="20"/>
          <w:szCs w:val="20"/>
        </w:rPr>
      </w:pPr>
    </w:p>
    <w:p w14:paraId="35E7F265" w14:textId="77777777" w:rsidR="009A6BAF" w:rsidRDefault="00544A3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………………………………….</w:t>
      </w:r>
    </w:p>
    <w:p w14:paraId="1E4AD586" w14:textId="77777777" w:rsidR="009A6BAF" w:rsidRDefault="00544A3C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Nazwa Wykonawcy /pieczątka firmy</w:t>
      </w:r>
    </w:p>
    <w:p w14:paraId="37EE3E70" w14:textId="77777777" w:rsidR="009A6BAF" w:rsidRDefault="009A6BAF">
      <w:pPr>
        <w:pStyle w:val="Standard"/>
        <w:rPr>
          <w:sz w:val="20"/>
          <w:szCs w:val="20"/>
        </w:rPr>
      </w:pPr>
    </w:p>
    <w:p w14:paraId="49DE1079" w14:textId="77777777" w:rsidR="009A6BAF" w:rsidRDefault="009A6BAF">
      <w:pPr>
        <w:pStyle w:val="Standard"/>
        <w:rPr>
          <w:sz w:val="20"/>
          <w:szCs w:val="20"/>
        </w:rPr>
      </w:pPr>
    </w:p>
    <w:p w14:paraId="672ADE3A" w14:textId="77777777" w:rsidR="009A6BAF" w:rsidRDefault="00544A3C">
      <w:pPr>
        <w:pStyle w:val="Standard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Formularz cenowy</w:t>
      </w:r>
    </w:p>
    <w:p w14:paraId="729C42F7" w14:textId="77777777" w:rsidR="009A6BAF" w:rsidRDefault="009A6BAF">
      <w:pPr>
        <w:pStyle w:val="Standard"/>
        <w:rPr>
          <w:b/>
          <w:sz w:val="20"/>
          <w:szCs w:val="20"/>
        </w:rPr>
      </w:pPr>
    </w:p>
    <w:p w14:paraId="6FC1ED25" w14:textId="77777777" w:rsidR="009A6BAF" w:rsidRDefault="00544A3C">
      <w:pPr>
        <w:pStyle w:val="Standard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Pakiet 5 – </w:t>
      </w:r>
      <w:r>
        <w:rPr>
          <w:b/>
          <w:sz w:val="20"/>
          <w:szCs w:val="20"/>
        </w:rPr>
        <w:t>Mrożonki i Ryby</w:t>
      </w:r>
    </w:p>
    <w:tbl>
      <w:tblPr>
        <w:tblW w:w="12045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8"/>
        <w:gridCol w:w="1774"/>
        <w:gridCol w:w="518"/>
        <w:gridCol w:w="1060"/>
        <w:gridCol w:w="1259"/>
        <w:gridCol w:w="1685"/>
        <w:gridCol w:w="395"/>
        <w:gridCol w:w="600"/>
        <w:gridCol w:w="1427"/>
        <w:gridCol w:w="1989"/>
      </w:tblGrid>
      <w:tr w:rsidR="009A6BAF" w14:paraId="1F5B9280" w14:textId="77777777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133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3A889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7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598F6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artykułu</w:t>
            </w:r>
          </w:p>
        </w:tc>
        <w:tc>
          <w:tcPr>
            <w:tcW w:w="5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A05B0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106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8EF34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Ilość</w:t>
            </w:r>
          </w:p>
          <w:p w14:paraId="309D758F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12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3B65C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 jednostkowa netto</w:t>
            </w:r>
          </w:p>
          <w:p w14:paraId="40679EDE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2080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6945F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ogółem netto</w:t>
            </w:r>
          </w:p>
          <w:p w14:paraId="48B6E5AA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6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958CD7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Stawka podatku VAT</w:t>
            </w:r>
          </w:p>
          <w:p w14:paraId="2348E508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42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71DFA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Kwota podatku VAT</w:t>
            </w:r>
          </w:p>
          <w:p w14:paraId="6095D0E4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od wartości ogółem netto</w:t>
            </w:r>
          </w:p>
          <w:p w14:paraId="6E7BA932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198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16D25C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Wartość ogółem brutto</w:t>
            </w:r>
          </w:p>
          <w:p w14:paraId="1B90DC2E" w14:textId="77777777" w:rsidR="009A6BAF" w:rsidRDefault="00544A3C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(zł)</w:t>
            </w:r>
          </w:p>
        </w:tc>
      </w:tr>
      <w:tr w:rsidR="009A6BAF" w14:paraId="237B3A71" w14:textId="7777777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33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FFE69" w14:textId="77777777" w:rsidR="009A6BAF" w:rsidRDefault="009A6BAF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9FC7AD" w14:textId="77777777" w:rsidR="009A6BAF" w:rsidRDefault="009A6BAF">
            <w:pPr>
              <w:rPr>
                <w:sz w:val="20"/>
                <w:szCs w:val="20"/>
              </w:rPr>
            </w:pPr>
          </w:p>
        </w:tc>
        <w:tc>
          <w:tcPr>
            <w:tcW w:w="51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C2745" w14:textId="77777777" w:rsidR="009A6BAF" w:rsidRDefault="009A6BA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B395E" w14:textId="77777777" w:rsidR="009A6BAF" w:rsidRDefault="009A6BAF">
            <w:pPr>
              <w:rPr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48093" w14:textId="77777777" w:rsidR="009A6BAF" w:rsidRDefault="009A6BAF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954E6F" w14:textId="77777777" w:rsidR="009A6BAF" w:rsidRDefault="009A6BAF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ED9A7" w14:textId="77777777" w:rsidR="009A6BAF" w:rsidRDefault="009A6BAF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0D9FF" w14:textId="77777777" w:rsidR="009A6BAF" w:rsidRDefault="009A6BAF">
            <w:pPr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7EF12" w14:textId="77777777" w:rsidR="009A6BAF" w:rsidRDefault="009A6BAF">
            <w:pPr>
              <w:rPr>
                <w:sz w:val="20"/>
                <w:szCs w:val="20"/>
              </w:rPr>
            </w:pPr>
          </w:p>
        </w:tc>
      </w:tr>
      <w:tr w:rsidR="009A6BAF" w14:paraId="7B90D4BF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DBDAB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220EF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166C88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E730D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084CD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38677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6=4x5</w:t>
            </w: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A3C7B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EE577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5FB92" w14:textId="77777777" w:rsidR="009A6BAF" w:rsidRDefault="00544A3C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9=6+8</w:t>
            </w:r>
          </w:p>
        </w:tc>
      </w:tr>
      <w:tr w:rsidR="009A6BAF" w14:paraId="6A2B6C5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E92E0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5A65E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Brokuły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C3BE4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26834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46C94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653DD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DC26EC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2D8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EA1A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1812C3C7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71633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73E7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Brukselka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A226F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7DB08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9AB285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F98D2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6778B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505BB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9C90E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6F8CF397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D6AC9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266210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Fasolka szparagowa( żółta, cięta)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CA667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D885CC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1CEC8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6A92B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4C0A5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F54AE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06FC7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28F1AAD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69E0F1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74568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Kalafior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5E880B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5B8A2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D8DFE4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1FAC8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E9309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BABF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0171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0D699A9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3AE67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69D62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Marchew z groszkiem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C064A8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279BE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5397A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AD3CA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7BB763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723FD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6C5E47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10962CE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B7F2C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A944C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Mieszanka owocowa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8153C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34861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CAA2B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93A45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D2C47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87703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A720E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54AA821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534AA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2580B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Mieszanka warzywna wieloskładnikowa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86242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E43A9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D68163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E886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2F424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CC91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A6FA9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3ED072C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E2C3D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3DF40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Włoszczyzna paski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71D8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42BE8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54536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D11F7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7198D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C3AEC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D3D96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6FF0981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FA9C9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16308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Marchew kostka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0E9AB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13510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DA5E5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31F81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66EA9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CFEBA3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FA66E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17094C7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085551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DFB09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Marchew cała mini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476CA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DFA26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26AAE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37E1D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9DD66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CF7B1C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2879B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44DB7C2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7D83C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7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F4F90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 xml:space="preserve">Filet śledziowy solony </w:t>
            </w:r>
            <w:proofErr w:type="spellStart"/>
            <w:r>
              <w:rPr>
                <w:color w:val="000000"/>
                <w:sz w:val="20"/>
                <w:szCs w:val="20"/>
                <w:lang w:eastAsia="pl-PL"/>
              </w:rPr>
              <w:t>a'la</w:t>
            </w:r>
            <w:proofErr w:type="spellEnd"/>
            <w:r>
              <w:rPr>
                <w:color w:val="000000"/>
                <w:sz w:val="20"/>
                <w:szCs w:val="20"/>
                <w:lang w:eastAsia="pl-PL"/>
              </w:rPr>
              <w:t xml:space="preserve"> matias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C1205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C00F7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DD195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E1068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8200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07F03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555DB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0CFE406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632CB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7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754B0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Makrela wędzona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8AD97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868E6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D20BC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DBCB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FC9776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B567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01F51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1AB5C49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A021F" w14:textId="77777777" w:rsidR="009A6BAF" w:rsidRDefault="00544A3C">
            <w:pPr>
              <w:pStyle w:val="Standar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74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00A0B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Mrożony filet  z morszczuka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E3D55" w14:textId="77777777" w:rsidR="009A6BAF" w:rsidRDefault="00544A3C">
            <w:pPr>
              <w:pStyle w:val="Standard"/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kg</w:t>
            </w:r>
          </w:p>
        </w:tc>
        <w:tc>
          <w:tcPr>
            <w:tcW w:w="1060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3D0F4" w14:textId="77777777" w:rsidR="009A6BAF" w:rsidRDefault="00544A3C">
            <w:pPr>
              <w:pStyle w:val="Standard"/>
              <w:suppressAutoHyphens w:val="0"/>
              <w:jc w:val="center"/>
              <w:rPr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bCs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25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3E9C6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C0F33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60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FC8D4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85AC9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FAEE7" w14:textId="77777777" w:rsidR="009A6BAF" w:rsidRDefault="009A6BAF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9A6BAF" w14:paraId="5273C05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3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4475B4" w14:textId="77777777" w:rsidR="009A6BAF" w:rsidRDefault="00544A3C">
            <w:pPr>
              <w:pStyle w:val="Standard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Razem poz. 1-13</w:t>
            </w:r>
          </w:p>
        </w:tc>
        <w:tc>
          <w:tcPr>
            <w:tcW w:w="2292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45CD9" w14:textId="77777777" w:rsidR="009A6BAF" w:rsidRDefault="00544A3C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0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ABE3D" w14:textId="77777777" w:rsidR="009A6BAF" w:rsidRDefault="00544A3C">
            <w:pPr>
              <w:pStyle w:val="Standard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0CFA0" w14:textId="77777777" w:rsidR="009A6BAF" w:rsidRDefault="009A6BAF">
            <w:pPr>
              <w:pStyle w:val="Standard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A0013" w14:textId="77777777" w:rsidR="009A6BAF" w:rsidRDefault="009A6BAF">
            <w:pPr>
              <w:pStyle w:val="Standard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18F4C" w14:textId="77777777" w:rsidR="009A6BAF" w:rsidRDefault="009A6BAF">
            <w:pPr>
              <w:pStyle w:val="Standard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7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351DD" w14:textId="77777777" w:rsidR="009A6BAF" w:rsidRDefault="009A6BAF">
            <w:pPr>
              <w:pStyle w:val="Standard"/>
              <w:jc w:val="center"/>
              <w:rPr>
                <w:b/>
                <w:sz w:val="20"/>
                <w:szCs w:val="20"/>
              </w:rPr>
            </w:pPr>
          </w:p>
          <w:p w14:paraId="720883C4" w14:textId="77777777" w:rsidR="009A6BAF" w:rsidRDefault="009A6BAF">
            <w:pPr>
              <w:pStyle w:val="Standard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3F967" w14:textId="77777777" w:rsidR="009A6BAF" w:rsidRDefault="009A6BAF">
            <w:pPr>
              <w:pStyle w:val="Standard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DA73807" w14:textId="77777777" w:rsidR="009A6BAF" w:rsidRDefault="009A6BAF">
      <w:pPr>
        <w:pStyle w:val="Standard"/>
        <w:rPr>
          <w:b/>
          <w:bCs/>
          <w:sz w:val="20"/>
          <w:szCs w:val="20"/>
        </w:rPr>
      </w:pPr>
    </w:p>
    <w:p w14:paraId="531D3DA2" w14:textId="77777777" w:rsidR="009A6BAF" w:rsidRDefault="00544A3C">
      <w:pPr>
        <w:pStyle w:val="Standar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Razem </w:t>
      </w:r>
      <w:r>
        <w:rPr>
          <w:b/>
          <w:bCs/>
          <w:sz w:val="20"/>
          <w:szCs w:val="20"/>
        </w:rPr>
        <w:t>wartość pakietu nr 5</w:t>
      </w:r>
    </w:p>
    <w:p w14:paraId="23D24892" w14:textId="77777777" w:rsidR="009A6BAF" w:rsidRDefault="009A6BAF">
      <w:pPr>
        <w:pStyle w:val="Standard"/>
        <w:jc w:val="both"/>
        <w:rPr>
          <w:b/>
          <w:bCs/>
          <w:sz w:val="20"/>
          <w:szCs w:val="20"/>
        </w:rPr>
      </w:pPr>
    </w:p>
    <w:p w14:paraId="5536BEE9" w14:textId="77777777" w:rsidR="009A6BAF" w:rsidRDefault="00544A3C">
      <w:pPr>
        <w:pStyle w:val="Standard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netto ………………………………… zł</w:t>
      </w:r>
    </w:p>
    <w:p w14:paraId="3046E17D" w14:textId="77777777" w:rsidR="009A6BAF" w:rsidRDefault="009A6BAF">
      <w:pPr>
        <w:pStyle w:val="Standard"/>
        <w:jc w:val="both"/>
        <w:rPr>
          <w:b/>
          <w:bCs/>
          <w:sz w:val="20"/>
          <w:szCs w:val="20"/>
        </w:rPr>
      </w:pPr>
    </w:p>
    <w:p w14:paraId="2A454104" w14:textId="77777777" w:rsidR="009A6BAF" w:rsidRDefault="00544A3C">
      <w:pPr>
        <w:pStyle w:val="Textbody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Słownie wartość </w:t>
      </w:r>
      <w:r>
        <w:rPr>
          <w:rFonts w:ascii="Times New Roman" w:hAnsi="Times New Roman" w:cs="Times New Roman"/>
          <w:sz w:val="20"/>
          <w:szCs w:val="20"/>
        </w:rPr>
        <w:t>netto:.......................................................................................................</w:t>
      </w:r>
    </w:p>
    <w:p w14:paraId="3DDC10AB" w14:textId="77777777" w:rsidR="009A6BAF" w:rsidRDefault="009A6BAF">
      <w:pPr>
        <w:pStyle w:val="Standard"/>
        <w:jc w:val="both"/>
        <w:rPr>
          <w:b/>
          <w:bCs/>
          <w:sz w:val="20"/>
          <w:szCs w:val="20"/>
        </w:rPr>
      </w:pPr>
    </w:p>
    <w:p w14:paraId="3E783E46" w14:textId="77777777" w:rsidR="009A6BAF" w:rsidRDefault="00544A3C">
      <w:pPr>
        <w:pStyle w:val="Standard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brutto ……………………………… zł</w:t>
      </w:r>
    </w:p>
    <w:p w14:paraId="25F9C837" w14:textId="77777777" w:rsidR="009A6BAF" w:rsidRDefault="009A6BAF">
      <w:pPr>
        <w:pStyle w:val="Textbody"/>
        <w:rPr>
          <w:rFonts w:ascii="Times New Roman" w:hAnsi="Times New Roman" w:cs="Times New Roman"/>
          <w:b/>
          <w:bCs/>
          <w:sz w:val="20"/>
          <w:szCs w:val="20"/>
        </w:rPr>
      </w:pPr>
    </w:p>
    <w:p w14:paraId="7A82B613" w14:textId="77777777" w:rsidR="009A6BAF" w:rsidRDefault="00544A3C">
      <w:pPr>
        <w:pStyle w:val="Textbody"/>
        <w:spacing w:line="312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Słownie wartość </w:t>
      </w:r>
      <w:r>
        <w:rPr>
          <w:rFonts w:ascii="Times New Roman" w:hAnsi="Times New Roman" w:cs="Times New Roman"/>
          <w:sz w:val="20"/>
          <w:szCs w:val="20"/>
        </w:rPr>
        <w:t>brutto:.......................................................................................................</w:t>
      </w:r>
    </w:p>
    <w:p w14:paraId="038FFDC7" w14:textId="77777777" w:rsidR="009A6BAF" w:rsidRDefault="009A6BAF">
      <w:pPr>
        <w:pStyle w:val="Textbody"/>
        <w:spacing w:line="312" w:lineRule="auto"/>
        <w:rPr>
          <w:sz w:val="20"/>
          <w:szCs w:val="20"/>
        </w:rPr>
      </w:pPr>
    </w:p>
    <w:p w14:paraId="46076CF8" w14:textId="77777777" w:rsidR="009A6BAF" w:rsidRDefault="009A6BAF">
      <w:pPr>
        <w:pStyle w:val="Textbody"/>
        <w:spacing w:line="312" w:lineRule="auto"/>
        <w:rPr>
          <w:sz w:val="20"/>
          <w:szCs w:val="20"/>
        </w:rPr>
      </w:pPr>
    </w:p>
    <w:p w14:paraId="25EC5058" w14:textId="77777777" w:rsidR="009A6BAF" w:rsidRDefault="00544A3C">
      <w:pPr>
        <w:pStyle w:val="Standard"/>
        <w:spacing w:line="276" w:lineRule="auto"/>
        <w:jc w:val="both"/>
      </w:pPr>
      <w:r>
        <w:rPr>
          <w:sz w:val="20"/>
          <w:szCs w:val="20"/>
        </w:rPr>
        <w:t>…………….…………...</w:t>
      </w:r>
      <w:r>
        <w:rPr>
          <w:i/>
          <w:sz w:val="20"/>
          <w:szCs w:val="20"/>
        </w:rPr>
        <w:t xml:space="preserve">, </w:t>
      </w:r>
      <w:r>
        <w:rPr>
          <w:sz w:val="20"/>
          <w:szCs w:val="20"/>
        </w:rPr>
        <w:t>dnia ………….……. r.</w:t>
      </w:r>
    </w:p>
    <w:p w14:paraId="75D3092C" w14:textId="77777777" w:rsidR="009A6BAF" w:rsidRDefault="00544A3C">
      <w:pPr>
        <w:pStyle w:val="Standard"/>
        <w:jc w:val="both"/>
      </w:pPr>
      <w:r>
        <w:rPr>
          <w:i/>
          <w:color w:val="FF0000"/>
          <w:sz w:val="20"/>
          <w:szCs w:val="20"/>
        </w:rPr>
        <w:tab/>
        <w:t xml:space="preserve"> </w:t>
      </w:r>
      <w:r>
        <w:rPr>
          <w:i/>
          <w:sz w:val="20"/>
          <w:szCs w:val="20"/>
        </w:rPr>
        <w:t>miejscowość</w:t>
      </w:r>
    </w:p>
    <w:p w14:paraId="3C13C895" w14:textId="77777777" w:rsidR="009A6BAF" w:rsidRDefault="009A6BAF">
      <w:pPr>
        <w:pStyle w:val="Standard"/>
        <w:jc w:val="both"/>
        <w:rPr>
          <w:i/>
          <w:sz w:val="20"/>
          <w:szCs w:val="20"/>
        </w:rPr>
      </w:pPr>
    </w:p>
    <w:p w14:paraId="5E02CFAC" w14:textId="77777777" w:rsidR="009A6BAF" w:rsidRDefault="00544A3C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1 Akceptuje wszystkie postanowienia zawarte w zapytaniu do składania ofert.</w:t>
      </w:r>
    </w:p>
    <w:p w14:paraId="2CE5E7A1" w14:textId="77777777" w:rsidR="009A6BAF" w:rsidRDefault="00544A3C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2 Deklaruję, że wszy</w:t>
      </w:r>
      <w:r>
        <w:rPr>
          <w:rFonts w:ascii="Arial" w:hAnsi="Arial"/>
          <w:i/>
          <w:sz w:val="20"/>
          <w:szCs w:val="20"/>
        </w:rPr>
        <w:t>stkie oświadczenia i informacje zamieszczone w „formularzu ofertowym”(ofercie) są kompletne, prawdziwe.</w:t>
      </w:r>
    </w:p>
    <w:p w14:paraId="0AF3E5C8" w14:textId="77777777" w:rsidR="009A6BAF" w:rsidRDefault="00544A3C">
      <w:pPr>
        <w:pStyle w:val="Standard"/>
        <w:jc w:val="both"/>
      </w:pP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  <w:t xml:space="preserve">                                                                                                                      </w:t>
      </w:r>
      <w:r>
        <w:rPr>
          <w:color w:val="FF0000"/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  <w:t>…………..………………………………………..………………</w:t>
      </w:r>
    </w:p>
    <w:p w14:paraId="49C2D869" w14:textId="77777777" w:rsidR="009A6BAF" w:rsidRDefault="00544A3C">
      <w:pPr>
        <w:pStyle w:val="Standard"/>
        <w:ind w:left="6083" w:firstLine="241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podpis (i pieczątka) osoby/osób, uprawnionej/uprawnionych</w:t>
      </w:r>
    </w:p>
    <w:p w14:paraId="52F51B2C" w14:textId="77777777" w:rsidR="009A6BAF" w:rsidRDefault="00544A3C">
      <w:pPr>
        <w:pStyle w:val="Standard"/>
        <w:ind w:left="10620" w:hanging="414"/>
        <w:rPr>
          <w:i/>
          <w:sz w:val="20"/>
          <w:szCs w:val="20"/>
        </w:rPr>
      </w:pPr>
      <w:r>
        <w:rPr>
          <w:i/>
          <w:sz w:val="20"/>
          <w:szCs w:val="20"/>
        </w:rPr>
        <w:t>do reprezentowania Wykonawcy</w:t>
      </w:r>
    </w:p>
    <w:p w14:paraId="20203776" w14:textId="77777777" w:rsidR="009A6BAF" w:rsidRDefault="009A6BAF">
      <w:pPr>
        <w:pStyle w:val="Textbody"/>
        <w:spacing w:line="312" w:lineRule="auto"/>
        <w:rPr>
          <w:sz w:val="20"/>
          <w:szCs w:val="20"/>
        </w:rPr>
      </w:pPr>
    </w:p>
    <w:p w14:paraId="0EFC607E" w14:textId="77777777" w:rsidR="009A6BAF" w:rsidRDefault="009A6BAF">
      <w:pPr>
        <w:pStyle w:val="Standard"/>
        <w:rPr>
          <w:sz w:val="20"/>
          <w:szCs w:val="20"/>
        </w:rPr>
      </w:pPr>
    </w:p>
    <w:p w14:paraId="030E8537" w14:textId="77777777" w:rsidR="009A6BAF" w:rsidRDefault="009A6BAF">
      <w:pPr>
        <w:pStyle w:val="Standard"/>
        <w:rPr>
          <w:sz w:val="20"/>
          <w:szCs w:val="20"/>
        </w:rPr>
      </w:pPr>
    </w:p>
    <w:p w14:paraId="5F192E60" w14:textId="77777777" w:rsidR="009A6BAF" w:rsidRDefault="009A6BAF">
      <w:pPr>
        <w:pStyle w:val="Standard"/>
        <w:rPr>
          <w:sz w:val="20"/>
          <w:szCs w:val="20"/>
        </w:rPr>
      </w:pPr>
    </w:p>
    <w:p w14:paraId="6414F6D6" w14:textId="77777777" w:rsidR="009A6BAF" w:rsidRDefault="009A6BAF">
      <w:pPr>
        <w:pStyle w:val="Standard"/>
        <w:rPr>
          <w:sz w:val="20"/>
          <w:szCs w:val="20"/>
        </w:rPr>
      </w:pPr>
    </w:p>
    <w:p w14:paraId="134E580C" w14:textId="77777777" w:rsidR="009A6BAF" w:rsidRDefault="009A6BAF">
      <w:pPr>
        <w:pStyle w:val="Standard"/>
        <w:rPr>
          <w:sz w:val="20"/>
          <w:szCs w:val="20"/>
        </w:rPr>
      </w:pPr>
    </w:p>
    <w:p w14:paraId="3F9471D7" w14:textId="77777777" w:rsidR="009A6BAF" w:rsidRDefault="009A6BAF">
      <w:pPr>
        <w:pStyle w:val="Standard"/>
        <w:rPr>
          <w:sz w:val="20"/>
          <w:szCs w:val="20"/>
        </w:rPr>
      </w:pPr>
    </w:p>
    <w:p w14:paraId="3CE028C3" w14:textId="77777777" w:rsidR="009A6BAF" w:rsidRDefault="009A6BAF">
      <w:pPr>
        <w:pStyle w:val="Standard"/>
        <w:rPr>
          <w:sz w:val="20"/>
          <w:szCs w:val="20"/>
        </w:rPr>
      </w:pPr>
    </w:p>
    <w:p w14:paraId="7E888AA4" w14:textId="77777777" w:rsidR="009A6BAF" w:rsidRDefault="009A6BAF">
      <w:pPr>
        <w:pStyle w:val="Standard"/>
        <w:rPr>
          <w:sz w:val="20"/>
          <w:szCs w:val="20"/>
        </w:rPr>
      </w:pPr>
    </w:p>
    <w:p w14:paraId="573BB28F" w14:textId="77777777" w:rsidR="009A6BAF" w:rsidRDefault="00544A3C">
      <w:pPr>
        <w:pStyle w:val="Standard"/>
        <w:tabs>
          <w:tab w:val="left" w:pos="1260"/>
        </w:tabs>
      </w:pPr>
      <w:r>
        <w:rPr>
          <w:sz w:val="20"/>
          <w:szCs w:val="20"/>
        </w:rPr>
        <w:tab/>
      </w:r>
    </w:p>
    <w:sectPr w:rsidR="009A6BAF">
      <w:headerReference w:type="default" r:id="rId6"/>
      <w:pgSz w:w="16838" w:h="11906" w:orient="landscape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64045" w14:textId="77777777" w:rsidR="00544A3C" w:rsidRDefault="00544A3C">
      <w:pPr>
        <w:spacing w:after="0" w:line="240" w:lineRule="auto"/>
      </w:pPr>
      <w:r>
        <w:separator/>
      </w:r>
    </w:p>
  </w:endnote>
  <w:endnote w:type="continuationSeparator" w:id="0">
    <w:p w14:paraId="35722D2E" w14:textId="77777777" w:rsidR="00544A3C" w:rsidRDefault="00544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079E6" w14:textId="77777777" w:rsidR="00544A3C" w:rsidRDefault="00544A3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DBF2316" w14:textId="77777777" w:rsidR="00544A3C" w:rsidRDefault="00544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DA6B2" w14:textId="5722BA70" w:rsidR="00DF6925" w:rsidRDefault="00DF6925" w:rsidP="00DF6925">
    <w:pPr>
      <w:pStyle w:val="Nagwek"/>
      <w:jc w:val="right"/>
    </w:pPr>
    <w:r>
      <w:t>Załącznik nr 1d</w:t>
    </w:r>
  </w:p>
  <w:p w14:paraId="6A573460" w14:textId="74D513EC" w:rsidR="00DF6925" w:rsidRDefault="00DF6925" w:rsidP="00DF6925">
    <w:pPr>
      <w:pStyle w:val="Nagwek"/>
      <w:jc w:val="right"/>
    </w:pPr>
    <w:r>
      <w:t>Do Zapytania Ofertowego nr</w:t>
    </w:r>
  </w:p>
  <w:p w14:paraId="2D6A3A73" w14:textId="1782CC6C" w:rsidR="00DF6925" w:rsidRDefault="00DF6925" w:rsidP="00DF6925">
    <w:pPr>
      <w:pStyle w:val="Nagwek"/>
      <w:jc w:val="right"/>
    </w:pPr>
    <w:r>
      <w:t>ZSCKR.271.18.2024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A6BAF"/>
    <w:rsid w:val="00544A3C"/>
    <w:rsid w:val="009A6BAF"/>
    <w:rsid w:val="00DA2EE7"/>
    <w:rsid w:val="00D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B58A"/>
  <w15:docId w15:val="{252241C2-C9E6-4CBF-91CC-C37DFEF6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 w:cs="Arial"/>
    </w:r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TekstpodstawowyZnak">
    <w:name w:val="Tekst podstawowy Znak"/>
    <w:basedOn w:val="Domylnaczcionkaakapitu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F6925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F692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DF6925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F692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254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ZS4</dc:creator>
  <cp:lastModifiedBy>Gabrychowicz</cp:lastModifiedBy>
  <cp:revision>2</cp:revision>
  <dcterms:created xsi:type="dcterms:W3CDTF">2024-12-11T22:47:00Z</dcterms:created>
  <dcterms:modified xsi:type="dcterms:W3CDTF">2024-12-11T22:47:00Z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