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1B8FD" w14:textId="77777777" w:rsidR="00E928B6" w:rsidRDefault="00E928B6">
      <w:pPr>
        <w:pStyle w:val="Standard"/>
      </w:pPr>
    </w:p>
    <w:p w14:paraId="7052ABC8" w14:textId="77777777" w:rsidR="00E928B6" w:rsidRDefault="00E928B6">
      <w:pPr>
        <w:pStyle w:val="Standard"/>
        <w:jc w:val="right"/>
        <w:rPr>
          <w:bCs/>
          <w:i/>
          <w:sz w:val="22"/>
          <w:szCs w:val="22"/>
        </w:rPr>
      </w:pPr>
    </w:p>
    <w:p w14:paraId="328351BE" w14:textId="77777777" w:rsidR="00E928B6" w:rsidRDefault="00E928B6">
      <w:pPr>
        <w:pStyle w:val="Standard"/>
        <w:rPr>
          <w:bCs/>
          <w:i/>
          <w:sz w:val="22"/>
          <w:szCs w:val="22"/>
        </w:rPr>
      </w:pPr>
    </w:p>
    <w:p w14:paraId="72E3BF69" w14:textId="77777777" w:rsidR="00E928B6" w:rsidRDefault="00C06738">
      <w:pPr>
        <w:pStyle w:val="Standard"/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                            </w:t>
      </w:r>
    </w:p>
    <w:p w14:paraId="263313BC" w14:textId="77777777" w:rsidR="00E928B6" w:rsidRDefault="00E928B6">
      <w:pPr>
        <w:pStyle w:val="Standard"/>
        <w:jc w:val="right"/>
        <w:rPr>
          <w:bCs/>
          <w:i/>
          <w:sz w:val="22"/>
          <w:szCs w:val="22"/>
        </w:rPr>
      </w:pPr>
    </w:p>
    <w:p w14:paraId="1088DF0D" w14:textId="77777777" w:rsidR="00E928B6" w:rsidRDefault="00E928B6">
      <w:pPr>
        <w:pStyle w:val="Standard"/>
        <w:rPr>
          <w:bCs/>
          <w:i/>
          <w:sz w:val="22"/>
          <w:szCs w:val="22"/>
        </w:rPr>
      </w:pPr>
    </w:p>
    <w:p w14:paraId="6DE1C1B3" w14:textId="77777777" w:rsidR="00E928B6" w:rsidRDefault="00E928B6">
      <w:pPr>
        <w:pStyle w:val="Standard"/>
        <w:rPr>
          <w:bCs/>
          <w:i/>
          <w:sz w:val="22"/>
          <w:szCs w:val="22"/>
        </w:rPr>
      </w:pPr>
    </w:p>
    <w:p w14:paraId="08D0D0EA" w14:textId="77777777" w:rsidR="00E928B6" w:rsidRDefault="00E928B6">
      <w:pPr>
        <w:pStyle w:val="Standard"/>
      </w:pPr>
    </w:p>
    <w:p w14:paraId="4DEB4F3D" w14:textId="77777777" w:rsidR="00E928B6" w:rsidRDefault="00C06738">
      <w:pPr>
        <w:pStyle w:val="Standard"/>
      </w:pPr>
      <w:r>
        <w:t>………………………………….</w:t>
      </w:r>
    </w:p>
    <w:p w14:paraId="574BB3C5" w14:textId="77777777" w:rsidR="00E928B6" w:rsidRDefault="00C06738">
      <w:pPr>
        <w:pStyle w:val="Standard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Nazwa Wykonawcy /pieczątka firmy</w:t>
      </w:r>
    </w:p>
    <w:p w14:paraId="0E3C79E4" w14:textId="77777777" w:rsidR="00E928B6" w:rsidRDefault="00E928B6">
      <w:pPr>
        <w:pStyle w:val="Standard"/>
        <w:rPr>
          <w:sz w:val="18"/>
        </w:rPr>
      </w:pPr>
    </w:p>
    <w:p w14:paraId="411CD3D4" w14:textId="77777777" w:rsidR="00E928B6" w:rsidRDefault="00E928B6">
      <w:pPr>
        <w:pStyle w:val="Standard"/>
        <w:rPr>
          <w:sz w:val="18"/>
        </w:rPr>
      </w:pPr>
    </w:p>
    <w:p w14:paraId="09F7481B" w14:textId="77777777" w:rsidR="00E928B6" w:rsidRDefault="00C06738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 xml:space="preserve">          Formularz cenowy</w:t>
      </w:r>
    </w:p>
    <w:p w14:paraId="6E95F059" w14:textId="77777777" w:rsidR="00E928B6" w:rsidRDefault="00E928B6">
      <w:pPr>
        <w:pStyle w:val="Standard"/>
        <w:rPr>
          <w:b/>
          <w:sz w:val="30"/>
        </w:rPr>
      </w:pPr>
    </w:p>
    <w:p w14:paraId="09327D8C" w14:textId="77777777" w:rsidR="00E928B6" w:rsidRDefault="00C06738">
      <w:pPr>
        <w:pStyle w:val="Standard"/>
        <w:jc w:val="center"/>
        <w:rPr>
          <w:b/>
          <w:sz w:val="30"/>
        </w:rPr>
      </w:pPr>
      <w:r>
        <w:rPr>
          <w:b/>
          <w:sz w:val="30"/>
        </w:rPr>
        <w:t>Pakiet 6– Pieczywo i ciasta</w:t>
      </w:r>
    </w:p>
    <w:tbl>
      <w:tblPr>
        <w:tblW w:w="12191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1"/>
        <w:gridCol w:w="2646"/>
        <w:gridCol w:w="518"/>
        <w:gridCol w:w="1059"/>
        <w:gridCol w:w="1259"/>
        <w:gridCol w:w="679"/>
        <w:gridCol w:w="1007"/>
        <w:gridCol w:w="996"/>
        <w:gridCol w:w="1427"/>
        <w:gridCol w:w="1989"/>
      </w:tblGrid>
      <w:tr w:rsidR="00E928B6" w14:paraId="47C6344B" w14:textId="77777777">
        <w:tblPrEx>
          <w:tblCellMar>
            <w:top w:w="0" w:type="dxa"/>
            <w:bottom w:w="0" w:type="dxa"/>
          </w:tblCellMar>
        </w:tblPrEx>
        <w:trPr>
          <w:cantSplit/>
          <w:trHeight w:val="276"/>
        </w:trPr>
        <w:tc>
          <w:tcPr>
            <w:tcW w:w="61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71708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bookmarkStart w:id="0" w:name="Bookmark1"/>
            <w:r>
              <w:rPr>
                <w:b/>
                <w:bCs/>
                <w:sz w:val="18"/>
                <w:szCs w:val="18"/>
              </w:rPr>
              <w:t>Lp.</w:t>
            </w:r>
            <w:bookmarkEnd w:id="0"/>
          </w:p>
        </w:tc>
        <w:tc>
          <w:tcPr>
            <w:tcW w:w="26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B906F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artykułu</w:t>
            </w:r>
          </w:p>
        </w:tc>
        <w:tc>
          <w:tcPr>
            <w:tcW w:w="5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B0B5FC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j.m.</w:t>
            </w:r>
          </w:p>
        </w:tc>
        <w:tc>
          <w:tcPr>
            <w:tcW w:w="1059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25F36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Ilość</w:t>
            </w:r>
          </w:p>
          <w:p w14:paraId="294B6C37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ogółem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34C67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jednostkowa netto</w:t>
            </w:r>
          </w:p>
          <w:p w14:paraId="4116DDC4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0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467395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netto</w:t>
            </w:r>
          </w:p>
          <w:p w14:paraId="1ACCEAA1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99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51F19D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Stawka podatku VAT</w:t>
            </w:r>
          </w:p>
          <w:p w14:paraId="5CAEE6AE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42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48876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Kwota podatku VAT</w:t>
            </w:r>
          </w:p>
          <w:p w14:paraId="4083FC3F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 wartości ogółem netto</w:t>
            </w:r>
          </w:p>
          <w:p w14:paraId="2270CD83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  <w:tc>
          <w:tcPr>
            <w:tcW w:w="19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8DF26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Wartość ogółem brutto</w:t>
            </w:r>
          </w:p>
          <w:p w14:paraId="09E5965D" w14:textId="77777777" w:rsidR="00E928B6" w:rsidRDefault="00C06738">
            <w:pPr>
              <w:pStyle w:val="Standard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(zł)</w:t>
            </w:r>
          </w:p>
        </w:tc>
      </w:tr>
      <w:tr w:rsidR="00E928B6" w14:paraId="1B983E75" w14:textId="77777777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61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0F82A" w14:textId="77777777" w:rsidR="00E928B6" w:rsidRDefault="00E928B6"/>
        </w:tc>
        <w:tc>
          <w:tcPr>
            <w:tcW w:w="264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CD31B6" w14:textId="77777777" w:rsidR="00E928B6" w:rsidRDefault="00E928B6"/>
        </w:tc>
        <w:tc>
          <w:tcPr>
            <w:tcW w:w="51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8CD69" w14:textId="77777777" w:rsidR="00E928B6" w:rsidRDefault="00E928B6"/>
        </w:tc>
        <w:tc>
          <w:tcPr>
            <w:tcW w:w="1059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D1B20" w14:textId="77777777" w:rsidR="00E928B6" w:rsidRDefault="00E928B6"/>
        </w:tc>
        <w:tc>
          <w:tcPr>
            <w:tcW w:w="1938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3661BB" w14:textId="77777777" w:rsidR="00E928B6" w:rsidRDefault="00E928B6"/>
        </w:tc>
        <w:tc>
          <w:tcPr>
            <w:tcW w:w="100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02B3B" w14:textId="77777777" w:rsidR="00E928B6" w:rsidRDefault="00E928B6"/>
        </w:tc>
        <w:tc>
          <w:tcPr>
            <w:tcW w:w="99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9770A5" w14:textId="77777777" w:rsidR="00E928B6" w:rsidRDefault="00E928B6"/>
        </w:tc>
        <w:tc>
          <w:tcPr>
            <w:tcW w:w="142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92750" w14:textId="77777777" w:rsidR="00E928B6" w:rsidRDefault="00E928B6"/>
        </w:tc>
        <w:tc>
          <w:tcPr>
            <w:tcW w:w="19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5D279" w14:textId="77777777" w:rsidR="00E928B6" w:rsidRDefault="00E928B6"/>
        </w:tc>
      </w:tr>
      <w:tr w:rsidR="00E928B6" w14:paraId="7BD35CC6" w14:textId="77777777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0C175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A6CC3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44B7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7EC16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8C608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20A08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6=4x5</w:t>
            </w: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7A8AC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ED188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942C6" w14:textId="77777777" w:rsidR="00E928B6" w:rsidRDefault="00C06738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9=6+8</w:t>
            </w:r>
          </w:p>
        </w:tc>
      </w:tr>
      <w:tr w:rsidR="00E928B6" w14:paraId="0004BDD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B16A1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C024B0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kajzerka / 30g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4C33B5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849F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450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EA972C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631F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8FAA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A390A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26B21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7AA7640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F477D7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A6418E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wrocławska/ 50g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DD31A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88993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600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2B36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A537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FA64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C0E7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450A42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342CADEB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B49F5C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23EFF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wrocławska /100 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47ADC7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2A6C6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400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4E0F4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E77A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B104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D6A23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D8679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4A1638B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8E1AB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63A09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razowa z ziarnami (60-80g)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3D27BC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A478A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756D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C6567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B09B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FAD01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FCFA2B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7F62C38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8B5A8A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D3C9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Rogal zwykły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A7299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B608C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360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3DC9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143FA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9822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41B0DD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AC8B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45A3BD1D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3835C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3232F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tarta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995D9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65C2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45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A387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C4CDC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61225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2F5A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6C3D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3C55278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9AC93E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722D9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Chleb krojony / opak.500g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7091B6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92B369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900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970C8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84D85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72CF3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8554E4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680BA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0D7E697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D941BA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B4973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Chleb </w:t>
            </w:r>
            <w:r>
              <w:rPr>
                <w:color w:val="000000"/>
                <w:lang w:eastAsia="pl-PL"/>
              </w:rPr>
              <w:t>graham krojony(500g)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D8231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85B3B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0C092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88E95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2D967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AEDC8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0CF53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54D372B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FAFB3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64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2440D8" w14:textId="77777777" w:rsidR="00E928B6" w:rsidRDefault="00E928B6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</w:p>
          <w:p w14:paraId="7BD857A3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Chleb  ziarniak krojony(500g)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6F8C2" w14:textId="36B21AFA" w:rsidR="00E928B6" w:rsidRDefault="00F857E5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Szt.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A1FDB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20</w:t>
            </w:r>
          </w:p>
        </w:tc>
        <w:tc>
          <w:tcPr>
            <w:tcW w:w="1938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8F747B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45719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3E0758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AC635C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C7BBA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40CEFD7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49412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5C3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bułka drożdżowa  z nadzieniem(budyń, marmolada, mak)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B967A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98A0C2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C1589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B2E13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5E605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064A2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566E3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5E373AB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DF5F27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2449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Pączki z nadzieniem, 70g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E4480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6AEB5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300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8FED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46014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6DC79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4D583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0FEE5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5CB483F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4B11D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B5A37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Placek z owocami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E097B2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8457B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E53E8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5A50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9BF48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2C2C03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A1367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083783B4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6C4A4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2865F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jabłecznik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9A63C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AF65B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15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9E17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C6FD9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7B9FD7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FC3E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C96F2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4E7FC519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C4564C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F8D82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Omlet 60g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547D4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710D1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180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CFDB6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E1C84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68AEEC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B6BB2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F954F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0AEC935E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94247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04A60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Rurka z kremem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221A3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F13F1C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EE74A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CC0515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BD29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9D9A4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1F682E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644809D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DE2AEE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21C5A0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Makowiec z sernikiem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76ACE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kg</w:t>
            </w:r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B95F50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7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8A7147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89C5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019C01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A9E6B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C305C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24763305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61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DAA4F" w14:textId="77777777" w:rsidR="00E928B6" w:rsidRDefault="00C06738">
            <w:pPr>
              <w:pStyle w:val="Standard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4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B7D8E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 xml:space="preserve">Rogal półfrancuski </w:t>
            </w:r>
          </w:p>
        </w:tc>
        <w:tc>
          <w:tcPr>
            <w:tcW w:w="51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C76CB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proofErr w:type="spellStart"/>
            <w:r>
              <w:rPr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059" w:type="dxa"/>
            <w:tcBorders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62B28" w14:textId="77777777" w:rsidR="00E928B6" w:rsidRDefault="00C06738">
            <w:pPr>
              <w:pStyle w:val="Standard"/>
              <w:suppressAutoHyphens w:val="0"/>
              <w:jc w:val="center"/>
              <w:rPr>
                <w:color w:val="000000"/>
                <w:lang w:eastAsia="pl-PL"/>
              </w:rPr>
            </w:pPr>
            <w:r>
              <w:rPr>
                <w:color w:val="000000"/>
                <w:lang w:eastAsia="pl-PL"/>
              </w:rPr>
              <w:t>120</w:t>
            </w:r>
          </w:p>
        </w:tc>
        <w:tc>
          <w:tcPr>
            <w:tcW w:w="1938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2561B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0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E029C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D90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2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FCAC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989" w:type="dxa"/>
            <w:tcBorders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C1FF90" w14:textId="77777777" w:rsidR="00E928B6" w:rsidRDefault="00E928B6">
            <w:pPr>
              <w:pStyle w:val="Standard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E928B6" w14:paraId="359443C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3257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01C62" w14:textId="77777777" w:rsidR="00E928B6" w:rsidRDefault="00C06738">
            <w:pPr>
              <w:pStyle w:val="Standard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Razem poz. 1-17</w:t>
            </w:r>
          </w:p>
        </w:tc>
        <w:tc>
          <w:tcPr>
            <w:tcW w:w="5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DC613" w14:textId="77777777" w:rsidR="00E928B6" w:rsidRDefault="00C06738">
            <w:pPr>
              <w:pStyle w:val="Standard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05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4A504" w14:textId="77777777" w:rsidR="00E928B6" w:rsidRDefault="00C06738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25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B4352" w14:textId="77777777" w:rsidR="00E928B6" w:rsidRDefault="00C06738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67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29BD2" w14:textId="77777777" w:rsidR="00E928B6" w:rsidRDefault="00E928B6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30AB04" w14:textId="77777777" w:rsidR="00E928B6" w:rsidRDefault="00C06738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42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DAF97" w14:textId="77777777" w:rsidR="00E928B6" w:rsidRDefault="00E928B6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E60681" w14:textId="77777777" w:rsidR="00E928B6" w:rsidRDefault="00E928B6">
            <w:pPr>
              <w:pStyle w:val="Standard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3F80222" w14:textId="77777777" w:rsidR="00E928B6" w:rsidRDefault="00E928B6">
      <w:pPr>
        <w:pStyle w:val="Standard"/>
        <w:rPr>
          <w:b/>
          <w:bCs/>
        </w:rPr>
      </w:pPr>
    </w:p>
    <w:p w14:paraId="2C767C9D" w14:textId="77777777" w:rsidR="00E928B6" w:rsidRDefault="00C06738">
      <w:pPr>
        <w:pStyle w:val="Standard"/>
        <w:rPr>
          <w:b/>
          <w:bCs/>
        </w:rPr>
      </w:pPr>
      <w:r>
        <w:rPr>
          <w:b/>
          <w:bCs/>
        </w:rPr>
        <w:t>Razem wartość pakietu nr 6</w:t>
      </w:r>
    </w:p>
    <w:p w14:paraId="58975798" w14:textId="77777777" w:rsidR="00E928B6" w:rsidRDefault="00E928B6">
      <w:pPr>
        <w:pStyle w:val="Standard"/>
        <w:jc w:val="both"/>
        <w:rPr>
          <w:b/>
          <w:bCs/>
        </w:rPr>
      </w:pPr>
    </w:p>
    <w:p w14:paraId="410843C7" w14:textId="77777777" w:rsidR="00E928B6" w:rsidRDefault="00C06738">
      <w:pPr>
        <w:pStyle w:val="Standard"/>
        <w:jc w:val="both"/>
        <w:rPr>
          <w:b/>
          <w:bCs/>
        </w:rPr>
      </w:pPr>
      <w:r>
        <w:rPr>
          <w:b/>
          <w:bCs/>
        </w:rPr>
        <w:t>netto ………………………………… zł</w:t>
      </w:r>
    </w:p>
    <w:p w14:paraId="751CEFCC" w14:textId="77777777" w:rsidR="00E928B6" w:rsidRDefault="00E928B6">
      <w:pPr>
        <w:pStyle w:val="Standard"/>
        <w:jc w:val="both"/>
        <w:rPr>
          <w:b/>
          <w:bCs/>
        </w:rPr>
      </w:pPr>
    </w:p>
    <w:p w14:paraId="72286263" w14:textId="77777777" w:rsidR="00E928B6" w:rsidRDefault="00C06738">
      <w:pPr>
        <w:pStyle w:val="Standard"/>
        <w:jc w:val="both"/>
      </w:pPr>
      <w:r>
        <w:t xml:space="preserve">Słownie wartość </w:t>
      </w:r>
      <w:r>
        <w:t>netto:.......................................................................................................</w:t>
      </w:r>
    </w:p>
    <w:p w14:paraId="125364C8" w14:textId="77777777" w:rsidR="00E928B6" w:rsidRDefault="00E928B6">
      <w:pPr>
        <w:pStyle w:val="Standard"/>
        <w:jc w:val="both"/>
        <w:rPr>
          <w:b/>
          <w:bCs/>
        </w:rPr>
      </w:pPr>
    </w:p>
    <w:p w14:paraId="244E0707" w14:textId="77777777" w:rsidR="00E928B6" w:rsidRDefault="00C06738">
      <w:pPr>
        <w:pStyle w:val="Standard"/>
        <w:jc w:val="both"/>
        <w:rPr>
          <w:b/>
          <w:bCs/>
        </w:rPr>
      </w:pPr>
      <w:r>
        <w:rPr>
          <w:b/>
          <w:bCs/>
        </w:rPr>
        <w:t>brutto ……………………………… zł</w:t>
      </w:r>
    </w:p>
    <w:p w14:paraId="60705E20" w14:textId="77777777" w:rsidR="00E928B6" w:rsidRDefault="00E928B6">
      <w:pPr>
        <w:pStyle w:val="Standard"/>
        <w:jc w:val="both"/>
        <w:rPr>
          <w:b/>
          <w:bCs/>
        </w:rPr>
      </w:pPr>
    </w:p>
    <w:p w14:paraId="51D7CF82" w14:textId="77777777" w:rsidR="00E928B6" w:rsidRDefault="00C06738">
      <w:pPr>
        <w:pStyle w:val="Standard"/>
        <w:spacing w:line="312" w:lineRule="auto"/>
        <w:jc w:val="both"/>
      </w:pPr>
      <w:r>
        <w:t>Słownie wartość brutto:..................................................................................................</w:t>
      </w:r>
      <w:r>
        <w:t>.....</w:t>
      </w:r>
    </w:p>
    <w:p w14:paraId="5F409EEB" w14:textId="77777777" w:rsidR="00E928B6" w:rsidRDefault="00E928B6">
      <w:pPr>
        <w:pStyle w:val="Standard"/>
        <w:spacing w:line="312" w:lineRule="auto"/>
        <w:jc w:val="both"/>
        <w:rPr>
          <w:rFonts w:ascii="Arial" w:hAnsi="Arial"/>
        </w:rPr>
      </w:pPr>
    </w:p>
    <w:p w14:paraId="4D1D7E67" w14:textId="77777777" w:rsidR="00E928B6" w:rsidRDefault="00E928B6">
      <w:pPr>
        <w:pStyle w:val="Standard"/>
        <w:spacing w:line="312" w:lineRule="auto"/>
        <w:jc w:val="both"/>
        <w:rPr>
          <w:rFonts w:ascii="Arial" w:hAnsi="Arial"/>
          <w:sz w:val="40"/>
          <w:szCs w:val="40"/>
        </w:rPr>
      </w:pPr>
    </w:p>
    <w:p w14:paraId="7F8717DF" w14:textId="77777777" w:rsidR="00E928B6" w:rsidRDefault="00C06738">
      <w:pPr>
        <w:pStyle w:val="Standard"/>
        <w:spacing w:line="276" w:lineRule="auto"/>
        <w:jc w:val="both"/>
      </w:pPr>
      <w:r>
        <w:t>…………….…………...</w:t>
      </w:r>
      <w:r>
        <w:rPr>
          <w:i/>
        </w:rPr>
        <w:t xml:space="preserve">, </w:t>
      </w:r>
      <w:r>
        <w:t>dnia ………….……. r.</w:t>
      </w:r>
    </w:p>
    <w:p w14:paraId="7CABB9C6" w14:textId="77777777" w:rsidR="00E928B6" w:rsidRDefault="00C06738">
      <w:pPr>
        <w:pStyle w:val="Standard"/>
        <w:jc w:val="both"/>
      </w:pPr>
      <w:r>
        <w:rPr>
          <w:i/>
          <w:color w:val="FF0000"/>
          <w:sz w:val="20"/>
          <w:szCs w:val="20"/>
        </w:rPr>
        <w:tab/>
        <w:t xml:space="preserve"> </w:t>
      </w:r>
      <w:r>
        <w:rPr>
          <w:i/>
          <w:sz w:val="20"/>
          <w:szCs w:val="20"/>
        </w:rPr>
        <w:t>miejscowość</w:t>
      </w:r>
    </w:p>
    <w:p w14:paraId="6302D332" w14:textId="77777777" w:rsidR="00E928B6" w:rsidRDefault="00E928B6">
      <w:pPr>
        <w:pStyle w:val="Standard"/>
        <w:jc w:val="both"/>
        <w:rPr>
          <w:i/>
          <w:sz w:val="20"/>
          <w:szCs w:val="20"/>
        </w:rPr>
      </w:pPr>
    </w:p>
    <w:p w14:paraId="7E6CFF26" w14:textId="77777777" w:rsidR="00E928B6" w:rsidRDefault="00C06738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1 Akceptuje wszystkie postanowienia zawarte w zapytaniu do składania ofert.</w:t>
      </w:r>
    </w:p>
    <w:p w14:paraId="36855AC7" w14:textId="77777777" w:rsidR="00E928B6" w:rsidRDefault="00C06738">
      <w:pPr>
        <w:pStyle w:val="Standard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2 Deklaruję, że wszystkie oświadczenia i informacje zamieszczone w „formularzu ofertowym”(ofercie) są kompletne, </w:t>
      </w:r>
      <w:r>
        <w:rPr>
          <w:rFonts w:ascii="Arial" w:hAnsi="Arial"/>
          <w:i/>
          <w:sz w:val="20"/>
          <w:szCs w:val="20"/>
        </w:rPr>
        <w:t>prawdziwe.</w:t>
      </w:r>
    </w:p>
    <w:p w14:paraId="34F85571" w14:textId="77777777" w:rsidR="00E928B6" w:rsidRDefault="00C06738">
      <w:pPr>
        <w:pStyle w:val="Standard"/>
        <w:jc w:val="both"/>
      </w:pP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color w:val="FF0000"/>
          <w:sz w:val="20"/>
          <w:szCs w:val="20"/>
        </w:rPr>
        <w:tab/>
      </w:r>
      <w:r>
        <w:rPr>
          <w:sz w:val="20"/>
          <w:szCs w:val="20"/>
        </w:rPr>
        <w:t>…………..………………………………………..………………</w:t>
      </w:r>
    </w:p>
    <w:p w14:paraId="35F29F07" w14:textId="77777777" w:rsidR="00E928B6" w:rsidRDefault="00C06738">
      <w:pPr>
        <w:pStyle w:val="Standard"/>
        <w:ind w:left="6083" w:firstLine="2413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podpis (i pieczątka) osoby/osób, uprawnionej/uprawnionych</w:t>
      </w:r>
    </w:p>
    <w:p w14:paraId="37CB9441" w14:textId="77777777" w:rsidR="00E928B6" w:rsidRDefault="00C06738">
      <w:pPr>
        <w:pStyle w:val="Standard"/>
        <w:ind w:left="10620" w:hanging="414"/>
        <w:rPr>
          <w:i/>
          <w:sz w:val="20"/>
          <w:szCs w:val="20"/>
        </w:rPr>
      </w:pPr>
      <w:r>
        <w:rPr>
          <w:i/>
          <w:sz w:val="20"/>
          <w:szCs w:val="20"/>
        </w:rPr>
        <w:t>do reprezentowania Wykonawcy</w:t>
      </w:r>
    </w:p>
    <w:p w14:paraId="18034ABF" w14:textId="77777777" w:rsidR="00E928B6" w:rsidRDefault="00E928B6">
      <w:pPr>
        <w:pStyle w:val="Textbody"/>
        <w:spacing w:line="312" w:lineRule="auto"/>
      </w:pPr>
    </w:p>
    <w:p w14:paraId="51573FA7" w14:textId="77777777" w:rsidR="00E928B6" w:rsidRDefault="00E928B6">
      <w:pPr>
        <w:pStyle w:val="Standard"/>
        <w:rPr>
          <w:sz w:val="40"/>
          <w:szCs w:val="40"/>
        </w:rPr>
      </w:pPr>
    </w:p>
    <w:p w14:paraId="1B31C156" w14:textId="77777777" w:rsidR="00E928B6" w:rsidRDefault="00E928B6">
      <w:pPr>
        <w:pStyle w:val="Standard"/>
      </w:pPr>
    </w:p>
    <w:p w14:paraId="5ED2C7A6" w14:textId="77777777" w:rsidR="00E928B6" w:rsidRDefault="00E928B6">
      <w:pPr>
        <w:pStyle w:val="Standard"/>
      </w:pPr>
    </w:p>
    <w:p w14:paraId="5742091D" w14:textId="77777777" w:rsidR="00E928B6" w:rsidRDefault="00E928B6">
      <w:pPr>
        <w:pStyle w:val="Standard"/>
      </w:pPr>
    </w:p>
    <w:p w14:paraId="1B648743" w14:textId="77777777" w:rsidR="00E928B6" w:rsidRDefault="00E928B6">
      <w:pPr>
        <w:pStyle w:val="Standard"/>
      </w:pPr>
    </w:p>
    <w:p w14:paraId="7AA5D420" w14:textId="77777777" w:rsidR="00E928B6" w:rsidRDefault="00E928B6">
      <w:pPr>
        <w:pStyle w:val="Standard"/>
      </w:pPr>
    </w:p>
    <w:p w14:paraId="46C7D812" w14:textId="77777777" w:rsidR="00E928B6" w:rsidRDefault="00C06738">
      <w:pPr>
        <w:pStyle w:val="Standard"/>
        <w:tabs>
          <w:tab w:val="left" w:pos="4560"/>
        </w:tabs>
      </w:pPr>
      <w:r>
        <w:tab/>
      </w:r>
    </w:p>
    <w:p w14:paraId="7BB8FB89" w14:textId="77777777" w:rsidR="00E928B6" w:rsidRDefault="00E928B6">
      <w:pPr>
        <w:pStyle w:val="Standard"/>
        <w:tabs>
          <w:tab w:val="left" w:pos="4560"/>
        </w:tabs>
      </w:pPr>
    </w:p>
    <w:sectPr w:rsidR="00E928B6">
      <w:headerReference w:type="default" r:id="rId7"/>
      <w:footerReference w:type="default" r:id="rId8"/>
      <w:pgSz w:w="16838" w:h="11906" w:orient="landscape"/>
      <w:pgMar w:top="720" w:right="720" w:bottom="766" w:left="720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8115B" w14:textId="77777777" w:rsidR="00C06738" w:rsidRDefault="00C06738">
      <w:r>
        <w:separator/>
      </w:r>
    </w:p>
  </w:endnote>
  <w:endnote w:type="continuationSeparator" w:id="0">
    <w:p w14:paraId="782B4361" w14:textId="77777777" w:rsidR="00C06738" w:rsidRDefault="00C06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0C38" w14:textId="77777777" w:rsidR="00D1669E" w:rsidRDefault="00C0673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4F352" w14:textId="77777777" w:rsidR="00C06738" w:rsidRDefault="00C06738">
      <w:r>
        <w:rPr>
          <w:color w:val="000000"/>
        </w:rPr>
        <w:separator/>
      </w:r>
    </w:p>
  </w:footnote>
  <w:footnote w:type="continuationSeparator" w:id="0">
    <w:p w14:paraId="601B8BE6" w14:textId="77777777" w:rsidR="00C06738" w:rsidRDefault="00C06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6756" w14:textId="3AC3956A" w:rsidR="00F857E5" w:rsidRDefault="00F857E5" w:rsidP="00F857E5">
    <w:pPr>
      <w:pStyle w:val="Nagwek"/>
      <w:jc w:val="right"/>
    </w:pPr>
    <w:r>
      <w:t>Załącznik nr 1e</w:t>
    </w:r>
  </w:p>
  <w:p w14:paraId="7C47E609" w14:textId="0B014FBC" w:rsidR="00F857E5" w:rsidRDefault="00F857E5" w:rsidP="00F857E5">
    <w:pPr>
      <w:pStyle w:val="Nagwek"/>
      <w:jc w:val="right"/>
    </w:pPr>
    <w:r>
      <w:t>Do Zapytania Ofertowego nr</w:t>
    </w:r>
  </w:p>
  <w:p w14:paraId="4C5CA67A" w14:textId="288EEDD1" w:rsidR="00F857E5" w:rsidRDefault="00F857E5" w:rsidP="00F857E5">
    <w:pPr>
      <w:pStyle w:val="Nagwek"/>
      <w:jc w:val="right"/>
    </w:pPr>
    <w:r>
      <w:t>ZSCKR.271.18.2024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40F4A"/>
    <w:multiLevelType w:val="multilevel"/>
    <w:tmpl w:val="6EDE9D3C"/>
    <w:styleLink w:val="WW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28B6"/>
    <w:rsid w:val="00095EBF"/>
    <w:rsid w:val="00C06738"/>
    <w:rsid w:val="00E928B6"/>
    <w:rsid w:val="00F8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113A"/>
  <w15:docId w15:val="{7D6A188B-68F6-44BD-B3AD-97323D49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next w:val="Textbody"/>
    <w:uiPriority w:val="9"/>
    <w:qFormat/>
    <w:pPr>
      <w:suppressAutoHyphens/>
      <w:outlineLvl w:val="0"/>
    </w:pPr>
    <w:rPr>
      <w:b/>
      <w:bCs/>
      <w:sz w:val="36"/>
      <w:szCs w:val="36"/>
    </w:rPr>
  </w:style>
  <w:style w:type="paragraph" w:styleId="Nagwek2">
    <w:name w:val="heading 2"/>
    <w:next w:val="Textbody"/>
    <w:uiPriority w:val="9"/>
    <w:semiHidden/>
    <w:unhideWhenUsed/>
    <w:qFormat/>
    <w:pPr>
      <w:suppressAutoHyphens/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next w:val="Textbody"/>
    <w:uiPriority w:val="9"/>
    <w:semiHidden/>
    <w:unhideWhenUsed/>
    <w:qFormat/>
    <w:pPr>
      <w:suppressAutoHyphens/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rFonts w:ascii="Arial" w:hAnsi="Arial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Nagwek">
    <w:name w:val="header"/>
    <w:basedOn w:val="Standard"/>
    <w:pPr>
      <w:suppressLineNumbers/>
      <w:tabs>
        <w:tab w:val="center" w:pos="4703"/>
        <w:tab w:val="right" w:pos="94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Cytaty">
    <w:name w:val="Cytaty"/>
    <w:basedOn w:val="Standard"/>
    <w:pPr>
      <w:spacing w:after="283"/>
      <w:ind w:left="567" w:right="567"/>
    </w:pPr>
  </w:style>
  <w:style w:type="paragraph" w:styleId="Tytu">
    <w:name w:val="Title"/>
    <w:basedOn w:val="Nagwek10"/>
    <w:next w:val="Podtytu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10"/>
    <w:next w:val="Textbody"/>
    <w:uiPriority w:val="11"/>
    <w:qFormat/>
    <w:pPr>
      <w:spacing w:before="60"/>
      <w:jc w:val="center"/>
    </w:pPr>
    <w:rPr>
      <w:i/>
      <w:iCs/>
      <w:sz w:val="36"/>
      <w:szCs w:val="36"/>
    </w:rPr>
  </w:style>
  <w:style w:type="paragraph" w:customStyle="1" w:styleId="ListContents">
    <w:name w:val="List Contents"/>
    <w:basedOn w:val="Standard"/>
    <w:pPr>
      <w:ind w:left="567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Stołówka</dc:creator>
  <cp:lastModifiedBy>Gabrychowicz</cp:lastModifiedBy>
  <cp:revision>2</cp:revision>
  <cp:lastPrinted>2023-10-30T09:45:00Z</cp:lastPrinted>
  <dcterms:created xsi:type="dcterms:W3CDTF">2024-12-11T22:48:00Z</dcterms:created>
  <dcterms:modified xsi:type="dcterms:W3CDTF">2024-12-11T22:48:00Z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