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D426" w14:textId="77777777" w:rsidR="00284623" w:rsidRDefault="00284623">
      <w:pPr>
        <w:pStyle w:val="Standard"/>
        <w:rPr>
          <w:bCs/>
          <w:i/>
          <w:sz w:val="18"/>
          <w:szCs w:val="18"/>
        </w:rPr>
      </w:pPr>
    </w:p>
    <w:p w14:paraId="26F69F8A" w14:textId="77777777" w:rsidR="00284623" w:rsidRDefault="00284623">
      <w:pPr>
        <w:pStyle w:val="Standard"/>
        <w:rPr>
          <w:bCs/>
          <w:i/>
          <w:sz w:val="22"/>
          <w:szCs w:val="22"/>
        </w:rPr>
      </w:pPr>
    </w:p>
    <w:p w14:paraId="5E5325A8" w14:textId="77777777" w:rsidR="00284623" w:rsidRDefault="00EA770D">
      <w:pPr>
        <w:pStyle w:val="Standard"/>
        <w:jc w:val="right"/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t xml:space="preserve">                            </w:t>
      </w:r>
    </w:p>
    <w:p w14:paraId="36D88489" w14:textId="77777777" w:rsidR="00284623" w:rsidRDefault="00284623">
      <w:pPr>
        <w:pStyle w:val="Standard"/>
        <w:jc w:val="right"/>
        <w:rPr>
          <w:bCs/>
          <w:i/>
          <w:sz w:val="18"/>
          <w:szCs w:val="18"/>
        </w:rPr>
      </w:pPr>
    </w:p>
    <w:p w14:paraId="2B6141D4" w14:textId="77777777" w:rsidR="00284623" w:rsidRDefault="00284623">
      <w:pPr>
        <w:pStyle w:val="Standard"/>
        <w:rPr>
          <w:bCs/>
          <w:i/>
          <w:sz w:val="18"/>
          <w:szCs w:val="18"/>
        </w:rPr>
      </w:pPr>
    </w:p>
    <w:p w14:paraId="4D27357C" w14:textId="77777777" w:rsidR="00284623" w:rsidRDefault="00284623">
      <w:pPr>
        <w:pStyle w:val="Standard"/>
        <w:rPr>
          <w:bCs/>
          <w:i/>
          <w:sz w:val="18"/>
          <w:szCs w:val="18"/>
        </w:rPr>
      </w:pPr>
    </w:p>
    <w:p w14:paraId="743BBD38" w14:textId="77777777" w:rsidR="00284623" w:rsidRDefault="00284623">
      <w:pPr>
        <w:pStyle w:val="Standard"/>
        <w:rPr>
          <w:sz w:val="18"/>
          <w:szCs w:val="18"/>
        </w:rPr>
      </w:pPr>
    </w:p>
    <w:p w14:paraId="32D7121E" w14:textId="77777777" w:rsidR="00284623" w:rsidRDefault="00EA770D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………………………………….</w:t>
      </w:r>
    </w:p>
    <w:p w14:paraId="7FDEDDA4" w14:textId="77777777" w:rsidR="00284623" w:rsidRDefault="00EA770D">
      <w:pPr>
        <w:pStyle w:val="Standard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Nazwa Wykonawcy /pieczątka firmy</w:t>
      </w:r>
    </w:p>
    <w:p w14:paraId="23E9C721" w14:textId="77777777" w:rsidR="00284623" w:rsidRDefault="00284623">
      <w:pPr>
        <w:pStyle w:val="Standard"/>
        <w:rPr>
          <w:sz w:val="18"/>
          <w:szCs w:val="18"/>
        </w:rPr>
      </w:pPr>
    </w:p>
    <w:p w14:paraId="5A88FBDA" w14:textId="77777777" w:rsidR="00284623" w:rsidRDefault="00284623">
      <w:pPr>
        <w:pStyle w:val="Standard"/>
        <w:rPr>
          <w:sz w:val="18"/>
          <w:szCs w:val="18"/>
        </w:rPr>
      </w:pPr>
    </w:p>
    <w:p w14:paraId="5432C33E" w14:textId="77777777" w:rsidR="00284623" w:rsidRDefault="00EA770D">
      <w:pPr>
        <w:pStyle w:val="Standard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</w:t>
      </w:r>
      <w:r>
        <w:rPr>
          <w:b/>
          <w:sz w:val="18"/>
          <w:szCs w:val="18"/>
        </w:rPr>
        <w:t xml:space="preserve">  Formularz cenowy</w:t>
      </w:r>
    </w:p>
    <w:p w14:paraId="3A7914B0" w14:textId="77777777" w:rsidR="00284623" w:rsidRDefault="00284623">
      <w:pPr>
        <w:pStyle w:val="Standard"/>
        <w:rPr>
          <w:b/>
          <w:sz w:val="18"/>
          <w:szCs w:val="18"/>
        </w:rPr>
      </w:pPr>
    </w:p>
    <w:p w14:paraId="521B84BE" w14:textId="77777777" w:rsidR="00284623" w:rsidRDefault="00EA770D">
      <w:pPr>
        <w:pStyle w:val="Standard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Pakiet 7 -Jaja</w:t>
      </w:r>
    </w:p>
    <w:p w14:paraId="04C060F1" w14:textId="77777777" w:rsidR="00284623" w:rsidRDefault="00284623">
      <w:pPr>
        <w:pStyle w:val="Standard"/>
        <w:jc w:val="center"/>
        <w:rPr>
          <w:b/>
          <w:sz w:val="18"/>
          <w:szCs w:val="18"/>
        </w:rPr>
      </w:pPr>
    </w:p>
    <w:tbl>
      <w:tblPr>
        <w:tblW w:w="12049" w:type="dxa"/>
        <w:tblInd w:w="1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"/>
        <w:gridCol w:w="2645"/>
        <w:gridCol w:w="518"/>
        <w:gridCol w:w="1059"/>
        <w:gridCol w:w="1260"/>
        <w:gridCol w:w="1686"/>
        <w:gridCol w:w="996"/>
        <w:gridCol w:w="1427"/>
        <w:gridCol w:w="649"/>
        <w:gridCol w:w="1340"/>
      </w:tblGrid>
      <w:tr w:rsidR="00284623" w14:paraId="76A6FE69" w14:textId="77777777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4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3B0F3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bookmarkStart w:id="0" w:name="Bookmark1"/>
            <w:r>
              <w:rPr>
                <w:b/>
                <w:bCs/>
                <w:sz w:val="18"/>
                <w:szCs w:val="18"/>
              </w:rPr>
              <w:t>Lp.</w:t>
            </w:r>
            <w:bookmarkEnd w:id="0"/>
          </w:p>
        </w:tc>
        <w:tc>
          <w:tcPr>
            <w:tcW w:w="26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84B59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5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F4C7A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5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5D888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29A0CF0C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2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3B995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706341C6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6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F2F0F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netto</w:t>
            </w:r>
          </w:p>
          <w:p w14:paraId="4F1D1C1A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9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C007E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Stawka podatku VAT</w:t>
            </w:r>
          </w:p>
          <w:p w14:paraId="6F3B9C97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33D3F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7A818568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55E7D9B8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3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85A43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01CB7DD5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</w:tr>
      <w:tr w:rsidR="00284623" w14:paraId="08772670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4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7AFE86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26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35FAE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A5992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B1B32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F08E3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168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49705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2A19D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ED52F" w14:textId="77777777" w:rsidR="00284623" w:rsidRDefault="0028462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53B0C" w14:textId="77777777" w:rsidR="00284623" w:rsidRDefault="00284623">
            <w:pPr>
              <w:rPr>
                <w:sz w:val="18"/>
                <w:szCs w:val="18"/>
              </w:rPr>
            </w:pPr>
          </w:p>
        </w:tc>
      </w:tr>
      <w:tr w:rsidR="00284623" w14:paraId="4C83E0E2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A3987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DDBA4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FF61F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1F167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6FD13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770BC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6=4x5</w:t>
            </w: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CA3ED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9ADD0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</w:t>
            </w: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E201" w14:textId="77777777" w:rsidR="00284623" w:rsidRDefault="00EA770D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9=6+8</w:t>
            </w:r>
          </w:p>
        </w:tc>
      </w:tr>
      <w:tr w:rsidR="00284623" w14:paraId="44EE1C3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7117F" w14:textId="77777777" w:rsidR="00284623" w:rsidRDefault="00EA770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72C58" w14:textId="77777777" w:rsidR="00284623" w:rsidRDefault="00EA770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Jaja ok. 55g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D2BDF" w14:textId="77777777" w:rsidR="00284623" w:rsidRDefault="00EA770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8E63F" w14:textId="77777777" w:rsidR="00284623" w:rsidRDefault="00EA770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5EFBB" w14:textId="77777777" w:rsidR="00284623" w:rsidRDefault="00284623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AA1B1" w14:textId="77777777" w:rsidR="00284623" w:rsidRDefault="00284623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9C516" w14:textId="77777777" w:rsidR="00284623" w:rsidRDefault="00284623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AC943" w14:textId="77777777" w:rsidR="00284623" w:rsidRDefault="00284623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7FB3C" w14:textId="77777777" w:rsidR="00284623" w:rsidRDefault="00284623">
            <w:pPr>
              <w:pStyle w:val="Standard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284623" w14:paraId="1E55C94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11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D47B6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Razem poz. 1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51A3C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C5938" w14:textId="77777777" w:rsidR="00284623" w:rsidRDefault="00EA770D">
            <w:pPr>
              <w:pStyle w:val="Standard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7A8FD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ABE1D" w14:textId="77777777" w:rsidR="00284623" w:rsidRDefault="00284623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C2DF5" w14:textId="77777777" w:rsidR="00284623" w:rsidRDefault="00EA770D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BFE86" w14:textId="77777777" w:rsidR="00284623" w:rsidRDefault="00284623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03172" w14:textId="77777777" w:rsidR="00284623" w:rsidRDefault="00284623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5C1804DB" w14:textId="77777777" w:rsidR="00284623" w:rsidRDefault="00284623">
      <w:pPr>
        <w:pStyle w:val="Standard"/>
        <w:rPr>
          <w:b/>
          <w:bCs/>
          <w:sz w:val="18"/>
          <w:szCs w:val="18"/>
        </w:rPr>
      </w:pPr>
    </w:p>
    <w:p w14:paraId="3F652610" w14:textId="77777777" w:rsidR="00846FDB" w:rsidRDefault="00846FDB">
      <w:pPr>
        <w:pStyle w:val="Standard"/>
        <w:rPr>
          <w:b/>
          <w:bCs/>
          <w:sz w:val="18"/>
          <w:szCs w:val="18"/>
        </w:rPr>
      </w:pPr>
    </w:p>
    <w:p w14:paraId="7D63754A" w14:textId="77777777" w:rsidR="00846FDB" w:rsidRDefault="00846FDB">
      <w:pPr>
        <w:pStyle w:val="Standard"/>
        <w:rPr>
          <w:b/>
          <w:bCs/>
          <w:sz w:val="18"/>
          <w:szCs w:val="18"/>
        </w:rPr>
      </w:pPr>
    </w:p>
    <w:p w14:paraId="30D7DF92" w14:textId="77777777" w:rsidR="00846FDB" w:rsidRDefault="00846FDB">
      <w:pPr>
        <w:pStyle w:val="Standard"/>
        <w:rPr>
          <w:b/>
          <w:bCs/>
          <w:sz w:val="18"/>
          <w:szCs w:val="18"/>
        </w:rPr>
      </w:pPr>
    </w:p>
    <w:p w14:paraId="34B7DE62" w14:textId="77777777" w:rsidR="00846FDB" w:rsidRDefault="00846FDB">
      <w:pPr>
        <w:pStyle w:val="Standard"/>
        <w:rPr>
          <w:b/>
          <w:bCs/>
          <w:sz w:val="18"/>
          <w:szCs w:val="18"/>
        </w:rPr>
      </w:pPr>
    </w:p>
    <w:p w14:paraId="207F31C2" w14:textId="64A8A467" w:rsidR="00284623" w:rsidRDefault="00EA770D">
      <w:pPr>
        <w:pStyle w:val="Standard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Razem wartość pakietu nr 7</w:t>
      </w:r>
    </w:p>
    <w:p w14:paraId="4AA49E0B" w14:textId="77777777" w:rsidR="00284623" w:rsidRDefault="00284623">
      <w:pPr>
        <w:pStyle w:val="Standard"/>
        <w:rPr>
          <w:sz w:val="18"/>
          <w:szCs w:val="18"/>
        </w:rPr>
      </w:pPr>
    </w:p>
    <w:p w14:paraId="284FD92D" w14:textId="77777777" w:rsidR="00284623" w:rsidRDefault="00EA770D">
      <w:pPr>
        <w:pStyle w:val="Standard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netto ………………………………… zł</w:t>
      </w:r>
    </w:p>
    <w:p w14:paraId="1A4B4A46" w14:textId="77777777" w:rsidR="00284623" w:rsidRDefault="00284623">
      <w:pPr>
        <w:pStyle w:val="Standard"/>
        <w:jc w:val="both"/>
        <w:rPr>
          <w:b/>
          <w:bCs/>
          <w:sz w:val="18"/>
          <w:szCs w:val="18"/>
        </w:rPr>
      </w:pPr>
    </w:p>
    <w:p w14:paraId="556D1860" w14:textId="77777777" w:rsidR="00284623" w:rsidRDefault="00EA770D">
      <w:pPr>
        <w:pStyle w:val="Textbody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Słownie wartość </w:t>
      </w:r>
      <w:r>
        <w:rPr>
          <w:rFonts w:ascii="Times New Roman" w:hAnsi="Times New Roman" w:cs="Times New Roman"/>
          <w:sz w:val="18"/>
          <w:szCs w:val="18"/>
        </w:rPr>
        <w:t>netto:.......................................................................................................</w:t>
      </w:r>
    </w:p>
    <w:p w14:paraId="554CF683" w14:textId="77777777" w:rsidR="00284623" w:rsidRDefault="00284623">
      <w:pPr>
        <w:pStyle w:val="Standard"/>
        <w:jc w:val="both"/>
        <w:rPr>
          <w:b/>
          <w:bCs/>
          <w:sz w:val="18"/>
          <w:szCs w:val="18"/>
        </w:rPr>
      </w:pPr>
    </w:p>
    <w:p w14:paraId="0499DF0D" w14:textId="77777777" w:rsidR="00284623" w:rsidRDefault="00EA770D">
      <w:pPr>
        <w:pStyle w:val="Standard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brutto ……………………………… zł</w:t>
      </w:r>
    </w:p>
    <w:p w14:paraId="1E0EB8F0" w14:textId="77777777" w:rsidR="00284623" w:rsidRDefault="00284623">
      <w:pPr>
        <w:pStyle w:val="Textbody"/>
        <w:rPr>
          <w:rFonts w:ascii="Times New Roman" w:hAnsi="Times New Roman" w:cs="Times New Roman"/>
          <w:b/>
          <w:bCs/>
          <w:sz w:val="18"/>
          <w:szCs w:val="18"/>
        </w:rPr>
      </w:pPr>
    </w:p>
    <w:p w14:paraId="35D9800B" w14:textId="77777777" w:rsidR="00284623" w:rsidRDefault="00EA770D">
      <w:pPr>
        <w:pStyle w:val="Textbody"/>
        <w:spacing w:line="312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Słownie wartość </w:t>
      </w:r>
      <w:r>
        <w:rPr>
          <w:rFonts w:ascii="Times New Roman" w:hAnsi="Times New Roman" w:cs="Times New Roman"/>
          <w:sz w:val="18"/>
          <w:szCs w:val="18"/>
        </w:rPr>
        <w:t>brutto:.......................................................................................................</w:t>
      </w:r>
    </w:p>
    <w:p w14:paraId="7411E9F4" w14:textId="77777777" w:rsidR="00284623" w:rsidRDefault="00284623">
      <w:pPr>
        <w:pStyle w:val="Textbody"/>
        <w:spacing w:line="312" w:lineRule="auto"/>
        <w:rPr>
          <w:rFonts w:ascii="Times New Roman" w:hAnsi="Times New Roman" w:cs="Times New Roman"/>
          <w:sz w:val="18"/>
          <w:szCs w:val="18"/>
        </w:rPr>
      </w:pPr>
    </w:p>
    <w:p w14:paraId="6E492C2D" w14:textId="77777777" w:rsidR="00284623" w:rsidRDefault="00EA770D">
      <w:pPr>
        <w:pStyle w:val="Standard"/>
        <w:spacing w:line="276" w:lineRule="auto"/>
        <w:jc w:val="both"/>
      </w:pPr>
      <w:r>
        <w:rPr>
          <w:sz w:val="18"/>
          <w:szCs w:val="18"/>
        </w:rPr>
        <w:t>…………….…………...</w:t>
      </w:r>
      <w:r>
        <w:rPr>
          <w:i/>
          <w:sz w:val="18"/>
          <w:szCs w:val="18"/>
        </w:rPr>
        <w:t xml:space="preserve">, </w:t>
      </w:r>
      <w:r>
        <w:rPr>
          <w:sz w:val="18"/>
          <w:szCs w:val="18"/>
        </w:rPr>
        <w:t>dnia ………….……. r.</w:t>
      </w:r>
    </w:p>
    <w:p w14:paraId="0830A1FA" w14:textId="77777777" w:rsidR="00284623" w:rsidRDefault="00EA770D">
      <w:pPr>
        <w:pStyle w:val="Standard"/>
        <w:jc w:val="both"/>
      </w:pPr>
      <w:r>
        <w:rPr>
          <w:i/>
          <w:color w:val="FF0000"/>
          <w:sz w:val="18"/>
          <w:szCs w:val="18"/>
        </w:rPr>
        <w:tab/>
        <w:t xml:space="preserve"> </w:t>
      </w:r>
      <w:r>
        <w:rPr>
          <w:i/>
          <w:sz w:val="18"/>
          <w:szCs w:val="18"/>
        </w:rPr>
        <w:t>miejscowość</w:t>
      </w:r>
    </w:p>
    <w:p w14:paraId="4CC2AF63" w14:textId="77777777" w:rsidR="00284623" w:rsidRDefault="00284623">
      <w:pPr>
        <w:pStyle w:val="Standard"/>
        <w:jc w:val="both"/>
        <w:rPr>
          <w:i/>
          <w:sz w:val="18"/>
          <w:szCs w:val="18"/>
        </w:rPr>
      </w:pPr>
    </w:p>
    <w:p w14:paraId="63CF5250" w14:textId="77777777" w:rsidR="00284623" w:rsidRDefault="00EA770D">
      <w:pPr>
        <w:pStyle w:val="Standard"/>
        <w:jc w:val="both"/>
        <w:rPr>
          <w:rFonts w:ascii="Arial" w:hAnsi="Arial"/>
          <w:i/>
          <w:sz w:val="18"/>
          <w:szCs w:val="18"/>
        </w:rPr>
      </w:pPr>
      <w:r>
        <w:rPr>
          <w:rFonts w:ascii="Arial" w:hAnsi="Arial"/>
          <w:i/>
          <w:sz w:val="18"/>
          <w:szCs w:val="18"/>
        </w:rPr>
        <w:lastRenderedPageBreak/>
        <w:t>1 Akceptuje wszystkie postanowienia zawarte w zapytaniu do składania ofert.</w:t>
      </w:r>
    </w:p>
    <w:p w14:paraId="2395AFBD" w14:textId="77777777" w:rsidR="00284623" w:rsidRDefault="00EA770D">
      <w:pPr>
        <w:pStyle w:val="Standard"/>
        <w:jc w:val="both"/>
        <w:rPr>
          <w:rFonts w:ascii="Arial" w:hAnsi="Arial"/>
          <w:i/>
          <w:sz w:val="18"/>
          <w:szCs w:val="18"/>
        </w:rPr>
      </w:pPr>
      <w:r>
        <w:rPr>
          <w:rFonts w:ascii="Arial" w:hAnsi="Arial"/>
          <w:i/>
          <w:sz w:val="18"/>
          <w:szCs w:val="18"/>
        </w:rPr>
        <w:t>2 Deklaruję, że wszys</w:t>
      </w:r>
      <w:r>
        <w:rPr>
          <w:rFonts w:ascii="Arial" w:hAnsi="Arial"/>
          <w:i/>
          <w:sz w:val="18"/>
          <w:szCs w:val="18"/>
        </w:rPr>
        <w:t>tkie oświadczenia i informacje zamieszczone w „formularzu ofertowym”(ofercie) są kompletne, prawdziwe.</w:t>
      </w:r>
    </w:p>
    <w:p w14:paraId="4083B5FC" w14:textId="77777777" w:rsidR="00284623" w:rsidRDefault="00EA770D">
      <w:pPr>
        <w:pStyle w:val="Standard"/>
        <w:jc w:val="both"/>
      </w:pP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  <w:t xml:space="preserve">                                                                                                                       </w:t>
      </w:r>
      <w:r>
        <w:rPr>
          <w:color w:val="FF0000"/>
          <w:sz w:val="18"/>
          <w:szCs w:val="18"/>
        </w:rPr>
        <w:t xml:space="preserve">                                            </w:t>
      </w:r>
      <w:r>
        <w:rPr>
          <w:sz w:val="18"/>
          <w:szCs w:val="18"/>
        </w:rPr>
        <w:t>…………..………………………………………..………………</w:t>
      </w:r>
    </w:p>
    <w:p w14:paraId="17E95399" w14:textId="77777777" w:rsidR="00284623" w:rsidRDefault="00EA770D">
      <w:pPr>
        <w:pStyle w:val="Standard"/>
        <w:ind w:left="6083" w:firstLine="2413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podpis (i pieczątka) osoby/osób, uprawnionej/uprawnionych</w:t>
      </w:r>
    </w:p>
    <w:p w14:paraId="6D38E042" w14:textId="77777777" w:rsidR="00284623" w:rsidRDefault="00EA770D">
      <w:pPr>
        <w:pStyle w:val="Standard"/>
        <w:ind w:left="10620" w:hanging="414"/>
        <w:rPr>
          <w:i/>
          <w:sz w:val="18"/>
          <w:szCs w:val="18"/>
        </w:rPr>
      </w:pPr>
      <w:r>
        <w:rPr>
          <w:i/>
          <w:sz w:val="18"/>
          <w:szCs w:val="18"/>
        </w:rPr>
        <w:t>do reprezentowania Wykonawcy</w:t>
      </w:r>
    </w:p>
    <w:p w14:paraId="3A002F59" w14:textId="77777777" w:rsidR="00284623" w:rsidRDefault="00284623">
      <w:pPr>
        <w:pStyle w:val="Textbody"/>
        <w:spacing w:line="312" w:lineRule="auto"/>
        <w:rPr>
          <w:sz w:val="18"/>
          <w:szCs w:val="18"/>
        </w:rPr>
      </w:pPr>
    </w:p>
    <w:p w14:paraId="34254E69" w14:textId="77777777" w:rsidR="00284623" w:rsidRDefault="00284623">
      <w:pPr>
        <w:pStyle w:val="Standard"/>
        <w:rPr>
          <w:sz w:val="18"/>
          <w:szCs w:val="18"/>
        </w:rPr>
      </w:pPr>
    </w:p>
    <w:sectPr w:rsidR="00284623">
      <w:headerReference w:type="default" r:id="rId7"/>
      <w:footerReference w:type="default" r:id="rId8"/>
      <w:pgSz w:w="16838" w:h="11906" w:orient="landscape"/>
      <w:pgMar w:top="899" w:right="1418" w:bottom="766" w:left="1309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B2B65" w14:textId="77777777" w:rsidR="00EA770D" w:rsidRDefault="00EA770D">
      <w:r>
        <w:separator/>
      </w:r>
    </w:p>
  </w:endnote>
  <w:endnote w:type="continuationSeparator" w:id="0">
    <w:p w14:paraId="3D6762DF" w14:textId="77777777" w:rsidR="00EA770D" w:rsidRDefault="00EA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01078" w14:textId="77777777" w:rsidR="006F2DFD" w:rsidRDefault="00EA770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7DF2C" w14:textId="77777777" w:rsidR="00EA770D" w:rsidRDefault="00EA770D">
      <w:r>
        <w:rPr>
          <w:color w:val="000000"/>
        </w:rPr>
        <w:separator/>
      </w:r>
    </w:p>
  </w:footnote>
  <w:footnote w:type="continuationSeparator" w:id="0">
    <w:p w14:paraId="75B8570E" w14:textId="77777777" w:rsidR="00EA770D" w:rsidRDefault="00EA7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502E" w14:textId="009BECD5" w:rsidR="00846FDB" w:rsidRDefault="00846FDB" w:rsidP="00846FDB">
    <w:pPr>
      <w:pStyle w:val="Nagwek"/>
      <w:jc w:val="right"/>
    </w:pPr>
    <w:r>
      <w:t xml:space="preserve">Załącznik nr 1f </w:t>
    </w:r>
  </w:p>
  <w:p w14:paraId="78D94FC3" w14:textId="7228698D" w:rsidR="00846FDB" w:rsidRDefault="00846FDB" w:rsidP="00846FDB">
    <w:pPr>
      <w:pStyle w:val="Nagwek"/>
      <w:jc w:val="right"/>
    </w:pPr>
    <w:r>
      <w:t>Do Zapytania Ofertowego nr</w:t>
    </w:r>
  </w:p>
  <w:p w14:paraId="13663F89" w14:textId="01D57DA1" w:rsidR="00846FDB" w:rsidRDefault="00846FDB" w:rsidP="00846FDB">
    <w:pPr>
      <w:pStyle w:val="Nagwek"/>
      <w:jc w:val="right"/>
    </w:pPr>
    <w:r>
      <w:t>ZSCKR.271.18.2024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603AA"/>
    <w:multiLevelType w:val="multilevel"/>
    <w:tmpl w:val="9FFAAA32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84623"/>
    <w:rsid w:val="00284623"/>
    <w:rsid w:val="00846FDB"/>
    <w:rsid w:val="00EA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BDFF"/>
  <w15:docId w15:val="{918C779F-0DF4-42A2-ABEE-AB317695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Nagwek">
    <w:name w:val="header"/>
    <w:basedOn w:val="Standard"/>
    <w:pPr>
      <w:suppressLineNumbers/>
      <w:tabs>
        <w:tab w:val="center" w:pos="4703"/>
        <w:tab w:val="right" w:pos="94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Stołówka</dc:creator>
  <cp:lastModifiedBy>Gabrychowicz</cp:lastModifiedBy>
  <cp:revision>2</cp:revision>
  <cp:lastPrinted>2012-10-08T08:03:00Z</cp:lastPrinted>
  <dcterms:created xsi:type="dcterms:W3CDTF">2024-12-11T22:49:00Z</dcterms:created>
  <dcterms:modified xsi:type="dcterms:W3CDTF">2024-12-11T22:49:00Z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