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2D95C" w14:textId="77777777" w:rsidR="00F73D4C" w:rsidRDefault="00000000">
      <w:pPr>
        <w:pStyle w:val="Standard"/>
        <w:spacing w:line="276" w:lineRule="auto"/>
        <w:ind w:left="504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>Załącznik nr 2 do Regulaminu  konkursu</w:t>
      </w:r>
    </w:p>
    <w:p w14:paraId="04295C9E" w14:textId="77777777" w:rsidR="00F73D4C" w:rsidRDefault="00000000">
      <w:pPr>
        <w:pStyle w:val="Standard"/>
        <w:spacing w:line="276" w:lineRule="auto"/>
        <w:ind w:left="4320" w:firstLine="72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>pisemnych ofert  z dnia 19.05.2025r</w:t>
      </w:r>
    </w:p>
    <w:p w14:paraId="41D2C3BC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Dane oferenta:</w:t>
      </w:r>
    </w:p>
    <w:p w14:paraId="4DABCED3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532A5216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nazwa firmy</w:t>
      </w:r>
    </w:p>
    <w:p w14:paraId="199C033E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11350E8F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adres firmy</w:t>
      </w:r>
    </w:p>
    <w:p w14:paraId="3B7C3DCB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</w:t>
      </w:r>
    </w:p>
    <w:p w14:paraId="285B7747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NIP lub REGON (inny rejestr, w którym zarejestrowana jest działalność)</w:t>
      </w:r>
    </w:p>
    <w:p w14:paraId="57FBB329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…………………………………………………………..</w:t>
      </w:r>
    </w:p>
    <w:p w14:paraId="6E1519F6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telefon/faks</w:t>
      </w:r>
      <w:r>
        <w:t>/</w:t>
      </w:r>
      <w:r>
        <w:rPr>
          <w:rFonts w:ascii="Times New Roman" w:hAnsi="Times New Roman" w:cs="Times New Roman"/>
          <w:i/>
          <w:color w:val="00000A"/>
        </w:rPr>
        <w:t>e-mail</w:t>
      </w:r>
    </w:p>
    <w:p w14:paraId="3A91EC0D" w14:textId="77777777" w:rsidR="00F73D4C" w:rsidRDefault="00F73D4C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0B1987F7" w14:textId="77777777" w:rsidR="00F73D4C" w:rsidRDefault="00F73D4C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6D81CF04" w14:textId="77777777" w:rsidR="00F73D4C" w:rsidRDefault="00F73D4C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27EFC6D0" w14:textId="77777777" w:rsidR="00F73D4C" w:rsidRDefault="00F73D4C">
      <w:pPr>
        <w:pStyle w:val="Standard"/>
        <w:spacing w:line="276" w:lineRule="auto"/>
        <w:rPr>
          <w:rFonts w:hint="eastAsia"/>
        </w:rPr>
      </w:pPr>
    </w:p>
    <w:p w14:paraId="34AAE4DE" w14:textId="77777777" w:rsidR="00F73D4C" w:rsidRDefault="00000000">
      <w:pPr>
        <w:pStyle w:val="Standard"/>
        <w:spacing w:after="200" w:line="276" w:lineRule="auto"/>
        <w:jc w:val="center"/>
        <w:rPr>
          <w:rFonts w:hint="eastAsia"/>
        </w:rPr>
      </w:pPr>
      <w:r>
        <w:rPr>
          <w:rFonts w:ascii="Times New Roman" w:hAnsi="Times New Roman" w:cs="Times New Roman"/>
          <w:b/>
          <w:color w:val="00000A"/>
        </w:rPr>
        <w:t>Oświadczenie Oferenta</w:t>
      </w:r>
    </w:p>
    <w:p w14:paraId="1B1AE12E" w14:textId="77777777" w:rsidR="00F73D4C" w:rsidRDefault="00000000">
      <w:pPr>
        <w:pStyle w:val="Standard"/>
        <w:spacing w:after="200" w:line="276" w:lineRule="auto"/>
        <w:jc w:val="center"/>
        <w:rPr>
          <w:rFonts w:hint="eastAsia"/>
        </w:rPr>
      </w:pPr>
      <w:r>
        <w:t>Biorąc udział w pisemnym konkursie ofert na zadanie pn. „Dzierżawa   trzech kortów tenisowych wraz z zapleczem kontenerowym, usytuowanych w Jastrzębiu-Zdroju na terenie Ośrodka Wypoczynku Niedzielnego przy ul. Kazimierza Wielkiego 2 w okresie                                                      od 01.06.2025r do 30.09.2025r.”</w:t>
      </w:r>
    </w:p>
    <w:p w14:paraId="713D74F4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a. oświadczam, że  nie jestem w stanie likwidacji lub upadłości,</w:t>
      </w:r>
    </w:p>
    <w:p w14:paraId="5DBCAD46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b. oświadczam, że nie posiadam wobec Miasta oraz jednostek organizacyjnych Miasta wymagalnego zadłużenia z jakiegokolwiek tytułu,</w:t>
      </w:r>
    </w:p>
    <w:p w14:paraId="2A50415B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c. oświadczam, że nie figuruję w rejestrze dłużników prowadzonym przez biura informacji</w:t>
      </w:r>
    </w:p>
    <w:p w14:paraId="63E7FB40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gospodarczej, o których mowa w przepisach o udostępnianiu informacji gospodarczych,</w:t>
      </w:r>
    </w:p>
    <w:p w14:paraId="559EB31F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d. oświadczam, że zapoznałem się z regulaminem konkursu oraz wzorem umowy i przyjmuję je bez zastrzeżeń,</w:t>
      </w:r>
    </w:p>
    <w:p w14:paraId="444A832E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e. oświadczam, że wyrażam zgodę  na przetwarzanie danych osobowych w zakresie niezbędnym do przeprowadzenia konkursu, przy zachowaniu zasady jawności postępowania konkursowego i wyniku konkursu,</w:t>
      </w:r>
    </w:p>
    <w:p w14:paraId="79974A28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3C04E78D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2333F25A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1AE53047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6579D581" w14:textId="77777777" w:rsidR="00F73D4C" w:rsidRDefault="00000000">
      <w:pPr>
        <w:pStyle w:val="Standard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  <w:t>……………….……………………</w:t>
      </w:r>
    </w:p>
    <w:p w14:paraId="0E009B2B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Miejscowość i data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  <w:t xml:space="preserve"> </w:t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Cs/>
          <w:color w:val="00000A"/>
        </w:rPr>
        <w:t>(podpis osoby reprezentującej wykonawcę)</w:t>
      </w:r>
    </w:p>
    <w:sectPr w:rsidR="00F73D4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75AD2" w14:textId="77777777" w:rsidR="005F2E20" w:rsidRDefault="005F2E20">
      <w:pPr>
        <w:rPr>
          <w:rFonts w:hint="eastAsia"/>
        </w:rPr>
      </w:pPr>
      <w:r>
        <w:separator/>
      </w:r>
    </w:p>
  </w:endnote>
  <w:endnote w:type="continuationSeparator" w:id="0">
    <w:p w14:paraId="416FEA07" w14:textId="77777777" w:rsidR="005F2E20" w:rsidRDefault="005F2E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EE, 'Times New Roman'">
    <w:charset w:val="00"/>
    <w:family w:val="swiss"/>
    <w:pitch w:val="default"/>
  </w:font>
  <w:font w:name="OpenSymbol"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B8394" w14:textId="77777777" w:rsidR="005F2E20" w:rsidRDefault="005F2E2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7A1A8EE" w14:textId="77777777" w:rsidR="005F2E20" w:rsidRDefault="005F2E2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26A36"/>
    <w:multiLevelType w:val="multilevel"/>
    <w:tmpl w:val="C6F40D86"/>
    <w:styleLink w:val="WWNum1"/>
    <w:lvl w:ilvl="0">
      <w:numFmt w:val="bullet"/>
      <w:lvlText w:val="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603656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73D4C"/>
    <w:rsid w:val="00533E9F"/>
    <w:rsid w:val="00562F68"/>
    <w:rsid w:val="005F2E20"/>
    <w:rsid w:val="00F7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AC07"/>
  <w15:docId w15:val="{C13CE325-BB6E-45D7-8786-5BA11F02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BodySingle">
    <w:name w:val="Body Single"/>
    <w:pPr>
      <w:widowControl/>
      <w:suppressAutoHyphens/>
      <w:ind w:left="2160" w:hanging="720"/>
    </w:pPr>
    <w:rPr>
      <w:rFonts w:ascii="HelveticaEE, 'Times New Roman'" w:eastAsia="Times New Roman" w:hAnsi="HelveticaEE, 'Times New Roman'" w:cs="HelveticaEE, 'Times New Roman'"/>
      <w:color w:val="000000"/>
      <w:sz w:val="22"/>
      <w:szCs w:val="20"/>
      <w:lang w:val="cs-CZ" w:bidi="ar-SA"/>
    </w:rPr>
  </w:style>
  <w:style w:type="character" w:customStyle="1" w:styleId="ListLabel1">
    <w:name w:val="ListLabel 1"/>
    <w:rPr>
      <w:rFonts w:ascii="Liberation Serif" w:hAnsi="Liberation Serif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Skonieczna</dc:creator>
  <cp:lastModifiedBy>Monika</cp:lastModifiedBy>
  <cp:revision>2</cp:revision>
  <cp:lastPrinted>2025-05-19T07:28:00Z</cp:lastPrinted>
  <dcterms:created xsi:type="dcterms:W3CDTF">2025-05-19T07:45:00Z</dcterms:created>
  <dcterms:modified xsi:type="dcterms:W3CDTF">2025-05-19T07:45:00Z</dcterms:modified>
</cp:coreProperties>
</file>