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52C48" w14:textId="77777777" w:rsidR="00681AC2" w:rsidRDefault="00000000">
      <w:pPr>
        <w:pStyle w:val="Standard"/>
        <w:spacing w:line="276" w:lineRule="auto"/>
        <w:ind w:left="5040"/>
        <w:rPr>
          <w:rFonts w:ascii="Times New Roman" w:hAnsi="Times New Roman" w:cs="Times New Roman"/>
          <w:b/>
          <w:bCs/>
          <w:color w:val="00000A"/>
        </w:rPr>
      </w:pPr>
      <w:r>
        <w:rPr>
          <w:rFonts w:ascii="Times New Roman" w:hAnsi="Times New Roman" w:cs="Times New Roman"/>
          <w:b/>
          <w:bCs/>
          <w:color w:val="00000A"/>
        </w:rPr>
        <w:t>Załącznik nr 2 do Regulaminu  konkursu</w:t>
      </w:r>
    </w:p>
    <w:p w14:paraId="25609CB3" w14:textId="77777777" w:rsidR="00681AC2" w:rsidRDefault="00000000">
      <w:pPr>
        <w:pStyle w:val="Standard"/>
        <w:spacing w:line="276" w:lineRule="auto"/>
        <w:ind w:left="4320" w:firstLine="720"/>
        <w:rPr>
          <w:rFonts w:ascii="Times New Roman" w:hAnsi="Times New Roman" w:cs="Times New Roman"/>
          <w:b/>
          <w:bCs/>
          <w:color w:val="00000A"/>
        </w:rPr>
      </w:pPr>
      <w:r>
        <w:rPr>
          <w:rFonts w:ascii="Times New Roman" w:hAnsi="Times New Roman" w:cs="Times New Roman"/>
          <w:b/>
          <w:bCs/>
          <w:color w:val="00000A"/>
        </w:rPr>
        <w:t>pisemnych ofert  z dnia 22.05.2025r</w:t>
      </w:r>
    </w:p>
    <w:p w14:paraId="06685101" w14:textId="77777777" w:rsidR="00681AC2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color w:val="00000A"/>
        </w:rPr>
        <w:t>Dane oferenta:</w:t>
      </w:r>
    </w:p>
    <w:p w14:paraId="6AF83BE6" w14:textId="77777777" w:rsidR="00681AC2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…………………………………………………………….</w:t>
      </w:r>
    </w:p>
    <w:p w14:paraId="501ECAA9" w14:textId="77777777" w:rsidR="00681AC2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nazwa firmy</w:t>
      </w:r>
    </w:p>
    <w:p w14:paraId="485182A5" w14:textId="77777777" w:rsidR="00681AC2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…………………………………………………………….</w:t>
      </w:r>
    </w:p>
    <w:p w14:paraId="7A0DD831" w14:textId="77777777" w:rsidR="00681AC2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adres firmy</w:t>
      </w:r>
    </w:p>
    <w:p w14:paraId="002BD15B" w14:textId="77777777" w:rsidR="00681AC2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……………………………………………………………</w:t>
      </w:r>
    </w:p>
    <w:p w14:paraId="2C0B45C9" w14:textId="77777777" w:rsidR="00681AC2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NIP lub REGON (inny rejestr, w którym zarejestrowana jest działalność)</w:t>
      </w:r>
    </w:p>
    <w:p w14:paraId="4780EC90" w14:textId="77777777" w:rsidR="00681AC2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…………………………………………………………..</w:t>
      </w:r>
    </w:p>
    <w:p w14:paraId="38002F8C" w14:textId="77777777" w:rsidR="00681AC2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telefon/faks</w:t>
      </w:r>
      <w:r>
        <w:t>/</w:t>
      </w:r>
      <w:r>
        <w:rPr>
          <w:rFonts w:ascii="Times New Roman" w:hAnsi="Times New Roman" w:cs="Times New Roman"/>
          <w:i/>
          <w:color w:val="00000A"/>
        </w:rPr>
        <w:t>e-mail</w:t>
      </w:r>
    </w:p>
    <w:p w14:paraId="7A2CE286" w14:textId="77777777" w:rsidR="00681AC2" w:rsidRDefault="00681AC2">
      <w:pPr>
        <w:pStyle w:val="Standard"/>
        <w:spacing w:line="276" w:lineRule="auto"/>
        <w:rPr>
          <w:rFonts w:ascii="Times New Roman" w:hAnsi="Times New Roman" w:cs="Times New Roman"/>
          <w:i/>
          <w:color w:val="00000A"/>
        </w:rPr>
      </w:pPr>
    </w:p>
    <w:p w14:paraId="26FB38A0" w14:textId="77777777" w:rsidR="00681AC2" w:rsidRDefault="00681AC2">
      <w:pPr>
        <w:pStyle w:val="Standard"/>
        <w:spacing w:line="276" w:lineRule="auto"/>
        <w:rPr>
          <w:rFonts w:ascii="Times New Roman" w:hAnsi="Times New Roman" w:cs="Times New Roman"/>
          <w:i/>
          <w:color w:val="00000A"/>
        </w:rPr>
      </w:pPr>
    </w:p>
    <w:p w14:paraId="0EB8150A" w14:textId="77777777" w:rsidR="00681AC2" w:rsidRDefault="00681AC2">
      <w:pPr>
        <w:pStyle w:val="Standard"/>
        <w:spacing w:line="276" w:lineRule="auto"/>
        <w:rPr>
          <w:rFonts w:ascii="Times New Roman" w:hAnsi="Times New Roman" w:cs="Times New Roman"/>
          <w:i/>
          <w:color w:val="00000A"/>
        </w:rPr>
      </w:pPr>
    </w:p>
    <w:p w14:paraId="470BDBFA" w14:textId="77777777" w:rsidR="00681AC2" w:rsidRDefault="00681AC2">
      <w:pPr>
        <w:pStyle w:val="Standard"/>
        <w:spacing w:line="276" w:lineRule="auto"/>
        <w:rPr>
          <w:rFonts w:hint="eastAsia"/>
        </w:rPr>
      </w:pPr>
    </w:p>
    <w:p w14:paraId="2D02DA44" w14:textId="77777777" w:rsidR="00681AC2" w:rsidRDefault="00000000">
      <w:pPr>
        <w:pStyle w:val="Standard"/>
        <w:spacing w:after="200" w:line="276" w:lineRule="auto"/>
        <w:jc w:val="center"/>
        <w:rPr>
          <w:rFonts w:hint="eastAsia"/>
        </w:rPr>
      </w:pPr>
      <w:r>
        <w:rPr>
          <w:rFonts w:ascii="Times New Roman" w:hAnsi="Times New Roman" w:cs="Times New Roman"/>
          <w:b/>
          <w:color w:val="00000A"/>
        </w:rPr>
        <w:t>Oświadczenie Oferenta</w:t>
      </w:r>
    </w:p>
    <w:p w14:paraId="617C3160" w14:textId="77777777" w:rsidR="00681AC2" w:rsidRDefault="00000000">
      <w:pPr>
        <w:pStyle w:val="Standard"/>
        <w:spacing w:after="200" w:line="276" w:lineRule="auto"/>
        <w:jc w:val="center"/>
        <w:rPr>
          <w:rFonts w:hint="eastAsia"/>
        </w:rPr>
      </w:pPr>
      <w:r>
        <w:t>Biorąc udział w pisemnym konkursie ofert na zadanie pn. :”Dzierżawa pomieszczenia handlowo – gastronomicznego wraz z zapleczem i tarasem o łącznej powierzchni 175 m² bez wyposażenia  położonego na  terenie  „Kąpieliska Zdrój” przy ul. Witczaka 6 w Jastrzębiu-Zdroju   w okresie  od 21.06.2025r  do 14.09.2025r.”</w:t>
      </w:r>
    </w:p>
    <w:p w14:paraId="747F256F" w14:textId="77777777" w:rsidR="00681AC2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a. oświadczam, że  nie jestem w stanie likwidacji lub upadłości,</w:t>
      </w:r>
    </w:p>
    <w:p w14:paraId="4CCC134D" w14:textId="77777777" w:rsidR="00681AC2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b. oświadczam, że nie posiadam w wobec Miasta Jastrzębie-Zdrój oraz jednostek organizacyjnych Miasta Jastrzębie-Zdrój wymagalnego zadłużenia z jakiegokolwiek tytułu,</w:t>
      </w:r>
    </w:p>
    <w:p w14:paraId="4C0D541A" w14:textId="77777777" w:rsidR="00681AC2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c. oświadczam, że nie figuruję w rejestrze dłużników prowadzonym przez biura informacji</w:t>
      </w:r>
    </w:p>
    <w:p w14:paraId="36604F33" w14:textId="77777777" w:rsidR="00681AC2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gospodarczej, o których mowa w przepisach o udostępnianiu informacji gospodarczych i wymianie danych gospodarczych.</w:t>
      </w:r>
    </w:p>
    <w:p w14:paraId="27CB24A1" w14:textId="77777777" w:rsidR="00681AC2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d. oświadczam, że zapoznałem się z regulaminem konkursu pisemnych ofert oraz wzorem umowy dzierżawy na ww. zadanie  i przyjmuję je bez zastrzeżeń,</w:t>
      </w:r>
    </w:p>
    <w:p w14:paraId="37490ACE" w14:textId="77777777" w:rsidR="00681AC2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e. oświadczam, że wyrażam zgodę  na przetwarzanie moich danych osobowych w zakresie niezbędnym do przeprowadzenia konkursu pisemnych ofert oraz zawarcia umowy dzierżawy na ww. zadanie, przy zachowaniu zasady jawności postępowania konkursowego i wyniku konkursu.</w:t>
      </w:r>
    </w:p>
    <w:p w14:paraId="08306445" w14:textId="77777777" w:rsidR="00681AC2" w:rsidRDefault="00681AC2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</w:p>
    <w:p w14:paraId="43835FF7" w14:textId="77777777" w:rsidR="00681AC2" w:rsidRDefault="00681AC2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</w:p>
    <w:p w14:paraId="220569B7" w14:textId="77777777" w:rsidR="00681AC2" w:rsidRDefault="00681AC2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</w:p>
    <w:p w14:paraId="44B542EF" w14:textId="77777777" w:rsidR="00681AC2" w:rsidRDefault="00681AC2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</w:p>
    <w:p w14:paraId="78D5A02A" w14:textId="77777777" w:rsidR="00681AC2" w:rsidRDefault="00000000">
      <w:pPr>
        <w:pStyle w:val="Standard"/>
        <w:spacing w:line="276" w:lineRule="auto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……………………</w:t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  <w:t>……………….……………………</w:t>
      </w:r>
    </w:p>
    <w:p w14:paraId="366E6731" w14:textId="77777777" w:rsidR="00681AC2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color w:val="00000A"/>
        </w:rPr>
        <w:t>Miejscowość i data</w:t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i/>
          <w:color w:val="00000A"/>
        </w:rPr>
        <w:tab/>
      </w:r>
      <w:r>
        <w:rPr>
          <w:rFonts w:ascii="Times New Roman" w:hAnsi="Times New Roman" w:cs="Times New Roman"/>
          <w:i/>
          <w:color w:val="00000A"/>
        </w:rPr>
        <w:tab/>
      </w:r>
      <w:r>
        <w:rPr>
          <w:rFonts w:ascii="Times New Roman" w:hAnsi="Times New Roman" w:cs="Times New Roman"/>
          <w:i/>
          <w:color w:val="00000A"/>
        </w:rPr>
        <w:tab/>
        <w:t xml:space="preserve"> </w:t>
      </w:r>
      <w:r>
        <w:rPr>
          <w:rFonts w:ascii="Times New Roman" w:hAnsi="Times New Roman" w:cs="Times New Roman"/>
          <w:i/>
          <w:color w:val="00000A"/>
        </w:rPr>
        <w:tab/>
      </w:r>
      <w:r>
        <w:rPr>
          <w:rFonts w:ascii="Times New Roman" w:hAnsi="Times New Roman" w:cs="Times New Roman"/>
          <w:iCs/>
          <w:color w:val="00000A"/>
        </w:rPr>
        <w:t>(podpis osoby reprezentującej Oferenta)</w:t>
      </w:r>
    </w:p>
    <w:sectPr w:rsidR="00681AC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0145A" w14:textId="77777777" w:rsidR="00AC2AEE" w:rsidRDefault="00AC2AEE">
      <w:pPr>
        <w:rPr>
          <w:rFonts w:hint="eastAsia"/>
        </w:rPr>
      </w:pPr>
      <w:r>
        <w:separator/>
      </w:r>
    </w:p>
  </w:endnote>
  <w:endnote w:type="continuationSeparator" w:id="0">
    <w:p w14:paraId="16BFA39D" w14:textId="77777777" w:rsidR="00AC2AEE" w:rsidRDefault="00AC2AE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EE, 'Times New Roman'">
    <w:charset w:val="00"/>
    <w:family w:val="swiss"/>
    <w:pitch w:val="default"/>
  </w:font>
  <w:font w:name="OpenSymbol"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5D02F" w14:textId="77777777" w:rsidR="00AC2AEE" w:rsidRDefault="00AC2AE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3FE85981" w14:textId="77777777" w:rsidR="00AC2AEE" w:rsidRDefault="00AC2AE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F6B41"/>
    <w:multiLevelType w:val="multilevel"/>
    <w:tmpl w:val="DA7098B0"/>
    <w:styleLink w:val="WWNum1"/>
    <w:lvl w:ilvl="0">
      <w:numFmt w:val="bullet"/>
      <w:lvlText w:val="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227887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81AC2"/>
    <w:rsid w:val="005C6177"/>
    <w:rsid w:val="00681AC2"/>
    <w:rsid w:val="00AC2AEE"/>
    <w:rsid w:val="00CA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8FEB0"/>
  <w15:docId w15:val="{4395DC6A-E46B-4BE6-AD02-26256256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BodySingle">
    <w:name w:val="Body Single"/>
    <w:pPr>
      <w:widowControl/>
      <w:suppressAutoHyphens/>
      <w:ind w:left="2160" w:hanging="720"/>
    </w:pPr>
    <w:rPr>
      <w:rFonts w:ascii="HelveticaEE, 'Times New Roman'" w:eastAsia="Times New Roman" w:hAnsi="HelveticaEE, 'Times New Roman'" w:cs="HelveticaEE, 'Times New Roman'"/>
      <w:color w:val="000000"/>
      <w:sz w:val="22"/>
      <w:szCs w:val="20"/>
      <w:lang w:val="cs-CZ" w:bidi="ar-SA"/>
    </w:rPr>
  </w:style>
  <w:style w:type="character" w:customStyle="1" w:styleId="ListLabel1">
    <w:name w:val="ListLabel 1"/>
    <w:rPr>
      <w:rFonts w:ascii="Liberation Serif" w:hAnsi="Liberation Serif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rPr>
      <w:szCs w:val="21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rPr>
      <w:szCs w:val="21"/>
    </w:rPr>
  </w:style>
  <w:style w:type="numbering" w:customStyle="1" w:styleId="WWNum1">
    <w:name w:val="WW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Skonieczna</dc:creator>
  <cp:lastModifiedBy>Monika</cp:lastModifiedBy>
  <cp:revision>2</cp:revision>
  <cp:lastPrinted>2025-05-06T10:04:00Z</cp:lastPrinted>
  <dcterms:created xsi:type="dcterms:W3CDTF">2025-05-22T11:08:00Z</dcterms:created>
  <dcterms:modified xsi:type="dcterms:W3CDTF">2025-05-22T11:08:00Z</dcterms:modified>
</cp:coreProperties>
</file>