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AE5" w:rsidRPr="00425AE5" w:rsidRDefault="00425AE5" w:rsidP="00425AE5">
      <w:pPr>
        <w:autoSpaceDE w:val="0"/>
        <w:autoSpaceDN w:val="0"/>
        <w:spacing w:line="240" w:lineRule="auto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KDAZP/261-1/........../2018/MZ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Gdańsk, </w:t>
      </w:r>
      <w:r w:rsidR="00B05C42">
        <w:rPr>
          <w:rFonts w:eastAsia="Times New Roman" w:cs="Arial"/>
          <w:color w:val="auto"/>
          <w:sz w:val="18"/>
          <w:szCs w:val="18"/>
          <w:lang w:val="pl-PL" w:eastAsia="pl-PL"/>
        </w:rPr>
        <w:t>17.09.2018 r.</w:t>
      </w:r>
    </w:p>
    <w:p w:rsidR="00B51762" w:rsidRDefault="00B51762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512D99" w:rsidRDefault="00512D99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INFORMACJA Z OTWARCIA OFERT</w:t>
      </w:r>
    </w:p>
    <w:p w:rsid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Cs/>
          <w:color w:val="auto"/>
          <w:sz w:val="18"/>
          <w:szCs w:val="18"/>
          <w:lang w:val="pl-PL" w:eastAsia="pl-PL"/>
        </w:rPr>
        <w:t xml:space="preserve">dotyczy:  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postępowania o udzielenie zamówienia publicznego, w trybie przetargu nieograniczonego, pod nazwą: </w:t>
      </w: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„.Świadczenie usług w zakresie sprzątania obiektów Centrum Sztuki Współczesnej ŁAŹNIA w Gdańsku wraz z terenem zewnętrznym”</w:t>
      </w:r>
      <w:r w:rsidRPr="00425AE5">
        <w:rPr>
          <w:rFonts w:eastAsia="ArialNarrow" w:cs="Arial"/>
          <w:color w:val="auto"/>
          <w:sz w:val="18"/>
          <w:szCs w:val="18"/>
          <w:lang w:val="pl-PL" w:eastAsia="pl-PL"/>
        </w:rPr>
        <w:t>, n</w:t>
      </w:r>
      <w:r w:rsidRPr="00425AE5">
        <w:rPr>
          <w:rFonts w:eastAsia="Times New Roman" w:cs="Times New Roman"/>
          <w:color w:val="auto"/>
          <w:sz w:val="18"/>
          <w:szCs w:val="18"/>
          <w:lang w:val="pl-PL" w:eastAsia="pl-PL"/>
        </w:rPr>
        <w:t>umer  zamówienia nadany przez Zamawiającego DAZP/PN/261-1/2018.</w:t>
      </w:r>
    </w:p>
    <w:p w:rsid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425AE5" w:rsidRDefault="00425AE5" w:rsidP="00425AE5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Centrum Sztuki Współczesnej ŁAŹNIA, działając na podstawie art. 86 ust. 5 ustawy Prawo zamówień publicznych (</w:t>
      </w:r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 xml:space="preserve">Dz. U. z 2017 r. poz. 1579 z </w:t>
      </w:r>
      <w:proofErr w:type="spellStart"/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>późn</w:t>
      </w:r>
      <w:proofErr w:type="spellEnd"/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>. zm.)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przekaz</w:t>
      </w:r>
      <w:r w:rsidR="009E6399">
        <w:rPr>
          <w:rFonts w:eastAsia="Times New Roman" w:cs="Arial"/>
          <w:color w:val="auto"/>
          <w:sz w:val="18"/>
          <w:szCs w:val="18"/>
          <w:lang w:val="pl-PL" w:eastAsia="pl-PL"/>
        </w:rPr>
        <w:t>uje informacje z otwarcia ofert</w:t>
      </w:r>
      <w:r w:rsidR="009E6399" w:rsidRPr="009E6399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</w:t>
      </w:r>
      <w:r w:rsidR="009E6399"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w przedmiotowym postępowaniu</w:t>
      </w:r>
      <w:r w:rsidR="009E6399">
        <w:rPr>
          <w:rFonts w:eastAsia="Times New Roman" w:cs="Arial"/>
          <w:color w:val="auto"/>
          <w:sz w:val="18"/>
          <w:szCs w:val="18"/>
          <w:lang w:val="pl-PL" w:eastAsia="pl-PL"/>
        </w:rPr>
        <w:t>, które odbyło się w dniu 17.09.2018 r. o godz. 10:15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:</w:t>
      </w:r>
    </w:p>
    <w:p w:rsidR="00425AE5" w:rsidRPr="00425AE5" w:rsidRDefault="00425AE5" w:rsidP="00425AE5">
      <w:pPr>
        <w:numPr>
          <w:ilvl w:val="0"/>
          <w:numId w:val="14"/>
        </w:numPr>
        <w:autoSpaceDE w:val="0"/>
        <w:autoSpaceDN w:val="0"/>
        <w:spacing w:line="240" w:lineRule="auto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Kwota jaką Zamawiający zamierza przeznaczyć na sfinansowanie zamówienia wynosi: 300 000 złotych brutto, </w:t>
      </w:r>
      <w:r w:rsidRPr="00425AE5">
        <w:rPr>
          <w:rFonts w:eastAsia="Times New Roman" w:cs="Times New Roman"/>
          <w:b/>
          <w:color w:val="auto"/>
          <w:sz w:val="18"/>
          <w:szCs w:val="18"/>
          <w:lang w:val="pl-PL" w:eastAsia="pl-PL"/>
        </w:rPr>
        <w:t>w tym:</w:t>
      </w: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Część 1 zamówienia</w:t>
      </w: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 xml:space="preserve"> - Świadczenie usług w zakresie sprzątania obiektów Centrum Sztuki Współczesnej ŁAŹNIA na Dolnym Mieście w Gdańsku wraz z terenem zewnętrznym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: 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150 000 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zł brutto.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</w:t>
      </w:r>
    </w:p>
    <w:p w:rsidR="00425AE5" w:rsidRPr="00425AE5" w:rsidRDefault="00425AE5" w:rsidP="00425AE5">
      <w:pPr>
        <w:autoSpaceDE w:val="0"/>
        <w:autoSpaceDN w:val="0"/>
        <w:spacing w:line="240" w:lineRule="auto"/>
        <w:ind w:left="360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jc w:val="left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Część 2 zamówienia - </w:t>
      </w: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>Świadczenie usług w zakresie sprzątania obiektu Centrum Sztuki Współczesnej Łaźnia2 w Gdańsku Nowym Porcie wraz z terenem zewnętrznym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: 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150 000 zł 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brutto.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</w:t>
      </w:r>
    </w:p>
    <w:p w:rsidR="00425AE5" w:rsidRDefault="00425AE5" w:rsidP="00425AE5">
      <w:pPr>
        <w:autoSpaceDE w:val="0"/>
        <w:autoSpaceDN w:val="0"/>
        <w:spacing w:line="240" w:lineRule="auto"/>
        <w:ind w:left="360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 </w:t>
      </w:r>
    </w:p>
    <w:p w:rsidR="00425AE5" w:rsidRPr="00425AE5" w:rsidRDefault="00425AE5" w:rsidP="00425AE5">
      <w:pPr>
        <w:numPr>
          <w:ilvl w:val="0"/>
          <w:numId w:val="14"/>
        </w:numPr>
        <w:autoSpaceDE w:val="0"/>
        <w:autoSpaceDN w:val="0"/>
        <w:spacing w:line="240" w:lineRule="auto"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Oferty złożyli następujący Wykonawcy:</w:t>
      </w: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  <w:t xml:space="preserve"> </w:t>
      </w:r>
    </w:p>
    <w:p w:rsidR="00D620A2" w:rsidRPr="00D620A2" w:rsidRDefault="00425AE5" w:rsidP="00D620A2">
      <w:pPr>
        <w:tabs>
          <w:tab w:val="left" w:pos="3630"/>
        </w:tabs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1 ZAMÓWIENIA</w:t>
      </w:r>
    </w:p>
    <w:tbl>
      <w:tblPr>
        <w:tblW w:w="93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873"/>
        <w:gridCol w:w="1276"/>
        <w:gridCol w:w="1559"/>
        <w:gridCol w:w="1562"/>
        <w:gridCol w:w="1387"/>
        <w:gridCol w:w="1108"/>
      </w:tblGrid>
      <w:tr w:rsidR="00BA5949" w:rsidRPr="00425AE5" w:rsidTr="00BA5949">
        <w:trPr>
          <w:trHeight w:val="2348"/>
        </w:trPr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7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276" w:type="dxa"/>
            <w:shd w:val="clear" w:color="auto" w:fill="auto"/>
          </w:tcPr>
          <w:p w:rsid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</w:t>
            </w:r>
          </w:p>
          <w:p w:rsidR="005D299D" w:rsidRPr="005D299D" w:rsidRDefault="005D299D" w:rsidP="005D299D">
            <w:pPr>
              <w:pStyle w:val="TEKSTGWNY"/>
              <w:rPr>
                <w:sz w:val="18"/>
                <w:szCs w:val="18"/>
              </w:rPr>
            </w:pPr>
            <w:r w:rsidRPr="005D299D">
              <w:rPr>
                <w:sz w:val="18"/>
                <w:szCs w:val="18"/>
              </w:rPr>
              <w:t>[PLN]</w:t>
            </w:r>
          </w:p>
        </w:tc>
        <w:tc>
          <w:tcPr>
            <w:tcW w:w="1559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mycia okien i przeszkleń</w:t>
            </w:r>
          </w:p>
        </w:tc>
        <w:tc>
          <w:tcPr>
            <w:tcW w:w="1562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częstotliwość czyszczenia i prania wykładziny dywanowej maszyną czyszcząco-piorącą 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Termin wykonania zamówienia</w:t>
            </w:r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Warunki płatności</w:t>
            </w:r>
          </w:p>
        </w:tc>
      </w:tr>
      <w:tr w:rsidR="00BA5949" w:rsidRPr="00425AE5" w:rsidTr="00BA5949"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73" w:type="dxa"/>
            <w:shd w:val="clear" w:color="auto" w:fill="auto"/>
          </w:tcPr>
          <w:p w:rsidR="00425AE5" w:rsidRPr="0088526C" w:rsidRDefault="00B51762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88526C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ADRIANEX Sp. z o.o.</w:t>
            </w:r>
          </w:p>
          <w:p w:rsidR="00B51762" w:rsidRPr="0088526C" w:rsidRDefault="00B51762" w:rsidP="00B51762">
            <w:pPr>
              <w:pStyle w:val="TEKSTGWNY"/>
              <w:rPr>
                <w:sz w:val="18"/>
                <w:szCs w:val="18"/>
              </w:rPr>
            </w:pPr>
            <w:r w:rsidRPr="0088526C">
              <w:rPr>
                <w:sz w:val="18"/>
                <w:szCs w:val="18"/>
              </w:rPr>
              <w:t>Ul. 3 Maja 27/46</w:t>
            </w:r>
          </w:p>
          <w:p w:rsidR="00B51762" w:rsidRDefault="00B51762" w:rsidP="00B51762">
            <w:pPr>
              <w:pStyle w:val="TEKSTGWNY"/>
              <w:rPr>
                <w:sz w:val="18"/>
                <w:szCs w:val="18"/>
              </w:rPr>
            </w:pPr>
            <w:r w:rsidRPr="0088526C">
              <w:rPr>
                <w:sz w:val="18"/>
                <w:szCs w:val="18"/>
              </w:rPr>
              <w:t>81-364 Gdynia</w:t>
            </w:r>
          </w:p>
          <w:p w:rsidR="00D620A2" w:rsidRPr="0088526C" w:rsidRDefault="00D620A2" w:rsidP="00B51762">
            <w:pPr>
              <w:pStyle w:val="TEKSTGWNY"/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276" w:type="dxa"/>
            <w:shd w:val="clear" w:color="auto" w:fill="auto"/>
          </w:tcPr>
          <w:p w:rsidR="00425AE5" w:rsidRPr="0088526C" w:rsidRDefault="00B51762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88526C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181 635,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97 </w:t>
            </w:r>
          </w:p>
        </w:tc>
        <w:tc>
          <w:tcPr>
            <w:tcW w:w="1559" w:type="dxa"/>
          </w:tcPr>
          <w:p w:rsidR="00425AE5" w:rsidRPr="00425AE5" w:rsidRDefault="00B51762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 razy</w:t>
            </w:r>
          </w:p>
        </w:tc>
        <w:tc>
          <w:tcPr>
            <w:tcW w:w="1562" w:type="dxa"/>
          </w:tcPr>
          <w:p w:rsidR="00425AE5" w:rsidRPr="00425AE5" w:rsidRDefault="00B51762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 razy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BA5949" w:rsidRPr="00425AE5" w:rsidTr="00BA5949"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2.</w:t>
            </w:r>
          </w:p>
        </w:tc>
        <w:tc>
          <w:tcPr>
            <w:tcW w:w="1873" w:type="dxa"/>
            <w:shd w:val="clear" w:color="auto" w:fill="auto"/>
          </w:tcPr>
          <w:p w:rsidR="00425AE5" w:rsidRPr="00513411" w:rsidRDefault="00513411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13411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Konsorcjum:</w:t>
            </w:r>
          </w:p>
          <w:p w:rsidR="00513411" w:rsidRPr="00513411" w:rsidRDefault="00513411" w:rsidP="00513411">
            <w:pPr>
              <w:pStyle w:val="TEKSTGWNY"/>
              <w:rPr>
                <w:sz w:val="18"/>
                <w:szCs w:val="18"/>
              </w:rPr>
            </w:pPr>
            <w:r w:rsidRPr="00513411">
              <w:rPr>
                <w:sz w:val="18"/>
                <w:szCs w:val="18"/>
              </w:rPr>
              <w:t xml:space="preserve">Lider – </w:t>
            </w:r>
            <w:proofErr w:type="spellStart"/>
            <w:r w:rsidRPr="00513411">
              <w:rPr>
                <w:sz w:val="18"/>
                <w:szCs w:val="18"/>
              </w:rPr>
              <w:t>Inwemer</w:t>
            </w:r>
            <w:proofErr w:type="spellEnd"/>
            <w:r w:rsidRPr="00513411">
              <w:rPr>
                <w:sz w:val="18"/>
                <w:szCs w:val="18"/>
              </w:rPr>
              <w:t xml:space="preserve"> Serwis Sp. z o.o., ul. Łąkowa 3/5K, 90-562 Łódź</w:t>
            </w:r>
          </w:p>
          <w:p w:rsidR="00513411" w:rsidRPr="00513411" w:rsidRDefault="00513411" w:rsidP="00513411">
            <w:pPr>
              <w:pStyle w:val="TEKSTGWNY"/>
              <w:rPr>
                <w:sz w:val="18"/>
                <w:szCs w:val="18"/>
              </w:rPr>
            </w:pPr>
            <w:r w:rsidRPr="00513411">
              <w:rPr>
                <w:sz w:val="18"/>
                <w:szCs w:val="18"/>
              </w:rPr>
              <w:t xml:space="preserve">Członek- </w:t>
            </w:r>
            <w:proofErr w:type="spellStart"/>
            <w:r w:rsidRPr="00513411">
              <w:rPr>
                <w:sz w:val="18"/>
                <w:szCs w:val="18"/>
              </w:rPr>
              <w:t>Inwemer</w:t>
            </w:r>
            <w:proofErr w:type="spellEnd"/>
            <w:r w:rsidRPr="00513411">
              <w:rPr>
                <w:sz w:val="18"/>
                <w:szCs w:val="18"/>
              </w:rPr>
              <w:t xml:space="preserve"> System Sp. z o.o. – Członek</w:t>
            </w:r>
          </w:p>
          <w:p w:rsidR="00513411" w:rsidRPr="00513411" w:rsidRDefault="00513411" w:rsidP="00513411">
            <w:pPr>
              <w:pStyle w:val="TEKSTGWNY"/>
            </w:pPr>
            <w:r w:rsidRPr="00513411">
              <w:rPr>
                <w:sz w:val="18"/>
                <w:szCs w:val="18"/>
              </w:rPr>
              <w:t>Ul. Św. Jacka Odrowąża 15, 03-310 Warszawa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AE0384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132 616,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80 </w:t>
            </w:r>
          </w:p>
        </w:tc>
        <w:tc>
          <w:tcPr>
            <w:tcW w:w="1559" w:type="dxa"/>
          </w:tcPr>
          <w:p w:rsidR="00425AE5" w:rsidRPr="00425AE5" w:rsidRDefault="00AE0384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 razy</w:t>
            </w:r>
          </w:p>
        </w:tc>
        <w:tc>
          <w:tcPr>
            <w:tcW w:w="1562" w:type="dxa"/>
          </w:tcPr>
          <w:p w:rsidR="00425AE5" w:rsidRPr="00425AE5" w:rsidRDefault="00AE0384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</w:tbl>
    <w:p w:rsidR="00425AE5" w:rsidRPr="00425AE5" w:rsidRDefault="00425AE5" w:rsidP="00425AE5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</w:p>
    <w:p w:rsidR="00425AE5" w:rsidRPr="00425AE5" w:rsidRDefault="00425AE5" w:rsidP="00425AE5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2 ZAMÓWIENIA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1886"/>
        <w:gridCol w:w="1276"/>
        <w:gridCol w:w="1559"/>
        <w:gridCol w:w="1626"/>
        <w:gridCol w:w="1370"/>
        <w:gridCol w:w="1115"/>
      </w:tblGrid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86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425AE5" w:rsidP="005D299D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[PLN]</w:t>
            </w:r>
          </w:p>
        </w:tc>
        <w:tc>
          <w:tcPr>
            <w:tcW w:w="1559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mycia okien i przeszkleń</w:t>
            </w:r>
          </w:p>
        </w:tc>
        <w:tc>
          <w:tcPr>
            <w:tcW w:w="1626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czyszczenia i prania foteli kinowych w „</w:t>
            </w:r>
            <w:proofErr w:type="spellStart"/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KinoPorcie</w:t>
            </w:r>
            <w:proofErr w:type="spellEnd"/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”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Termin wykonania zamówienia</w:t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Warunki płatności</w:t>
            </w:r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86" w:type="dxa"/>
            <w:shd w:val="clear" w:color="auto" w:fill="auto"/>
          </w:tcPr>
          <w:p w:rsidR="00257AC1" w:rsidRPr="0088526C" w:rsidRDefault="00257AC1" w:rsidP="00257AC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88526C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ADRIANEX Sp. z o.o.</w:t>
            </w:r>
          </w:p>
          <w:p w:rsidR="00257AC1" w:rsidRPr="0088526C" w:rsidRDefault="00257AC1" w:rsidP="00257AC1">
            <w:pPr>
              <w:pStyle w:val="TEKSTGWNY"/>
              <w:rPr>
                <w:sz w:val="18"/>
                <w:szCs w:val="18"/>
              </w:rPr>
            </w:pPr>
            <w:r w:rsidRPr="0088526C">
              <w:rPr>
                <w:sz w:val="18"/>
                <w:szCs w:val="18"/>
              </w:rPr>
              <w:t>Ul. 3 Maja 27/46</w:t>
            </w:r>
          </w:p>
          <w:p w:rsidR="00425AE5" w:rsidRPr="00425AE5" w:rsidRDefault="00257AC1" w:rsidP="00257AC1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88526C">
              <w:rPr>
                <w:sz w:val="18"/>
                <w:szCs w:val="18"/>
              </w:rPr>
              <w:t>81-364 Gdynia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257AC1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157 740,00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1559" w:type="dxa"/>
          </w:tcPr>
          <w:p w:rsidR="00425AE5" w:rsidRPr="00425AE5" w:rsidRDefault="00513411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2 razy</w:t>
            </w:r>
          </w:p>
        </w:tc>
        <w:tc>
          <w:tcPr>
            <w:tcW w:w="1626" w:type="dxa"/>
          </w:tcPr>
          <w:p w:rsidR="00425AE5" w:rsidRPr="00425AE5" w:rsidRDefault="00513411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2 razy 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2.</w:t>
            </w:r>
          </w:p>
        </w:tc>
        <w:tc>
          <w:tcPr>
            <w:tcW w:w="1886" w:type="dxa"/>
            <w:shd w:val="clear" w:color="auto" w:fill="auto"/>
          </w:tcPr>
          <w:p w:rsidR="007C73EE" w:rsidRPr="00513411" w:rsidRDefault="007C73EE" w:rsidP="005D299D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13411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Konsorcjum:</w:t>
            </w:r>
          </w:p>
          <w:p w:rsidR="007C73EE" w:rsidRPr="00513411" w:rsidRDefault="007C73EE" w:rsidP="005D299D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513411">
              <w:rPr>
                <w:sz w:val="18"/>
                <w:szCs w:val="18"/>
              </w:rPr>
              <w:t xml:space="preserve">Lider – </w:t>
            </w:r>
            <w:proofErr w:type="spellStart"/>
            <w:r w:rsidRPr="00513411">
              <w:rPr>
                <w:sz w:val="18"/>
                <w:szCs w:val="18"/>
              </w:rPr>
              <w:t>Inwemer</w:t>
            </w:r>
            <w:proofErr w:type="spellEnd"/>
            <w:r w:rsidRPr="00513411">
              <w:rPr>
                <w:sz w:val="18"/>
                <w:szCs w:val="18"/>
              </w:rPr>
              <w:t xml:space="preserve"> Serwis Sp. z o.o., ul. Łąkowa 3/5K, 90-562 Łódź</w:t>
            </w:r>
          </w:p>
          <w:p w:rsidR="007C73EE" w:rsidRPr="00513411" w:rsidRDefault="007C73EE" w:rsidP="005D299D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513411">
              <w:rPr>
                <w:sz w:val="18"/>
                <w:szCs w:val="18"/>
              </w:rPr>
              <w:t xml:space="preserve">Członek- </w:t>
            </w:r>
            <w:proofErr w:type="spellStart"/>
            <w:r w:rsidRPr="00513411">
              <w:rPr>
                <w:sz w:val="18"/>
                <w:szCs w:val="18"/>
              </w:rPr>
              <w:t>Inwemer</w:t>
            </w:r>
            <w:proofErr w:type="spellEnd"/>
            <w:r w:rsidRPr="00513411">
              <w:rPr>
                <w:sz w:val="18"/>
                <w:szCs w:val="18"/>
              </w:rPr>
              <w:t xml:space="preserve"> System Sp. z o.o. – </w:t>
            </w:r>
            <w:r w:rsidRPr="00513411">
              <w:rPr>
                <w:sz w:val="18"/>
                <w:szCs w:val="18"/>
              </w:rPr>
              <w:lastRenderedPageBreak/>
              <w:t>Członek</w:t>
            </w:r>
          </w:p>
          <w:p w:rsidR="00425AE5" w:rsidRPr="00425AE5" w:rsidRDefault="007C73EE" w:rsidP="007C73EE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13411">
              <w:rPr>
                <w:sz w:val="18"/>
                <w:szCs w:val="18"/>
              </w:rPr>
              <w:t>Ul. Św. Jacka Odrowąża 15, 03-310 Warszawa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572A2C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146 916,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00 </w:t>
            </w:r>
          </w:p>
        </w:tc>
        <w:tc>
          <w:tcPr>
            <w:tcW w:w="1559" w:type="dxa"/>
          </w:tcPr>
          <w:p w:rsidR="00425AE5" w:rsidRPr="00425AE5" w:rsidRDefault="00572A2C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 razy</w:t>
            </w:r>
          </w:p>
        </w:tc>
        <w:tc>
          <w:tcPr>
            <w:tcW w:w="1626" w:type="dxa"/>
          </w:tcPr>
          <w:p w:rsidR="00425AE5" w:rsidRPr="00425AE5" w:rsidRDefault="00572A2C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3.</w:t>
            </w:r>
          </w:p>
        </w:tc>
        <w:tc>
          <w:tcPr>
            <w:tcW w:w="1886" w:type="dxa"/>
            <w:shd w:val="clear" w:color="auto" w:fill="auto"/>
          </w:tcPr>
          <w:p w:rsidR="00425AE5" w:rsidRPr="00BC6682" w:rsidRDefault="00BC6682" w:rsidP="005D299D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Przedsiębiorstwo Usług</w:t>
            </w:r>
            <w:r w:rsidRPr="00BC668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Portowych REZERWA Sp. z o.o.</w:t>
            </w:r>
          </w:p>
          <w:p w:rsidR="00BC6682" w:rsidRPr="00BC6682" w:rsidRDefault="00BC6682" w:rsidP="005D299D">
            <w:pPr>
              <w:pStyle w:val="TEKSTGWNY"/>
              <w:spacing w:line="240" w:lineRule="auto"/>
              <w:rPr>
                <w:color w:val="auto"/>
                <w:sz w:val="18"/>
                <w:szCs w:val="18"/>
              </w:rPr>
            </w:pPr>
            <w:r w:rsidRPr="00BC6682">
              <w:rPr>
                <w:color w:val="auto"/>
                <w:sz w:val="18"/>
                <w:szCs w:val="18"/>
              </w:rPr>
              <w:t>Ul. Handlowa 8</w:t>
            </w:r>
          </w:p>
          <w:p w:rsidR="00BC6682" w:rsidRPr="00BC6682" w:rsidRDefault="00BC6682" w:rsidP="005D299D">
            <w:pPr>
              <w:pStyle w:val="TEKSTGWNY"/>
              <w:spacing w:line="240" w:lineRule="auto"/>
            </w:pPr>
            <w:r w:rsidRPr="00BC6682">
              <w:rPr>
                <w:color w:val="auto"/>
                <w:sz w:val="18"/>
                <w:szCs w:val="18"/>
              </w:rPr>
              <w:t>80-554 Gdańsk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F8763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288 558,</w:t>
            </w:r>
            <w:r w:rsidR="0009778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00 </w:t>
            </w:r>
          </w:p>
        </w:tc>
        <w:tc>
          <w:tcPr>
            <w:tcW w:w="1559" w:type="dxa"/>
          </w:tcPr>
          <w:p w:rsidR="00425AE5" w:rsidRPr="00425AE5" w:rsidRDefault="00F8763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425AE5" w:rsidRPr="00425AE5" w:rsidRDefault="00F8763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 razy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</w:tbl>
    <w:p w:rsidR="00425AE5" w:rsidRPr="00425AE5" w:rsidRDefault="00425AE5" w:rsidP="00AC31F3">
      <w:pPr>
        <w:numPr>
          <w:ilvl w:val="0"/>
          <w:numId w:val="14"/>
        </w:numPr>
        <w:autoSpaceDE w:val="0"/>
        <w:autoSpaceDN w:val="0"/>
        <w:spacing w:line="240" w:lineRule="auto"/>
        <w:rPr>
          <w:rFonts w:eastAsia="MS Reference Sans Serif" w:cs="Arial"/>
          <w:color w:val="auto"/>
          <w:sz w:val="18"/>
          <w:szCs w:val="18"/>
          <w:lang w:val="pl-PL" w:eastAsia="pl-PL"/>
        </w:rPr>
      </w:pPr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W związku z art. 24 ust. 11 ustawy </w:t>
      </w:r>
      <w:proofErr w:type="spellStart"/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>Pzp</w:t>
      </w:r>
      <w:proofErr w:type="spellEnd"/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, Wykonawca w terminie </w:t>
      </w:r>
      <w:r w:rsidRPr="00425AE5">
        <w:rPr>
          <w:rFonts w:eastAsia="MS Reference Sans Serif" w:cs="Arial"/>
          <w:b/>
          <w:color w:val="auto"/>
          <w:sz w:val="18"/>
          <w:szCs w:val="18"/>
          <w:lang w:val="pl-PL" w:eastAsia="pl-PL"/>
        </w:rPr>
        <w:t>3 dni</w:t>
      </w:r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 od dnia zamieszczenia na stronie internetowej niniejszej informacji, przekaże Zamawiającemu oświadczenie o przynależności lub braku przynależności do tej samej grupy kapitałowej. Wraz ze złożeniem oświadczenia, Wykonawca może przedstawić dowody, że powiązania z innym Wykonawcą nie prowadzą do zakłócenia konkurencji w przedmiotowym postępowaniu o udzielenie zamówienia.</w:t>
      </w: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097782" w:rsidRDefault="00425AE5" w:rsidP="00425AE5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      </w:t>
      </w:r>
    </w:p>
    <w:p w:rsidR="00425AE5" w:rsidRDefault="00425AE5" w:rsidP="00097782">
      <w:pPr>
        <w:widowControl w:val="0"/>
        <w:suppressAutoHyphens/>
        <w:autoSpaceDE w:val="0"/>
        <w:autoSpaceDN w:val="0"/>
        <w:spacing w:line="240" w:lineRule="auto"/>
        <w:ind w:left="4320" w:firstLine="720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>Dyrektor</w:t>
      </w: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left="3540" w:firstLine="708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>Centrum Sztuki Współczesnej ŁAŹNIA</w:t>
      </w: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left="4248" w:firstLine="708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>Jadwiga Charzyńska</w:t>
      </w: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left="5664" w:firstLine="708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182CD4" w:rsidRPr="00425AE5" w:rsidRDefault="00182CD4" w:rsidP="00425AE5">
      <w:pPr>
        <w:rPr>
          <w:sz w:val="18"/>
          <w:szCs w:val="18"/>
          <w:lang w:val="pl-PL"/>
        </w:rPr>
      </w:pPr>
    </w:p>
    <w:sectPr w:rsidR="00182CD4" w:rsidRPr="00425AE5" w:rsidSect="0044787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84F" w:rsidRDefault="0070484F" w:rsidP="009F3C76">
      <w:r>
        <w:separator/>
      </w:r>
    </w:p>
    <w:p w:rsidR="0070484F" w:rsidRDefault="0070484F"/>
  </w:endnote>
  <w:endnote w:type="continuationSeparator" w:id="0">
    <w:p w:rsidR="0070484F" w:rsidRDefault="0070484F" w:rsidP="009F3C76">
      <w:r>
        <w:continuationSeparator/>
      </w:r>
    </w:p>
    <w:p w:rsidR="0070484F" w:rsidRDefault="007048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70484F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02E48E0D" wp14:editId="152A40EC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84F" w:rsidRDefault="0070484F" w:rsidP="009F3C76">
      <w:r>
        <w:separator/>
      </w:r>
    </w:p>
    <w:p w:rsidR="0070484F" w:rsidRDefault="0070484F"/>
  </w:footnote>
  <w:footnote w:type="continuationSeparator" w:id="0">
    <w:p w:rsidR="0070484F" w:rsidRDefault="0070484F" w:rsidP="009F3C76">
      <w:r>
        <w:continuationSeparator/>
      </w:r>
    </w:p>
    <w:p w:rsidR="0070484F" w:rsidRDefault="007048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70484F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24E3947C" wp14:editId="49C41849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0"/>
  </w:num>
  <w:num w:numId="11">
    <w:abstractNumId w:val="11"/>
  </w:num>
  <w:num w:numId="12">
    <w:abstractNumId w:val="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2123D"/>
    <w:rsid w:val="000464DE"/>
    <w:rsid w:val="00060AE5"/>
    <w:rsid w:val="00097782"/>
    <w:rsid w:val="000A1FCB"/>
    <w:rsid w:val="000B3A36"/>
    <w:rsid w:val="000C68A5"/>
    <w:rsid w:val="00102224"/>
    <w:rsid w:val="00103195"/>
    <w:rsid w:val="00121841"/>
    <w:rsid w:val="001532BE"/>
    <w:rsid w:val="00166D2D"/>
    <w:rsid w:val="0017015F"/>
    <w:rsid w:val="00171EA9"/>
    <w:rsid w:val="0017786B"/>
    <w:rsid w:val="00182CD4"/>
    <w:rsid w:val="00246274"/>
    <w:rsid w:val="00257AC1"/>
    <w:rsid w:val="00281991"/>
    <w:rsid w:val="002A566C"/>
    <w:rsid w:val="002B1E0B"/>
    <w:rsid w:val="002E2FAE"/>
    <w:rsid w:val="002F16C9"/>
    <w:rsid w:val="002F70F3"/>
    <w:rsid w:val="00307B3B"/>
    <w:rsid w:val="00333EC7"/>
    <w:rsid w:val="00355022"/>
    <w:rsid w:val="00364B65"/>
    <w:rsid w:val="00396DAE"/>
    <w:rsid w:val="003B50B6"/>
    <w:rsid w:val="00425AE5"/>
    <w:rsid w:val="0044787C"/>
    <w:rsid w:val="00454F85"/>
    <w:rsid w:val="004656D9"/>
    <w:rsid w:val="00474326"/>
    <w:rsid w:val="00512D99"/>
    <w:rsid w:val="00513411"/>
    <w:rsid w:val="00561748"/>
    <w:rsid w:val="00565FF1"/>
    <w:rsid w:val="00572A2C"/>
    <w:rsid w:val="00591844"/>
    <w:rsid w:val="005C4679"/>
    <w:rsid w:val="005D03A8"/>
    <w:rsid w:val="005D299D"/>
    <w:rsid w:val="005F136E"/>
    <w:rsid w:val="005F1F4C"/>
    <w:rsid w:val="00655D6A"/>
    <w:rsid w:val="00660489"/>
    <w:rsid w:val="006A6691"/>
    <w:rsid w:val="006B1F65"/>
    <w:rsid w:val="006C2C82"/>
    <w:rsid w:val="006E263A"/>
    <w:rsid w:val="0070484F"/>
    <w:rsid w:val="0071129D"/>
    <w:rsid w:val="00765BE9"/>
    <w:rsid w:val="007726E7"/>
    <w:rsid w:val="007A5490"/>
    <w:rsid w:val="007A693D"/>
    <w:rsid w:val="007C73EE"/>
    <w:rsid w:val="007D5193"/>
    <w:rsid w:val="008276D6"/>
    <w:rsid w:val="0088526C"/>
    <w:rsid w:val="008B7738"/>
    <w:rsid w:val="008E7FC7"/>
    <w:rsid w:val="00905C09"/>
    <w:rsid w:val="009451E0"/>
    <w:rsid w:val="00990774"/>
    <w:rsid w:val="009B7856"/>
    <w:rsid w:val="009E6377"/>
    <w:rsid w:val="009E6399"/>
    <w:rsid w:val="009F3C76"/>
    <w:rsid w:val="00A022B6"/>
    <w:rsid w:val="00A44197"/>
    <w:rsid w:val="00A44601"/>
    <w:rsid w:val="00A50B92"/>
    <w:rsid w:val="00A5352C"/>
    <w:rsid w:val="00AA1EA8"/>
    <w:rsid w:val="00AA2859"/>
    <w:rsid w:val="00AA5EA9"/>
    <w:rsid w:val="00AB3BD9"/>
    <w:rsid w:val="00AC31F3"/>
    <w:rsid w:val="00AE0384"/>
    <w:rsid w:val="00AE7A48"/>
    <w:rsid w:val="00B05C42"/>
    <w:rsid w:val="00B06047"/>
    <w:rsid w:val="00B26DA4"/>
    <w:rsid w:val="00B51762"/>
    <w:rsid w:val="00B82E2C"/>
    <w:rsid w:val="00BA5949"/>
    <w:rsid w:val="00BB0406"/>
    <w:rsid w:val="00BB3228"/>
    <w:rsid w:val="00BC6682"/>
    <w:rsid w:val="00BC7EA9"/>
    <w:rsid w:val="00BD3369"/>
    <w:rsid w:val="00C35B12"/>
    <w:rsid w:val="00C37F78"/>
    <w:rsid w:val="00C87976"/>
    <w:rsid w:val="00C96D86"/>
    <w:rsid w:val="00C9704F"/>
    <w:rsid w:val="00CA1922"/>
    <w:rsid w:val="00CB6232"/>
    <w:rsid w:val="00CD375C"/>
    <w:rsid w:val="00CF441A"/>
    <w:rsid w:val="00D24DD7"/>
    <w:rsid w:val="00D37C4F"/>
    <w:rsid w:val="00D620A2"/>
    <w:rsid w:val="00D75263"/>
    <w:rsid w:val="00DC7EA3"/>
    <w:rsid w:val="00DD3918"/>
    <w:rsid w:val="00DE0DD4"/>
    <w:rsid w:val="00DF16C4"/>
    <w:rsid w:val="00E00613"/>
    <w:rsid w:val="00E112E4"/>
    <w:rsid w:val="00E16E42"/>
    <w:rsid w:val="00E26EC9"/>
    <w:rsid w:val="00E7186A"/>
    <w:rsid w:val="00EB30CD"/>
    <w:rsid w:val="00EB67AD"/>
    <w:rsid w:val="00F274FE"/>
    <w:rsid w:val="00F840C8"/>
    <w:rsid w:val="00F87635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DD7DEA-A062-42FE-AF2F-4791C021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27</TotalTime>
  <Pages>3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30</cp:revision>
  <cp:lastPrinted>2018-09-17T08:59:00Z</cp:lastPrinted>
  <dcterms:created xsi:type="dcterms:W3CDTF">2018-09-10T09:20:00Z</dcterms:created>
  <dcterms:modified xsi:type="dcterms:W3CDTF">2018-09-17T09:00:00Z</dcterms:modified>
</cp:coreProperties>
</file>